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43"/>
        <w:gridCol w:w="1502"/>
        <w:gridCol w:w="1643"/>
        <w:gridCol w:w="1548"/>
        <w:gridCol w:w="945"/>
        <w:gridCol w:w="1076"/>
        <w:gridCol w:w="818"/>
        <w:gridCol w:w="635"/>
        <w:gridCol w:w="1058"/>
      </w:tblGrid>
      <w:tr w:rsidR="0098783D" w:rsidRPr="000D0BE8" w:rsidTr="00A515B4">
        <w:trPr>
          <w:trHeight w:val="1883"/>
        </w:trPr>
        <w:tc>
          <w:tcPr>
            <w:tcW w:w="9468" w:type="dxa"/>
            <w:gridSpan w:val="9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right="-126"/>
              <w:rPr>
                <w:rFonts w:ascii="Times New Roman" w:hAnsi="Times New Roman"/>
                <w:b/>
                <w:color w:val="002060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b/>
                <w:color w:val="002060"/>
                <w:sz w:val="18"/>
                <w:lang w:val="it-IT"/>
              </w:rPr>
              <w:t xml:space="preserve">  </w:t>
            </w:r>
          </w:p>
          <w:p w:rsidR="0098783D" w:rsidRPr="00906784" w:rsidRDefault="0098783D">
            <w:pPr>
              <w:rPr>
                <w:rFonts w:cs="Calibri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b/>
                <w:color w:val="002060"/>
                <w:sz w:val="18"/>
                <w:lang w:val="it-IT"/>
              </w:rPr>
              <w:t xml:space="preserve">         </w:t>
            </w:r>
          </w:p>
          <w:p w:rsidR="0098783D" w:rsidRPr="00906784" w:rsidRDefault="0098783D">
            <w:pPr>
              <w:spacing w:after="0" w:line="240" w:lineRule="auto"/>
              <w:rPr>
                <w:rFonts w:ascii="Arial" w:hAnsi="Arial" w:cs="Arial"/>
                <w:sz w:val="18"/>
                <w:lang w:val="it-IT"/>
              </w:rPr>
            </w:pPr>
            <w:r w:rsidRPr="00906784">
              <w:rPr>
                <w:rFonts w:ascii="Arial" w:hAnsi="Arial" w:cs="Arial"/>
                <w:b/>
                <w:sz w:val="18"/>
                <w:lang w:val="it-IT"/>
              </w:rPr>
              <w:t>SCOALA  GIMNAZIALA  BANITA</w:t>
            </w:r>
          </w:p>
          <w:p w:rsidR="0098783D" w:rsidRPr="00906784" w:rsidRDefault="0098783D">
            <w:pPr>
              <w:spacing w:after="0" w:line="240" w:lineRule="auto"/>
              <w:rPr>
                <w:rFonts w:ascii="Arial" w:hAnsi="Arial" w:cs="Arial"/>
                <w:sz w:val="18"/>
                <w:lang w:val="it-IT"/>
              </w:rPr>
            </w:pPr>
            <w:r w:rsidRPr="00906784">
              <w:rPr>
                <w:rFonts w:ascii="Arial" w:hAnsi="Arial" w:cs="Arial"/>
                <w:sz w:val="18"/>
                <w:lang w:val="it-IT"/>
              </w:rPr>
              <w:t xml:space="preserve">  Cod 337065 – Str.Garii nr.193, Comuna Banita, jud. Hunedoara</w:t>
            </w:r>
          </w:p>
          <w:p w:rsidR="0098783D" w:rsidRPr="00906784" w:rsidRDefault="0098783D">
            <w:pPr>
              <w:rPr>
                <w:rFonts w:cs="Calibri"/>
                <w:sz w:val="18"/>
                <w:lang w:val="it-IT"/>
              </w:rPr>
            </w:pPr>
            <w:r w:rsidRPr="00906784">
              <w:rPr>
                <w:rFonts w:ascii="Arial" w:hAnsi="Arial" w:cs="Arial"/>
                <w:sz w:val="18"/>
                <w:lang w:val="it-IT"/>
              </w:rPr>
              <w:t>Telefon/fax: 0254-513027;E-mail:scoalabanita@yahoo.</w:t>
            </w:r>
          </w:p>
          <w:p w:rsidR="0098783D" w:rsidRPr="00906784" w:rsidRDefault="0098783D">
            <w:pPr>
              <w:spacing w:after="0" w:line="240" w:lineRule="auto"/>
              <w:rPr>
                <w:rFonts w:ascii="Times New Roman" w:hAnsi="Times New Roman"/>
                <w:b/>
                <w:sz w:val="18"/>
                <w:lang w:val="it-IT"/>
              </w:rPr>
            </w:pPr>
            <w:r w:rsidRPr="00906784">
              <w:rPr>
                <w:rFonts w:cs="Calibri"/>
                <w:sz w:val="18"/>
                <w:lang w:val="it-IT"/>
              </w:rPr>
              <w:t>NR. 7</w:t>
            </w:r>
            <w:r>
              <w:rPr>
                <w:rFonts w:cs="Calibri"/>
                <w:sz w:val="18"/>
                <w:lang w:val="it-IT"/>
              </w:rPr>
              <w:t>5/01.04.2019</w:t>
            </w:r>
            <w:r w:rsidRPr="00906784">
              <w:rPr>
                <w:rFonts w:cs="Calibri"/>
                <w:sz w:val="18"/>
                <w:lang w:val="it-IT"/>
              </w:rPr>
              <w:t xml:space="preserve">                                                                                                                                                     </w:t>
            </w:r>
            <w:r w:rsidRPr="00906784">
              <w:rPr>
                <w:rFonts w:ascii="Times New Roman" w:hAnsi="Times New Roman"/>
                <w:b/>
                <w:sz w:val="18"/>
                <w:lang w:val="it-IT"/>
              </w:rPr>
              <w:t>AVIZAT,</w:t>
            </w:r>
          </w:p>
          <w:p w:rsidR="0098783D" w:rsidRPr="00906784" w:rsidRDefault="0098783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lang w:val="it-IT"/>
              </w:rPr>
            </w:pPr>
          </w:p>
          <w:p w:rsidR="0098783D" w:rsidRPr="00906784" w:rsidRDefault="0098783D">
            <w:pPr>
              <w:spacing w:after="0" w:line="240" w:lineRule="auto"/>
              <w:jc w:val="center"/>
              <w:rPr>
                <w:rFonts w:cs="Calibri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b/>
                <w:sz w:val="18"/>
                <w:lang w:val="it-IT"/>
              </w:rPr>
              <w:t xml:space="preserve">            </w:t>
            </w:r>
            <w:r w:rsidRPr="00906784">
              <w:rPr>
                <w:rFonts w:cs="Calibri"/>
                <w:sz w:val="18"/>
                <w:lang w:val="it-IT"/>
              </w:rPr>
              <w:t xml:space="preserve">   </w:t>
            </w:r>
          </w:p>
          <w:p w:rsidR="0098783D" w:rsidRPr="00906784" w:rsidRDefault="009878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lang w:val="it-IT"/>
              </w:rPr>
            </w:pPr>
            <w:r w:rsidRPr="00906784">
              <w:rPr>
                <w:rFonts w:cs="Calibri"/>
                <w:sz w:val="18"/>
                <w:lang w:val="it-IT"/>
              </w:rPr>
              <w:t xml:space="preserve">  </w:t>
            </w:r>
            <w:r w:rsidRPr="00906784">
              <w:rPr>
                <w:rFonts w:ascii="Times New Roman" w:hAnsi="Times New Roman"/>
                <w:b/>
                <w:i/>
                <w:sz w:val="18"/>
                <w:lang w:val="it-IT"/>
              </w:rPr>
              <w:t xml:space="preserve">PLANIFICAREA ACTIVITAŢILOR  PENTRU SĂPTĂMÂNA </w:t>
            </w:r>
          </w:p>
          <w:p w:rsidR="0098783D" w:rsidRPr="00906784" w:rsidRDefault="0098783D">
            <w:pPr>
              <w:jc w:val="center"/>
              <w:rPr>
                <w:rFonts w:ascii="Times New Roman" w:hAnsi="Times New Roman"/>
                <w:b/>
                <w:i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b/>
                <w:i/>
                <w:sz w:val="18"/>
                <w:lang w:val="it-IT"/>
              </w:rPr>
              <w:t xml:space="preserve">       “Sã ştim mai multe, sã fim mai buni!”</w:t>
            </w:r>
          </w:p>
          <w:p w:rsidR="0098783D" w:rsidRDefault="0098783D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 w:rsidRPr="00906784">
              <w:rPr>
                <w:rFonts w:ascii="Times New Roman" w:hAnsi="Times New Roman"/>
                <w:b/>
                <w:sz w:val="18"/>
                <w:lang w:val="it-IT"/>
              </w:rPr>
              <w:t xml:space="preserve">      </w:t>
            </w:r>
            <w:r>
              <w:rPr>
                <w:rFonts w:ascii="Times New Roman" w:hAnsi="Times New Roman"/>
                <w:b/>
                <w:sz w:val="18"/>
              </w:rPr>
              <w:t>ÎNVĂŢĂMÂNT  PRIMAR</w:t>
            </w:r>
          </w:p>
          <w:p w:rsidR="0098783D" w:rsidRDefault="0098783D">
            <w:pPr>
              <w:jc w:val="center"/>
              <w:rPr>
                <w:rFonts w:cs="Calibri"/>
                <w:b/>
                <w:sz w:val="18"/>
              </w:rPr>
            </w:pPr>
            <w:r>
              <w:rPr>
                <w:rFonts w:cs="Calibri"/>
                <w:b/>
                <w:sz w:val="18"/>
              </w:rPr>
              <w:t xml:space="preserve">            15-19 aprilie 2019</w:t>
            </w:r>
          </w:p>
          <w:p w:rsidR="0098783D" w:rsidRDefault="0098783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  <w:p w:rsidR="0098783D" w:rsidRPr="000D0BE8" w:rsidRDefault="0098783D">
            <w:pPr>
              <w:spacing w:after="0" w:line="240" w:lineRule="auto"/>
              <w:jc w:val="center"/>
            </w:pPr>
          </w:p>
        </w:tc>
      </w:tr>
      <w:tr w:rsidR="0098783D" w:rsidRPr="000D0BE8" w:rsidTr="00A515B4">
        <w:trPr>
          <w:trHeight w:val="829"/>
        </w:trPr>
        <w:tc>
          <w:tcPr>
            <w:tcW w:w="24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Nr.</w:t>
            </w:r>
          </w:p>
          <w:p w:rsidR="0098783D" w:rsidRPr="000D0BE8" w:rsidRDefault="0098783D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crt.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0D0BE8" w:rsidRDefault="0098783D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Denumirea activităţii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98783D" w:rsidRPr="000D0BE8" w:rsidRDefault="0098783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Tema</w:t>
            </w:r>
          </w:p>
        </w:tc>
        <w:tc>
          <w:tcPr>
            <w:tcW w:w="1594" w:type="dxa"/>
            <w:tcBorders>
              <w:top w:val="single" w:sz="1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82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98783D" w:rsidRPr="000D0BE8" w:rsidRDefault="0098783D">
            <w:pPr>
              <w:tabs>
                <w:tab w:val="left" w:pos="828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Obiective urmărite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Tipul</w:t>
            </w:r>
          </w:p>
          <w:p w:rsidR="0098783D" w:rsidRPr="000D0BE8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activităţii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Respon</w:t>
            </w:r>
          </w:p>
          <w:p w:rsidR="0098783D" w:rsidRPr="000D0BE8" w:rsidRDefault="0098783D">
            <w:pPr>
              <w:tabs>
                <w:tab w:val="left" w:pos="882"/>
                <w:tab w:val="left" w:pos="8280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sabil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Partici</w:t>
            </w:r>
          </w:p>
          <w:p w:rsidR="0098783D" w:rsidRPr="000D0BE8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panţi/ Invitaţi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sz w:val="18"/>
              </w:rPr>
            </w:pPr>
          </w:p>
          <w:p w:rsidR="0098783D" w:rsidRPr="000D0BE8" w:rsidRDefault="0098783D">
            <w:pPr>
              <w:spacing w:after="0" w:line="240" w:lineRule="auto"/>
              <w:ind w:left="-108" w:right="-108"/>
            </w:pPr>
            <w:r>
              <w:rPr>
                <w:rFonts w:ascii="Times New Roman" w:hAnsi="Times New Roman"/>
                <w:b/>
                <w:sz w:val="18"/>
              </w:rPr>
              <w:t>Termen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0D0BE8" w:rsidRDefault="0098783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Evaluarea activităţii</w:t>
            </w:r>
          </w:p>
        </w:tc>
      </w:tr>
      <w:tr w:rsidR="0098783D" w:rsidRPr="000D0BE8" w:rsidTr="00A515B4">
        <w:trPr>
          <w:trHeight w:val="3638"/>
        </w:trPr>
        <w:tc>
          <w:tcPr>
            <w:tcW w:w="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0D0BE8" w:rsidRDefault="0098783D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hAnsi="Comic Sans MS" w:cs="Comic Sans MS"/>
                <w:sz w:val="18"/>
              </w:rPr>
              <w:t>1.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  <w:r>
              <w:rPr>
                <w:rFonts w:ascii="Comic Sans MS" w:hAnsi="Comic Sans MS" w:cs="Comic Sans MS"/>
                <w:b/>
                <w:sz w:val="18"/>
              </w:rPr>
              <w:t>Cum se face painea?</w:t>
            </w: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Pr="000D0BE8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</w:pPr>
            <w:r w:rsidRPr="000D0BE8">
              <w:object w:dxaOrig="1113" w:dyaOrig="1052">
                <v:rect id="rectole0000000000" o:spid="_x0000_i1025" style="width:54.75pt;height:51.75pt" o:ole="" o:preferrelative="t" stroked="f">
                  <v:imagedata r:id="rId5" o:title=""/>
                </v:rect>
                <o:OLEObject Type="Embed" ProgID="StaticMetafile" ShapeID="rectole0000000000" DrawAspect="Content" ObjectID="_1616304091" r:id="rId6"/>
              </w:object>
            </w:r>
          </w:p>
        </w:tc>
        <w:tc>
          <w:tcPr>
            <w:tcW w:w="166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numPr>
                <w:ilvl w:val="0"/>
                <w:numId w:val="1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/>
                <w:i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Vizionarea unor prezentări în format </w:t>
            </w:r>
          </w:p>
          <w:p w:rsidR="0098783D" w:rsidRDefault="0098783D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/>
                <w:i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electronic despre sanatate. </w:t>
            </w:r>
          </w:p>
          <w:p w:rsidR="0098783D" w:rsidRPr="00906784" w:rsidRDefault="0098783D">
            <w:pPr>
              <w:numPr>
                <w:ilvl w:val="0"/>
                <w:numId w:val="2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/>
                <w:i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>”Vreau să fiu sănătos”,deprinderi de</w:t>
            </w:r>
          </w:p>
          <w:p w:rsidR="0098783D" w:rsidRDefault="0098783D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/>
                <w:i/>
                <w:sz w:val="18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 </w:t>
            </w:r>
            <w:r>
              <w:rPr>
                <w:rFonts w:ascii="Times New Roman" w:hAnsi="Times New Roman"/>
                <w:sz w:val="18"/>
              </w:rPr>
              <w:t>a respecta un regim de viață sănătos.</w:t>
            </w:r>
          </w:p>
          <w:p w:rsidR="0098783D" w:rsidRDefault="0098783D">
            <w:pPr>
              <w:numPr>
                <w:ilvl w:val="0"/>
                <w:numId w:val="3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/>
                <w:i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Reguli de igienă.</w:t>
            </w:r>
          </w:p>
          <w:p w:rsidR="0098783D" w:rsidRPr="000D0BE8" w:rsidRDefault="0098783D" w:rsidP="005114A8">
            <w:pPr>
              <w:tabs>
                <w:tab w:val="left" w:pos="293"/>
              </w:tabs>
              <w:spacing w:after="0" w:line="240" w:lineRule="auto"/>
              <w:ind w:left="-108" w:right="-108"/>
            </w:pPr>
            <w:r>
              <w:rPr>
                <w:rFonts w:ascii="Times New Roman" w:hAnsi="Times New Roman"/>
                <w:sz w:val="18"/>
              </w:rPr>
              <w:t>Vizitarea fabricii de paine TED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spacing w:after="0" w:line="240" w:lineRule="auto"/>
              <w:ind w:right="-18" w:hanging="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 formarea şi cultivarea interesului pentru problematica sănătăţii</w:t>
            </w:r>
          </w:p>
          <w:p w:rsidR="0098783D" w:rsidRPr="00906784" w:rsidRDefault="0098783D">
            <w:pPr>
              <w:spacing w:after="0" w:line="240" w:lineRule="auto"/>
              <w:ind w:right="-18" w:hanging="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 cunoaşterea organismului uman şi a funcţiilor vitale, precum şi a unor norme de comportament pentru asigurarea echilibrului dintre sănătatea individuală şi colectivă</w:t>
            </w:r>
          </w:p>
          <w:p w:rsidR="0098783D" w:rsidRPr="00906784" w:rsidRDefault="0098783D">
            <w:pPr>
              <w:spacing w:after="0" w:line="240" w:lineRule="auto"/>
              <w:ind w:right="-18" w:hanging="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 formarea şi consolidarea deprinderilor de igienă a muncii, de odihnă şi recreere</w:t>
            </w:r>
          </w:p>
          <w:p w:rsidR="0098783D" w:rsidRPr="00906784" w:rsidRDefault="0098783D">
            <w:pPr>
              <w:spacing w:after="0" w:line="240" w:lineRule="auto"/>
              <w:ind w:right="-18" w:hanging="108"/>
              <w:jc w:val="both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</w:t>
            </w:r>
          </w:p>
          <w:p w:rsidR="0098783D" w:rsidRPr="00906784" w:rsidRDefault="0098783D" w:rsidP="005114A8">
            <w:pPr>
              <w:tabs>
                <w:tab w:val="left" w:pos="3380"/>
              </w:tabs>
              <w:spacing w:after="0" w:line="240" w:lineRule="auto"/>
              <w:ind w:right="-108" w:hanging="108"/>
              <w:rPr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</w:t>
            </w:r>
          </w:p>
        </w:tc>
        <w:tc>
          <w:tcPr>
            <w:tcW w:w="9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Activitate de educatie pentru sanatate </w:t>
            </w:r>
          </w:p>
          <w:p w:rsidR="0098783D" w:rsidRPr="00906784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>Joc didactic</w:t>
            </w:r>
          </w:p>
          <w:p w:rsidR="0098783D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i/>
                <w:sz w:val="18"/>
              </w:rPr>
            </w:pPr>
            <w:r>
              <w:rPr>
                <w:rFonts w:ascii="Times New Roman" w:hAnsi="Times New Roman"/>
                <w:sz w:val="18"/>
              </w:rPr>
              <w:t>Dezbatere</w:t>
            </w:r>
          </w:p>
          <w:p w:rsidR="0098783D" w:rsidRDefault="0098783D">
            <w:pPr>
              <w:tabs>
                <w:tab w:val="left" w:pos="1764"/>
                <w:tab w:val="left" w:pos="1872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Activitate în parteneriat cu </w:t>
            </w:r>
          </w:p>
          <w:p w:rsidR="0098783D" w:rsidRPr="000D0BE8" w:rsidRDefault="0098783D">
            <w:pPr>
              <w:tabs>
                <w:tab w:val="left" w:pos="1764"/>
                <w:tab w:val="left" w:pos="1872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sz w:val="18"/>
              </w:rPr>
              <w:t>Fabrica de paine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invatato</w:t>
            </w:r>
          </w:p>
          <w:p w:rsidR="0098783D" w:rsidRPr="000D0BE8" w:rsidRDefault="0098783D">
            <w:pPr>
              <w:spacing w:after="0" w:line="240" w:lineRule="auto"/>
            </w:pPr>
            <w:r>
              <w:rPr>
                <w:rFonts w:ascii="Times New Roman" w:hAnsi="Times New Roman"/>
                <w:sz w:val="18"/>
              </w:rPr>
              <w:t>rii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Elevii claselor</w:t>
            </w:r>
          </w:p>
          <w:p w:rsidR="0098783D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CP-IV </w:t>
            </w:r>
          </w:p>
          <w:p w:rsidR="0098783D" w:rsidRPr="000D0BE8" w:rsidRDefault="0098783D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63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Luni</w:t>
            </w:r>
          </w:p>
          <w:p w:rsidR="0098783D" w:rsidRPr="000D0BE8" w:rsidRDefault="0098783D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Album foto</w:t>
            </w:r>
          </w:p>
          <w:p w:rsidR="0098783D" w:rsidRPr="00906784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Observarea comporta-mentului elevilor</w:t>
            </w:r>
          </w:p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Analiza, modului de</w:t>
            </w:r>
          </w:p>
          <w:p w:rsidR="0098783D" w:rsidRPr="000D0BE8" w:rsidRDefault="0098783D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sz w:val="18"/>
              </w:rPr>
              <w:t>exprimare</w:t>
            </w:r>
          </w:p>
        </w:tc>
      </w:tr>
      <w:tr w:rsidR="0098783D" w:rsidRPr="000D0BE8" w:rsidTr="008C4FD2">
        <w:trPr>
          <w:trHeight w:val="878"/>
        </w:trPr>
        <w:tc>
          <w:tcPr>
            <w:tcW w:w="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0D0BE8" w:rsidRDefault="0098783D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hAnsi="Comic Sans MS" w:cs="Comic Sans MS"/>
                <w:sz w:val="18"/>
              </w:rPr>
              <w:t>2.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  <w:r>
              <w:rPr>
                <w:rFonts w:ascii="Comic Sans MS" w:hAnsi="Comic Sans MS" w:cs="Comic Sans MS"/>
                <w:b/>
                <w:sz w:val="18"/>
              </w:rPr>
              <w:t>Cum ne comportam?</w:t>
            </w: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  <w:r>
              <w:rPr>
                <w:rFonts w:ascii="Comic Sans MS" w:hAnsi="Comic Sans MS" w:cs="Comic Sans MS"/>
                <w:b/>
                <w:sz w:val="18"/>
              </w:rPr>
              <w:t>Cum pregatim frigarui de fructe cu ciocolata?</w:t>
            </w: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Pr="000D0BE8" w:rsidRDefault="0098783D">
            <w:pPr>
              <w:tabs>
                <w:tab w:val="left" w:pos="1170"/>
              </w:tabs>
              <w:spacing w:after="0" w:line="240" w:lineRule="auto"/>
              <w:ind w:left="-90"/>
              <w:jc w:val="center"/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numPr>
                <w:ilvl w:val="0"/>
                <w:numId w:val="5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Regulile şi semnele de circulaţie</w:t>
            </w:r>
          </w:p>
          <w:p w:rsidR="0098783D" w:rsidRPr="00906784" w:rsidRDefault="0098783D">
            <w:pPr>
              <w:numPr>
                <w:ilvl w:val="0"/>
                <w:numId w:val="5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>Jocuri: “circulăm respectând semnele de circulaţie”, “micul şofer/pieton”,</w:t>
            </w:r>
          </w:p>
          <w:p w:rsidR="0098783D" w:rsidRPr="00906784" w:rsidRDefault="0098783D">
            <w:pPr>
              <w:tabs>
                <w:tab w:val="left" w:pos="293"/>
                <w:tab w:val="left" w:pos="975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confecţionarea semnelor de circulaţie ne orientăm în  lumea semnelor, urmarea traseului cu maşinuţele                                               </w:t>
            </w:r>
          </w:p>
          <w:p w:rsidR="0098783D" w:rsidRPr="00906784" w:rsidRDefault="0098783D">
            <w:pPr>
              <w:numPr>
                <w:ilvl w:val="0"/>
                <w:numId w:val="6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Cum circulăm corect în mijloacele de transport în comun?</w:t>
            </w:r>
          </w:p>
          <w:p w:rsidR="0098783D" w:rsidRPr="00906784" w:rsidRDefault="0098783D">
            <w:pPr>
              <w:numPr>
                <w:ilvl w:val="0"/>
                <w:numId w:val="6"/>
              </w:numPr>
              <w:tabs>
                <w:tab w:val="left" w:pos="180"/>
                <w:tab w:val="left" w:pos="293"/>
                <w:tab w:val="left" w:pos="360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i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Mijloace de transport – aeriene, pe apă, pe uscat, sub apă.</w:t>
            </w:r>
          </w:p>
          <w:p w:rsidR="0098783D" w:rsidRPr="00906784" w:rsidRDefault="0098783D" w:rsidP="005114A8">
            <w:pPr>
              <w:tabs>
                <w:tab w:val="left" w:pos="180"/>
                <w:tab w:val="left" w:pos="293"/>
                <w:tab w:val="left" w:pos="360"/>
                <w:tab w:val="left" w:pos="8280"/>
              </w:tabs>
              <w:spacing w:after="0" w:line="240" w:lineRule="auto"/>
              <w:ind w:left="-108" w:right="-108"/>
              <w:rPr>
                <w:lang w:val="fr-FR"/>
              </w:rPr>
            </w:pP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- să recunoască regulile şi semnele de </w:t>
            </w:r>
          </w:p>
          <w:p w:rsidR="0098783D" w:rsidRPr="00906784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circulaţie de bază;</w:t>
            </w:r>
          </w:p>
          <w:p w:rsidR="0098783D" w:rsidRPr="00906784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- să recite sa citească imagini pe  teme rutiere;</w:t>
            </w:r>
          </w:p>
          <w:p w:rsidR="0098783D" w:rsidRPr="00906784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- să utilizeze semnele de circulaţie şi  </w:t>
            </w:r>
          </w:p>
          <w:p w:rsidR="0098783D" w:rsidRPr="00906784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 mijloacele de transport în realizarea unei</w:t>
            </w:r>
          </w:p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    </w:t>
            </w:r>
            <w:r>
              <w:rPr>
                <w:rFonts w:ascii="Times New Roman" w:hAnsi="Times New Roman"/>
                <w:sz w:val="18"/>
              </w:rPr>
              <w:t>machete;</w:t>
            </w:r>
          </w:p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- să conştientizeze pericolele care pot surveni în</w:t>
            </w:r>
          </w:p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urma nerespectării regulilor de circulaţie</w:t>
            </w:r>
          </w:p>
          <w:p w:rsidR="0098783D" w:rsidRPr="000D0BE8" w:rsidRDefault="0098783D" w:rsidP="005114A8">
            <w:pPr>
              <w:spacing w:after="0" w:line="240" w:lineRule="auto"/>
              <w:ind w:left="-108" w:right="-108"/>
            </w:pPr>
            <w:r>
              <w:rPr>
                <w:rFonts w:ascii="Times New Roman" w:hAnsi="Times New Roman"/>
                <w:sz w:val="18"/>
              </w:rPr>
              <w:t xml:space="preserve"> </w:t>
            </w:r>
          </w:p>
          <w:p w:rsidR="0098783D" w:rsidRPr="000D0BE8" w:rsidRDefault="0098783D">
            <w:pPr>
              <w:spacing w:after="0" w:line="240" w:lineRule="auto"/>
              <w:ind w:left="-108" w:right="-108"/>
            </w:pPr>
          </w:p>
        </w:tc>
        <w:tc>
          <w:tcPr>
            <w:tcW w:w="9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Educaţie rutieră Activitate practică</w:t>
            </w:r>
          </w:p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în</w:t>
            </w:r>
            <w:r>
              <w:rPr>
                <w:rFonts w:ascii="Times New Roman" w:hAnsi="Times New Roman"/>
                <w:sz w:val="18"/>
              </w:rPr>
              <w:t xml:space="preserve">  echipă Joc didactic </w:t>
            </w:r>
          </w:p>
          <w:p w:rsidR="0098783D" w:rsidRPr="00906784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Dezbatere</w:t>
            </w:r>
          </w:p>
          <w:p w:rsidR="0098783D" w:rsidRPr="00906784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i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Activitate în parteneriat cu gradinita</w:t>
            </w:r>
          </w:p>
          <w:p w:rsidR="0098783D" w:rsidRPr="00906784" w:rsidRDefault="0098783D">
            <w:pPr>
              <w:spacing w:after="0" w:line="240" w:lineRule="auto"/>
              <w:ind w:left="-108" w:right="-108"/>
              <w:rPr>
                <w:lang w:val="it-IT"/>
              </w:rPr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invatato</w:t>
            </w:r>
          </w:p>
          <w:p w:rsidR="0098783D" w:rsidRPr="000D0BE8" w:rsidRDefault="0098783D">
            <w:pPr>
              <w:spacing w:after="0" w:line="240" w:lineRule="auto"/>
            </w:pPr>
            <w:r>
              <w:rPr>
                <w:rFonts w:ascii="Times New Roman" w:hAnsi="Times New Roman"/>
                <w:sz w:val="18"/>
              </w:rPr>
              <w:t>rii, educatoarea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Elevii claselor</w:t>
            </w:r>
          </w:p>
          <w:p w:rsidR="0098783D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CP-IV, prescolari </w:t>
            </w:r>
          </w:p>
          <w:p w:rsidR="0098783D" w:rsidRPr="000D0BE8" w:rsidRDefault="0098783D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63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Marti</w:t>
            </w:r>
          </w:p>
          <w:p w:rsidR="0098783D" w:rsidRPr="000D0BE8" w:rsidRDefault="0098783D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sz w:val="18"/>
              </w:rPr>
              <w:t xml:space="preserve"> 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tabs>
                <w:tab w:val="left" w:pos="12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Afiş</w:t>
            </w:r>
          </w:p>
          <w:p w:rsidR="0098783D" w:rsidRPr="00906784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Fotografii Observarea comporta-mentului elevilor</w:t>
            </w:r>
          </w:p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Analiza răspunsurilor</w:t>
            </w:r>
          </w:p>
          <w:p w:rsidR="0098783D" w:rsidRPr="000D0BE8" w:rsidRDefault="0098783D">
            <w:pPr>
              <w:spacing w:after="0" w:line="240" w:lineRule="auto"/>
              <w:ind w:right="-108"/>
              <w:jc w:val="center"/>
            </w:pPr>
          </w:p>
        </w:tc>
      </w:tr>
      <w:tr w:rsidR="0098783D" w:rsidRPr="000D0BE8" w:rsidTr="00A515B4">
        <w:trPr>
          <w:trHeight w:val="1"/>
        </w:trPr>
        <w:tc>
          <w:tcPr>
            <w:tcW w:w="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0D0BE8" w:rsidRDefault="0098783D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hAnsi="Comic Sans MS" w:cs="Comic Sans MS"/>
                <w:sz w:val="18"/>
              </w:rPr>
              <w:t>3.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  <w:lang w:val="it-IT"/>
              </w:rPr>
            </w:pPr>
            <w:r w:rsidRPr="00906784">
              <w:rPr>
                <w:rFonts w:ascii="Comic Sans MS" w:hAnsi="Comic Sans MS" w:cs="Comic Sans MS"/>
                <w:b/>
                <w:sz w:val="18"/>
                <w:lang w:val="it-IT"/>
              </w:rPr>
              <w:t>Cum ne comportam in excursie?</w:t>
            </w:r>
          </w:p>
          <w:p w:rsidR="0098783D" w:rsidRPr="00906784" w:rsidRDefault="0098783D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/>
                <w:sz w:val="18"/>
                <w:lang w:val="it-IT"/>
              </w:rPr>
            </w:pPr>
          </w:p>
          <w:p w:rsidR="0098783D" w:rsidRPr="00906784" w:rsidRDefault="0098783D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/>
                <w:sz w:val="18"/>
                <w:lang w:val="it-IT"/>
              </w:rPr>
            </w:pPr>
          </w:p>
          <w:p w:rsidR="0098783D" w:rsidRPr="00906784" w:rsidRDefault="0098783D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lang w:val="it-IT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>
            <w:pPr>
              <w:numPr>
                <w:ilvl w:val="0"/>
                <w:numId w:val="10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Reguli de organizare a unei excursii;</w:t>
            </w:r>
          </w:p>
          <w:p w:rsidR="0098783D" w:rsidRPr="000D0BE8" w:rsidRDefault="0098783D">
            <w:pPr>
              <w:numPr>
                <w:ilvl w:val="0"/>
                <w:numId w:val="10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</w:pPr>
            <w:r>
              <w:rPr>
                <w:rFonts w:ascii="Times New Roman" w:hAnsi="Times New Roman"/>
                <w:sz w:val="18"/>
              </w:rPr>
              <w:t>Reguli respectate intr-un muzeu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8C4FD2">
            <w:pPr>
              <w:tabs>
                <w:tab w:val="left" w:pos="8280"/>
              </w:tabs>
              <w:spacing w:after="0" w:line="240" w:lineRule="auto"/>
              <w:ind w:right="-108" w:hanging="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-sa sties a se comporte in microbus, muzeu;</w:t>
            </w:r>
          </w:p>
          <w:p w:rsidR="0098783D" w:rsidRDefault="0098783D" w:rsidP="008C4FD2">
            <w:pPr>
              <w:tabs>
                <w:tab w:val="left" w:pos="8280"/>
              </w:tabs>
              <w:spacing w:after="0" w:line="240" w:lineRule="auto"/>
              <w:ind w:right="-108" w:hanging="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 sa cunoastem judetul Hunedoara</w:t>
            </w:r>
          </w:p>
          <w:p w:rsidR="0098783D" w:rsidRPr="000D0BE8" w:rsidRDefault="0098783D" w:rsidP="008C4FD2">
            <w:pPr>
              <w:tabs>
                <w:tab w:val="left" w:pos="8280"/>
              </w:tabs>
              <w:spacing w:after="0" w:line="240" w:lineRule="auto"/>
              <w:ind w:right="-108" w:hanging="108"/>
            </w:pPr>
          </w:p>
        </w:tc>
        <w:tc>
          <w:tcPr>
            <w:tcW w:w="9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Excursie tematica – Vizitarea Castelul Huniazilor</w:t>
            </w:r>
          </w:p>
          <w:p w:rsidR="0098783D" w:rsidRPr="000D0BE8" w:rsidRDefault="0098783D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sz w:val="18"/>
              </w:rPr>
              <w:t xml:space="preserve"> 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invatato</w:t>
            </w:r>
          </w:p>
          <w:p w:rsidR="0098783D" w:rsidRPr="000D0BE8" w:rsidRDefault="0098783D">
            <w:pPr>
              <w:spacing w:after="0" w:line="240" w:lineRule="auto"/>
            </w:pPr>
            <w:r>
              <w:rPr>
                <w:rFonts w:ascii="Times New Roman" w:hAnsi="Times New Roman"/>
                <w:sz w:val="18"/>
              </w:rPr>
              <w:t>rii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Elevii claselor CP-IV </w:t>
            </w:r>
          </w:p>
          <w:p w:rsidR="0098783D" w:rsidRPr="000D0BE8" w:rsidRDefault="0098783D" w:rsidP="00A515B4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jc w:val="center"/>
            </w:pPr>
          </w:p>
        </w:tc>
        <w:tc>
          <w:tcPr>
            <w:tcW w:w="63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>
            <w:pPr>
              <w:tabs>
                <w:tab w:val="left" w:pos="612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Miercuri</w:t>
            </w:r>
          </w:p>
          <w:p w:rsidR="0098783D" w:rsidRPr="000D0BE8" w:rsidRDefault="0098783D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8C4FD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Fotografii</w:t>
            </w:r>
          </w:p>
          <w:p w:rsidR="0098783D" w:rsidRDefault="0098783D" w:rsidP="008C4FD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Impresii</w:t>
            </w:r>
          </w:p>
          <w:p w:rsidR="0098783D" w:rsidRDefault="0098783D" w:rsidP="008C4FD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Portofolii</w:t>
            </w:r>
          </w:p>
          <w:p w:rsidR="0098783D" w:rsidRPr="000D0BE8" w:rsidRDefault="0098783D" w:rsidP="008C4FD2">
            <w:pPr>
              <w:tabs>
                <w:tab w:val="left" w:pos="8280"/>
              </w:tabs>
              <w:spacing w:after="0" w:line="240" w:lineRule="auto"/>
              <w:ind w:right="-108"/>
              <w:jc w:val="center"/>
            </w:pPr>
          </w:p>
        </w:tc>
      </w:tr>
      <w:tr w:rsidR="0098783D" w:rsidRPr="000D0BE8" w:rsidTr="00A515B4">
        <w:trPr>
          <w:trHeight w:val="1"/>
        </w:trPr>
        <w:tc>
          <w:tcPr>
            <w:tcW w:w="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0D0BE8" w:rsidRDefault="0098783D" w:rsidP="00B06621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hAnsi="Comic Sans MS" w:cs="Comic Sans MS"/>
                <w:sz w:val="18"/>
              </w:rPr>
              <w:t>4.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  <w:r>
              <w:rPr>
                <w:rFonts w:ascii="Comic Sans MS" w:hAnsi="Comic Sans MS" w:cs="Comic Sans MS"/>
                <w:b/>
                <w:sz w:val="18"/>
              </w:rPr>
              <w:t>Paştele-sărbătoarea Luminii</w:t>
            </w:r>
          </w:p>
          <w:p w:rsidR="0098783D" w:rsidRDefault="0098783D" w:rsidP="00B06621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</w:rPr>
            </w:pPr>
          </w:p>
          <w:p w:rsidR="0098783D" w:rsidRPr="000D0BE8" w:rsidRDefault="0098783D" w:rsidP="00B06621">
            <w:pPr>
              <w:tabs>
                <w:tab w:val="left" w:pos="1170"/>
              </w:tabs>
              <w:spacing w:after="0" w:line="240" w:lineRule="auto"/>
              <w:ind w:left="-90"/>
              <w:jc w:val="center"/>
            </w:pPr>
            <w:r w:rsidRPr="000D0BE8">
              <w:object w:dxaOrig="1093" w:dyaOrig="1052">
                <v:rect id="rectole0000000002" o:spid="_x0000_i1026" style="width:54.75pt;height:51.75pt" o:ole="" o:preferrelative="t" stroked="f">
                  <v:imagedata r:id="rId7" o:title=""/>
                </v:rect>
                <o:OLEObject Type="Embed" ProgID="StaticMetafile" ShapeID="rectole0000000002" DrawAspect="Content" ObjectID="_1616304092" r:id="rId8"/>
              </w:object>
            </w:r>
          </w:p>
        </w:tc>
        <w:tc>
          <w:tcPr>
            <w:tcW w:w="166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 w:rsidP="00B06621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/>
                <w:i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Vizionarea unor prezentări în format electronic.</w:t>
            </w:r>
          </w:p>
          <w:p w:rsidR="0098783D" w:rsidRDefault="0098783D" w:rsidP="00B06621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Micul creștin.</w:t>
            </w:r>
          </w:p>
          <w:p w:rsidR="0098783D" w:rsidRDefault="0098783D" w:rsidP="00B06621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Atelier de creaţie a unor produse pentru Paşti.</w:t>
            </w:r>
          </w:p>
          <w:p w:rsidR="0098783D" w:rsidRPr="00906784" w:rsidRDefault="0098783D" w:rsidP="00B06621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i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Desene cu tema </w:t>
            </w:r>
            <w:r w:rsidRPr="00906784">
              <w:rPr>
                <w:rFonts w:ascii="Times New Roman" w:hAnsi="Times New Roman"/>
                <w:i/>
                <w:sz w:val="18"/>
                <w:lang w:val="it-IT"/>
              </w:rPr>
              <w:t>,,Simboluri Pascale”</w:t>
            </w: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.</w:t>
            </w:r>
          </w:p>
          <w:p w:rsidR="0098783D" w:rsidRDefault="0098783D" w:rsidP="00B06621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/>
                <w:i/>
                <w:sz w:val="18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</w:t>
            </w:r>
            <w:r>
              <w:rPr>
                <w:rFonts w:ascii="Times New Roman" w:hAnsi="Times New Roman"/>
                <w:sz w:val="18"/>
              </w:rPr>
              <w:t>Încondeiere de ouă.</w:t>
            </w:r>
          </w:p>
          <w:p w:rsidR="0098783D" w:rsidRPr="00906784" w:rsidRDefault="0098783D" w:rsidP="00B06621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Vizită la biserica din sat.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promovarea tradiţiilor şi obiceiurilor de Paşti;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cunoaşterea semnificaţiei sărbătorilor pascale;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aplicarea criteriilor estetice şi morale în    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aprecierea lucrărilor;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realizarea de creaţii artistice reflectând tema;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- dezvoltarea abilităţilor de lucru în echipă;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- realizarea de expoziţii;</w:t>
            </w:r>
          </w:p>
        </w:tc>
        <w:tc>
          <w:tcPr>
            <w:tcW w:w="9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Atelier 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>de creaţie</w:t>
            </w:r>
          </w:p>
          <w:p w:rsidR="0098783D" w:rsidRPr="00906784" w:rsidRDefault="0098783D" w:rsidP="00B06621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>Activitate în echipă</w:t>
            </w:r>
          </w:p>
          <w:p w:rsidR="0098783D" w:rsidRPr="00906784" w:rsidRDefault="0098783D" w:rsidP="00B06621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Activitate în parteneriat cu Biserica Ortodoxă </w:t>
            </w:r>
          </w:p>
          <w:p w:rsidR="0098783D" w:rsidRDefault="0098783D" w:rsidP="00B06621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din sat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invatato</w:t>
            </w:r>
          </w:p>
          <w:p w:rsidR="0098783D" w:rsidRPr="000D0BE8" w:rsidRDefault="0098783D" w:rsidP="00B06621">
            <w:pPr>
              <w:spacing w:after="0" w:line="240" w:lineRule="auto"/>
            </w:pPr>
            <w:r>
              <w:rPr>
                <w:rFonts w:ascii="Times New Roman" w:hAnsi="Times New Roman"/>
                <w:sz w:val="18"/>
              </w:rPr>
              <w:t>rii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Elevii claselor</w:t>
            </w:r>
          </w:p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I-IV 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sz w:val="18"/>
              </w:rPr>
              <w:t xml:space="preserve">Prof.de religie, 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A515B4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Joi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sz w:val="18"/>
              </w:rPr>
              <w:t xml:space="preserve"> 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Produse finite (desene, icoane, ouă încondeiate)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it-IT"/>
              </w:rPr>
            </w:pPr>
          </w:p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Expoziţie</w:t>
            </w:r>
          </w:p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</w:p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Fotografii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hAnsi="Times New Roman"/>
                <w:sz w:val="18"/>
              </w:rPr>
              <w:t>Premii</w:t>
            </w:r>
          </w:p>
        </w:tc>
      </w:tr>
      <w:tr w:rsidR="0098783D" w:rsidRPr="000D0BE8" w:rsidTr="00A515B4">
        <w:trPr>
          <w:trHeight w:val="1"/>
        </w:trPr>
        <w:tc>
          <w:tcPr>
            <w:tcW w:w="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0D0BE8" w:rsidRDefault="0098783D" w:rsidP="00B06621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hAnsi="Comic Sans MS" w:cs="Comic Sans MS"/>
                <w:sz w:val="18"/>
              </w:rPr>
              <w:t>5.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 w:rsidP="00B06621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  <w:lang w:val="it-IT"/>
              </w:rPr>
            </w:pPr>
            <w:r w:rsidRPr="00906784">
              <w:rPr>
                <w:rFonts w:ascii="Comic Sans MS" w:hAnsi="Comic Sans MS" w:cs="Comic Sans MS"/>
                <w:b/>
                <w:sz w:val="18"/>
                <w:lang w:val="it-IT"/>
              </w:rPr>
              <w:t>O zi de primăvară în</w:t>
            </w:r>
          </w:p>
          <w:p w:rsidR="0098783D" w:rsidRPr="00906784" w:rsidRDefault="0098783D" w:rsidP="00B06621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  <w:lang w:val="it-IT"/>
              </w:rPr>
            </w:pPr>
            <w:r w:rsidRPr="00906784">
              <w:rPr>
                <w:rFonts w:ascii="Comic Sans MS" w:hAnsi="Comic Sans MS" w:cs="Comic Sans MS"/>
                <w:b/>
                <w:sz w:val="18"/>
                <w:lang w:val="it-IT"/>
              </w:rPr>
              <w:t>Pădure</w:t>
            </w:r>
          </w:p>
          <w:p w:rsidR="0098783D" w:rsidRPr="00906784" w:rsidRDefault="0098783D" w:rsidP="00B06621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hAnsi="Comic Sans MS" w:cs="Comic Sans MS"/>
                <w:b/>
                <w:sz w:val="18"/>
                <w:lang w:val="it-IT"/>
              </w:rPr>
            </w:pPr>
          </w:p>
          <w:p w:rsidR="0098783D" w:rsidRPr="000D0BE8" w:rsidRDefault="0098783D" w:rsidP="00B06621">
            <w:pPr>
              <w:tabs>
                <w:tab w:val="left" w:pos="1170"/>
              </w:tabs>
              <w:spacing w:after="0" w:line="240" w:lineRule="auto"/>
              <w:ind w:left="-90"/>
            </w:pPr>
            <w:r w:rsidRPr="000D0BE8">
              <w:object w:dxaOrig="1377" w:dyaOrig="1073">
                <v:rect id="rectole0000000003" o:spid="_x0000_i1027" style="width:68.25pt;height:54pt" o:ole="" o:preferrelative="t" stroked="f">
                  <v:imagedata r:id="rId9" o:title=""/>
                </v:rect>
                <o:OLEObject Type="Embed" ProgID="StaticMetafile" ShapeID="rectole0000000003" DrawAspect="Content" ObjectID="_1616304093" r:id="rId10"/>
              </w:object>
            </w:r>
          </w:p>
        </w:tc>
        <w:tc>
          <w:tcPr>
            <w:tcW w:w="166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Din tainele pădurii.</w:t>
            </w:r>
          </w:p>
          <w:p w:rsidR="0098783D" w:rsidRPr="00906784" w:rsidRDefault="0098783D" w:rsidP="00B06621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„Să descoperim pădurea”, observarea unor locuri de interes peisagistic.</w:t>
            </w:r>
          </w:p>
          <w:p w:rsidR="0098783D" w:rsidRDefault="0098783D" w:rsidP="00B06621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”Micii cercetași”, cunoaşterea imprejurimilor satului</w:t>
            </w:r>
          </w:p>
          <w:p w:rsidR="0098783D" w:rsidRDefault="0098783D" w:rsidP="00B06621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Să învățăm din secretele pădurii”.</w:t>
            </w:r>
          </w:p>
          <w:p w:rsidR="0098783D" w:rsidRDefault="0098783D" w:rsidP="00B06621">
            <w:pPr>
              <w:numPr>
                <w:ilvl w:val="0"/>
                <w:numId w:val="8"/>
              </w:numPr>
              <w:tabs>
                <w:tab w:val="left" w:pos="252"/>
              </w:tabs>
              <w:spacing w:after="0" w:line="240" w:lineRule="auto"/>
              <w:ind w:left="252" w:right="-108" w:hanging="36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”Pădurea- prietena noastră”,</w:t>
            </w:r>
          </w:p>
          <w:p w:rsidR="0098783D" w:rsidRDefault="0098783D" w:rsidP="00B06621">
            <w:pPr>
              <w:tabs>
                <w:tab w:val="left" w:pos="252"/>
              </w:tabs>
              <w:spacing w:after="0" w:line="240" w:lineRule="auto"/>
              <w:ind w:left="374" w:right="-10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dezvoltarea inteligențelor multiple.</w:t>
            </w:r>
          </w:p>
          <w:p w:rsidR="0098783D" w:rsidRPr="000D0BE8" w:rsidRDefault="0098783D" w:rsidP="00B06621">
            <w:pPr>
              <w:numPr>
                <w:ilvl w:val="0"/>
                <w:numId w:val="9"/>
              </w:numPr>
              <w:tabs>
                <w:tab w:val="left" w:pos="252"/>
              </w:tabs>
              <w:spacing w:after="0" w:line="240" w:lineRule="auto"/>
              <w:ind w:left="252" w:right="-108" w:hanging="360"/>
            </w:pP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- stimularea dorinţei de cunoaştere şi a </w:t>
            </w:r>
          </w:p>
          <w:p w:rsidR="0098783D" w:rsidRPr="00906784" w:rsidRDefault="0098783D" w:rsidP="00B06621">
            <w:pPr>
              <w:spacing w:after="0" w:line="240" w:lineRule="auto"/>
              <w:ind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curiozităţii de a înţelege fenomenele şi  procesele din mediul înconjurător;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- consolidarea cunoştinţelor dobândite la orele </w:t>
            </w:r>
          </w:p>
          <w:p w:rsidR="0098783D" w:rsidRPr="00906784" w:rsidRDefault="0098783D" w:rsidP="00B06621">
            <w:pPr>
              <w:spacing w:after="0" w:line="240" w:lineRule="auto"/>
              <w:ind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>de curs;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- dezvoltarea sentimentelor de ocrotire a 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mediului;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it-IT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- formarea şi dezvoltarea unor trăsături de 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it-IT"/>
              </w:rPr>
              <w:t xml:space="preserve">  </w:t>
            </w: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caracter: spirit de prietenie, respect faţă de 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 xml:space="preserve">  </w:t>
            </w:r>
            <w:r>
              <w:rPr>
                <w:rFonts w:ascii="Times New Roman" w:hAnsi="Times New Roman"/>
                <w:sz w:val="18"/>
              </w:rPr>
              <w:t>semeni şi de natură.</w:t>
            </w:r>
          </w:p>
        </w:tc>
        <w:tc>
          <w:tcPr>
            <w:tcW w:w="9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Pr="00906784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>Drumeţie</w:t>
            </w:r>
          </w:p>
          <w:p w:rsidR="0098783D" w:rsidRPr="00906784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lang w:val="fr-FR"/>
              </w:rPr>
            </w:pPr>
            <w:r w:rsidRPr="00906784">
              <w:rPr>
                <w:rFonts w:ascii="Times New Roman" w:hAnsi="Times New Roman"/>
                <w:sz w:val="18"/>
                <w:lang w:val="fr-FR"/>
              </w:rPr>
              <w:t>Activități pe grupe de interes</w:t>
            </w:r>
          </w:p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Joc de rol</w:t>
            </w:r>
          </w:p>
          <w:p w:rsidR="0098783D" w:rsidRDefault="0098783D" w:rsidP="00B0662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Activitate sportiva</w:t>
            </w:r>
          </w:p>
          <w:p w:rsidR="0098783D" w:rsidRPr="000D0BE8" w:rsidRDefault="0098783D" w:rsidP="00A515B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invatato</w:t>
            </w:r>
          </w:p>
          <w:p w:rsidR="0098783D" w:rsidRPr="000D0BE8" w:rsidRDefault="0098783D" w:rsidP="00B06621">
            <w:pPr>
              <w:spacing w:after="0" w:line="240" w:lineRule="auto"/>
            </w:pPr>
            <w:r>
              <w:rPr>
                <w:rFonts w:ascii="Times New Roman" w:hAnsi="Times New Roman"/>
                <w:sz w:val="18"/>
              </w:rPr>
              <w:t>rii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Elevii claselor </w:t>
            </w:r>
          </w:p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CP-IV</w:t>
            </w:r>
          </w:p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Părinţi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63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Vineri</w:t>
            </w:r>
          </w:p>
          <w:p w:rsidR="0098783D" w:rsidRPr="000D0BE8" w:rsidRDefault="0098783D" w:rsidP="00B06621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783D" w:rsidRDefault="0098783D" w:rsidP="00B0662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Fotografii</w:t>
            </w:r>
          </w:p>
          <w:p w:rsidR="0098783D" w:rsidRDefault="0098783D" w:rsidP="00B0662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Impresii</w:t>
            </w:r>
          </w:p>
          <w:p w:rsidR="0098783D" w:rsidRDefault="0098783D" w:rsidP="00B0662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Portofolii</w:t>
            </w:r>
          </w:p>
          <w:p w:rsidR="0098783D" w:rsidRPr="000D0BE8" w:rsidRDefault="0098783D" w:rsidP="00B06621">
            <w:pPr>
              <w:spacing w:after="0" w:line="240" w:lineRule="auto"/>
              <w:ind w:right="-108"/>
              <w:jc w:val="center"/>
            </w:pPr>
            <w:r>
              <w:rPr>
                <w:rFonts w:ascii="Times New Roman" w:hAnsi="Times New Roman"/>
                <w:sz w:val="18"/>
              </w:rPr>
              <w:t>Premii</w:t>
            </w:r>
          </w:p>
        </w:tc>
      </w:tr>
    </w:tbl>
    <w:p w:rsidR="0098783D" w:rsidRDefault="0098783D">
      <w:pPr>
        <w:rPr>
          <w:rFonts w:cs="Calibri"/>
          <w:sz w:val="18"/>
        </w:rPr>
      </w:pPr>
      <w:r>
        <w:rPr>
          <w:rFonts w:ascii="Comic Sans MS" w:hAnsi="Comic Sans MS" w:cs="Comic Sans MS"/>
          <w:sz w:val="18"/>
        </w:rPr>
        <w:t xml:space="preserve">              </w:t>
      </w:r>
      <w:r>
        <w:rPr>
          <w:rFonts w:cs="Calibri"/>
          <w:sz w:val="18"/>
        </w:rPr>
        <w:t xml:space="preserve">    Director,                                                                                                                                 Consilier educativ,</w:t>
      </w:r>
    </w:p>
    <w:p w:rsidR="0098783D" w:rsidRPr="00906784" w:rsidRDefault="0098783D">
      <w:pPr>
        <w:tabs>
          <w:tab w:val="left" w:pos="6375"/>
        </w:tabs>
        <w:rPr>
          <w:rFonts w:cs="Calibri"/>
          <w:sz w:val="18"/>
          <w:lang w:val="fr-FR"/>
        </w:rPr>
      </w:pPr>
      <w:r w:rsidRPr="00906784">
        <w:rPr>
          <w:rFonts w:cs="Calibri"/>
          <w:sz w:val="18"/>
          <w:lang w:val="fr-FR"/>
        </w:rPr>
        <w:t>Prof.MOS MIHU MIHAEL </w:t>
      </w:r>
      <w:r w:rsidRPr="00906784">
        <w:rPr>
          <w:rFonts w:cs="Calibri"/>
          <w:sz w:val="18"/>
          <w:lang w:val="fr-FR"/>
        </w:rPr>
        <w:tab/>
        <w:t xml:space="preserve">                           Prof.DEMETER AURELIA</w:t>
      </w:r>
    </w:p>
    <w:p w:rsidR="0098783D" w:rsidRPr="00906784" w:rsidRDefault="0098783D">
      <w:pPr>
        <w:spacing w:after="0"/>
        <w:rPr>
          <w:rFonts w:ascii="Comic Sans MS" w:hAnsi="Comic Sans MS" w:cs="Comic Sans MS"/>
          <w:sz w:val="18"/>
          <w:lang w:val="fr-FR"/>
        </w:rPr>
      </w:pPr>
      <w:r w:rsidRPr="00906784">
        <w:rPr>
          <w:rFonts w:ascii="Comic Sans MS" w:hAnsi="Comic Sans MS" w:cs="Comic Sans MS"/>
          <w:sz w:val="18"/>
          <w:lang w:val="fr-FR"/>
        </w:rPr>
        <w:t xml:space="preserve">                                                                                                              </w:t>
      </w:r>
    </w:p>
    <w:p w:rsidR="0098783D" w:rsidRPr="00906784" w:rsidRDefault="0098783D">
      <w:pPr>
        <w:spacing w:after="0"/>
        <w:rPr>
          <w:rFonts w:ascii="Comic Sans MS" w:hAnsi="Comic Sans MS" w:cs="Comic Sans MS"/>
          <w:sz w:val="18"/>
          <w:lang w:val="fr-FR"/>
        </w:rPr>
      </w:pPr>
      <w:r w:rsidRPr="00906784">
        <w:rPr>
          <w:rFonts w:ascii="Comic Sans MS" w:hAnsi="Comic Sans MS" w:cs="Comic Sans MS"/>
          <w:sz w:val="18"/>
          <w:lang w:val="fr-FR"/>
        </w:rPr>
        <w:t xml:space="preserve">    </w:t>
      </w:r>
    </w:p>
    <w:p w:rsidR="0098783D" w:rsidRPr="00906784" w:rsidRDefault="0098783D">
      <w:pPr>
        <w:rPr>
          <w:rFonts w:cs="Calibri"/>
          <w:lang w:val="fr-FR"/>
        </w:rPr>
      </w:pPr>
    </w:p>
    <w:sectPr w:rsidR="0098783D" w:rsidRPr="00906784" w:rsidSect="007339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3B92"/>
    <w:multiLevelType w:val="multilevel"/>
    <w:tmpl w:val="FDBE15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D666EA4"/>
    <w:multiLevelType w:val="multilevel"/>
    <w:tmpl w:val="C6540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36F6935"/>
    <w:multiLevelType w:val="multilevel"/>
    <w:tmpl w:val="BD0888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4B129E4"/>
    <w:multiLevelType w:val="multilevel"/>
    <w:tmpl w:val="8CD0A0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B9D30EF"/>
    <w:multiLevelType w:val="multilevel"/>
    <w:tmpl w:val="080299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FE03926"/>
    <w:multiLevelType w:val="multilevel"/>
    <w:tmpl w:val="644291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8FD5B32"/>
    <w:multiLevelType w:val="multilevel"/>
    <w:tmpl w:val="B4E42C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5ED434FA"/>
    <w:multiLevelType w:val="multilevel"/>
    <w:tmpl w:val="5FB64F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64A76F7"/>
    <w:multiLevelType w:val="multilevel"/>
    <w:tmpl w:val="72A48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77A0023C"/>
    <w:multiLevelType w:val="multilevel"/>
    <w:tmpl w:val="D79650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2"/>
  </w:num>
  <w:num w:numId="5">
    <w:abstractNumId w:val="4"/>
  </w:num>
  <w:num w:numId="6">
    <w:abstractNumId w:val="1"/>
  </w:num>
  <w:num w:numId="7">
    <w:abstractNumId w:val="8"/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90A"/>
    <w:rsid w:val="000D0BE8"/>
    <w:rsid w:val="005114A8"/>
    <w:rsid w:val="007339FA"/>
    <w:rsid w:val="008C4FD2"/>
    <w:rsid w:val="00906784"/>
    <w:rsid w:val="0098783D"/>
    <w:rsid w:val="009C290A"/>
    <w:rsid w:val="00A515B4"/>
    <w:rsid w:val="00A93E9C"/>
    <w:rsid w:val="00B06621"/>
    <w:rsid w:val="00CA6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9F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715</Words>
  <Characters>4080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/>
  <cp:keywords/>
  <dc:description/>
  <cp:lastModifiedBy>Nela</cp:lastModifiedBy>
  <cp:revision>2</cp:revision>
  <dcterms:created xsi:type="dcterms:W3CDTF">2019-04-09T05:35:00Z</dcterms:created>
  <dcterms:modified xsi:type="dcterms:W3CDTF">2019-04-09T05:35:00Z</dcterms:modified>
</cp:coreProperties>
</file>