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187" w:rsidRDefault="001F0187" w:rsidP="001F0187"/>
    <w:p w:rsidR="001F0187" w:rsidRDefault="001F0187" w:rsidP="001F0187"/>
    <w:p w:rsidR="00EE0CBA" w:rsidRDefault="00EE0CBA" w:rsidP="001F0187"/>
    <w:p w:rsidR="00EE0CBA" w:rsidRDefault="00EE0CBA" w:rsidP="00EE0CBA">
      <w:pPr>
        <w:jc w:val="center"/>
      </w:pPr>
      <w:r>
        <w:t>PROIECT ANTIDROG</w:t>
      </w:r>
    </w:p>
    <w:p w:rsidR="00EE0CBA" w:rsidRDefault="00EE0CBA" w:rsidP="001F0187"/>
    <w:tbl>
      <w:tblPr>
        <w:tblStyle w:val="GrilTabel"/>
        <w:tblW w:w="0" w:type="auto"/>
        <w:tblLook w:val="04A0"/>
      </w:tblPr>
      <w:tblGrid>
        <w:gridCol w:w="1260"/>
        <w:gridCol w:w="1494"/>
        <w:gridCol w:w="1086"/>
        <w:gridCol w:w="1275"/>
        <w:gridCol w:w="1262"/>
        <w:gridCol w:w="1289"/>
        <w:gridCol w:w="905"/>
        <w:gridCol w:w="1032"/>
        <w:gridCol w:w="961"/>
      </w:tblGrid>
      <w:tr w:rsidR="001F0187" w:rsidTr="00C93246">
        <w:tc>
          <w:tcPr>
            <w:tcW w:w="14220" w:type="dxa"/>
            <w:gridSpan w:val="9"/>
          </w:tcPr>
          <w:p w:rsidR="001F0187" w:rsidRDefault="001F0187" w:rsidP="00C93246">
            <w:r>
              <w:t>3. Dezvoltarea la nivel local/</w:t>
            </w:r>
            <w:proofErr w:type="spellStart"/>
            <w:r>
              <w:t>national</w:t>
            </w:r>
            <w:proofErr w:type="spellEnd"/>
            <w:r>
              <w:t xml:space="preserve">, de proiecte de informare, educare, </w:t>
            </w:r>
            <w:proofErr w:type="spellStart"/>
            <w:r>
              <w:t>constientizare</w:t>
            </w:r>
            <w:proofErr w:type="spellEnd"/>
            <w:r>
              <w:t xml:space="preserve">, cu privire la consumul de droguri, </w:t>
            </w:r>
            <w:proofErr w:type="spellStart"/>
            <w:r>
              <w:t>substante</w:t>
            </w:r>
            <w:proofErr w:type="spellEnd"/>
            <w:r>
              <w:t xml:space="preserve"> cu </w:t>
            </w:r>
            <w:proofErr w:type="spellStart"/>
            <w:r>
              <w:t>proprietati</w:t>
            </w:r>
            <w:proofErr w:type="spellEnd"/>
            <w:r>
              <w:t xml:space="preserve"> </w:t>
            </w:r>
            <w:proofErr w:type="spellStart"/>
            <w:r>
              <w:t>psihoactive</w:t>
            </w:r>
            <w:proofErr w:type="spellEnd"/>
            <w:r>
              <w:t xml:space="preserve">, adresate elevilor din </w:t>
            </w:r>
            <w:proofErr w:type="spellStart"/>
            <w:r>
              <w:t>invatamantul</w:t>
            </w:r>
            <w:proofErr w:type="spellEnd"/>
            <w:r>
              <w:t xml:space="preserve"> preuniversitar</w:t>
            </w:r>
          </w:p>
        </w:tc>
      </w:tr>
      <w:tr w:rsidR="001F0187" w:rsidTr="00C93246">
        <w:tc>
          <w:tcPr>
            <w:tcW w:w="1625" w:type="dxa"/>
          </w:tcPr>
          <w:p w:rsidR="001F0187" w:rsidRDefault="001F0187" w:rsidP="00C93246">
            <w:r>
              <w:t>Denumire proiect</w:t>
            </w:r>
          </w:p>
        </w:tc>
        <w:tc>
          <w:tcPr>
            <w:tcW w:w="1633" w:type="dxa"/>
          </w:tcPr>
          <w:p w:rsidR="001F0187" w:rsidRDefault="001F0187" w:rsidP="00C93246">
            <w:r>
              <w:t>Perioada de implementare</w:t>
            </w:r>
          </w:p>
        </w:tc>
        <w:tc>
          <w:tcPr>
            <w:tcW w:w="1592" w:type="dxa"/>
          </w:tcPr>
          <w:p w:rsidR="001F0187" w:rsidRDefault="001F0187" w:rsidP="00C93246">
            <w:r>
              <w:t>Parteneri</w:t>
            </w:r>
          </w:p>
        </w:tc>
        <w:tc>
          <w:tcPr>
            <w:tcW w:w="1707" w:type="dxa"/>
          </w:tcPr>
          <w:p w:rsidR="001F0187" w:rsidRDefault="001F0187" w:rsidP="00C93246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1F0187" w:rsidRDefault="001F0187" w:rsidP="00C93246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1F0187" w:rsidRDefault="001F0187" w:rsidP="00C93246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1716" w:type="dxa"/>
          </w:tcPr>
          <w:p w:rsidR="001F0187" w:rsidRDefault="001F0187" w:rsidP="00C93246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1353" w:type="dxa"/>
          </w:tcPr>
          <w:p w:rsidR="001F0187" w:rsidRDefault="001F0187" w:rsidP="00C93246">
            <w:proofErr w:type="spellStart"/>
            <w:r>
              <w:t>Numar</w:t>
            </w:r>
            <w:proofErr w:type="spellEnd"/>
            <w:r>
              <w:t xml:space="preserve"> grupuri de lucru</w:t>
            </w:r>
          </w:p>
        </w:tc>
        <w:tc>
          <w:tcPr>
            <w:tcW w:w="1560" w:type="dxa"/>
          </w:tcPr>
          <w:p w:rsidR="001F0187" w:rsidRDefault="001F0187" w:rsidP="00C93246">
            <w:r>
              <w:t>Fonduri accesate</w:t>
            </w:r>
          </w:p>
        </w:tc>
        <w:tc>
          <w:tcPr>
            <w:tcW w:w="1517" w:type="dxa"/>
          </w:tcPr>
          <w:p w:rsidR="001F0187" w:rsidRDefault="001F0187" w:rsidP="00C93246">
            <w:r>
              <w:t>Resurse alocate</w:t>
            </w:r>
          </w:p>
        </w:tc>
      </w:tr>
      <w:tr w:rsidR="001F0187" w:rsidTr="00C93246">
        <w:tc>
          <w:tcPr>
            <w:tcW w:w="1625" w:type="dxa"/>
          </w:tcPr>
          <w:p w:rsidR="001F0187" w:rsidRDefault="001F0187" w:rsidP="00C93246">
            <w:r>
              <w:t xml:space="preserve">Prevenire consum </w:t>
            </w:r>
            <w:proofErr w:type="spellStart"/>
            <w:r>
              <w:t>substante</w:t>
            </w:r>
            <w:proofErr w:type="spellEnd"/>
            <w:r>
              <w:t xml:space="preserve"> </w:t>
            </w:r>
            <w:proofErr w:type="spellStart"/>
            <w:r>
              <w:t>psihoactive</w:t>
            </w:r>
            <w:proofErr w:type="spellEnd"/>
          </w:p>
        </w:tc>
        <w:tc>
          <w:tcPr>
            <w:tcW w:w="1633" w:type="dxa"/>
          </w:tcPr>
          <w:p w:rsidR="001F0187" w:rsidRDefault="001F0187" w:rsidP="00C93246">
            <w:pPr>
              <w:jc w:val="center"/>
            </w:pPr>
            <w:r>
              <w:t>Semestrul 2</w:t>
            </w:r>
          </w:p>
        </w:tc>
        <w:tc>
          <w:tcPr>
            <w:tcW w:w="1592" w:type="dxa"/>
          </w:tcPr>
          <w:p w:rsidR="001F0187" w:rsidRDefault="001F0187" w:rsidP="00C93246">
            <w:pPr>
              <w:jc w:val="center"/>
            </w:pPr>
            <w:r>
              <w:t>-</w:t>
            </w:r>
          </w:p>
        </w:tc>
        <w:tc>
          <w:tcPr>
            <w:tcW w:w="1707" w:type="dxa"/>
          </w:tcPr>
          <w:p w:rsidR="001F0187" w:rsidRDefault="001F0187" w:rsidP="00C93246">
            <w:pPr>
              <w:jc w:val="center"/>
            </w:pPr>
            <w:r>
              <w:t>24</w:t>
            </w:r>
          </w:p>
        </w:tc>
        <w:tc>
          <w:tcPr>
            <w:tcW w:w="1517" w:type="dxa"/>
          </w:tcPr>
          <w:p w:rsidR="001F0187" w:rsidRDefault="001F0187" w:rsidP="00C93246">
            <w:pPr>
              <w:jc w:val="center"/>
            </w:pPr>
            <w:r>
              <w:t>-</w:t>
            </w:r>
          </w:p>
        </w:tc>
        <w:tc>
          <w:tcPr>
            <w:tcW w:w="1716" w:type="dxa"/>
          </w:tcPr>
          <w:p w:rsidR="001F0187" w:rsidRDefault="001F0187" w:rsidP="00C93246">
            <w:pPr>
              <w:jc w:val="center"/>
            </w:pPr>
            <w:r>
              <w:t>2</w:t>
            </w:r>
          </w:p>
        </w:tc>
        <w:tc>
          <w:tcPr>
            <w:tcW w:w="1353" w:type="dxa"/>
          </w:tcPr>
          <w:p w:rsidR="001F0187" w:rsidRDefault="001F0187" w:rsidP="00C93246">
            <w:pPr>
              <w:jc w:val="center"/>
            </w:pPr>
            <w:r>
              <w:t>2</w:t>
            </w:r>
          </w:p>
        </w:tc>
        <w:tc>
          <w:tcPr>
            <w:tcW w:w="1560" w:type="dxa"/>
          </w:tcPr>
          <w:p w:rsidR="001F0187" w:rsidRDefault="001F0187" w:rsidP="00C93246">
            <w:pPr>
              <w:jc w:val="center"/>
            </w:pPr>
            <w:r>
              <w:t>-</w:t>
            </w:r>
          </w:p>
        </w:tc>
        <w:tc>
          <w:tcPr>
            <w:tcW w:w="1517" w:type="dxa"/>
          </w:tcPr>
          <w:p w:rsidR="001F0187" w:rsidRDefault="001F0187" w:rsidP="00C93246">
            <w:pPr>
              <w:jc w:val="center"/>
            </w:pPr>
            <w:r>
              <w:t>interne</w:t>
            </w:r>
          </w:p>
        </w:tc>
      </w:tr>
      <w:tr w:rsidR="001F0187" w:rsidTr="00C93246">
        <w:tc>
          <w:tcPr>
            <w:tcW w:w="1625" w:type="dxa"/>
          </w:tcPr>
          <w:p w:rsidR="001F0187" w:rsidRDefault="001F0187" w:rsidP="00C93246"/>
        </w:tc>
        <w:tc>
          <w:tcPr>
            <w:tcW w:w="1633" w:type="dxa"/>
          </w:tcPr>
          <w:p w:rsidR="001F0187" w:rsidRDefault="001F0187" w:rsidP="00C93246"/>
        </w:tc>
        <w:tc>
          <w:tcPr>
            <w:tcW w:w="1592" w:type="dxa"/>
          </w:tcPr>
          <w:p w:rsidR="001F0187" w:rsidRDefault="001F0187" w:rsidP="00C93246"/>
        </w:tc>
        <w:tc>
          <w:tcPr>
            <w:tcW w:w="1707" w:type="dxa"/>
          </w:tcPr>
          <w:p w:rsidR="001F0187" w:rsidRDefault="001F0187" w:rsidP="00C93246"/>
        </w:tc>
        <w:tc>
          <w:tcPr>
            <w:tcW w:w="1517" w:type="dxa"/>
          </w:tcPr>
          <w:p w:rsidR="001F0187" w:rsidRDefault="001F0187" w:rsidP="00C93246"/>
        </w:tc>
        <w:tc>
          <w:tcPr>
            <w:tcW w:w="1716" w:type="dxa"/>
          </w:tcPr>
          <w:p w:rsidR="001F0187" w:rsidRDefault="001F0187" w:rsidP="00C93246"/>
        </w:tc>
        <w:tc>
          <w:tcPr>
            <w:tcW w:w="1353" w:type="dxa"/>
          </w:tcPr>
          <w:p w:rsidR="001F0187" w:rsidRDefault="001F0187" w:rsidP="00C93246"/>
        </w:tc>
        <w:tc>
          <w:tcPr>
            <w:tcW w:w="1560" w:type="dxa"/>
          </w:tcPr>
          <w:p w:rsidR="001F0187" w:rsidRDefault="001F0187" w:rsidP="00C93246"/>
        </w:tc>
        <w:tc>
          <w:tcPr>
            <w:tcW w:w="1517" w:type="dxa"/>
          </w:tcPr>
          <w:p w:rsidR="001F0187" w:rsidRDefault="001F0187" w:rsidP="00C93246"/>
        </w:tc>
      </w:tr>
    </w:tbl>
    <w:p w:rsidR="001F0187" w:rsidRDefault="001F0187" w:rsidP="001F0187"/>
    <w:p w:rsidR="001F0187" w:rsidRDefault="00EE0CBA" w:rsidP="00EE0CBA">
      <w:pPr>
        <w:jc w:val="center"/>
      </w:pPr>
      <w:r>
        <w:t>DIRECTOR.</w:t>
      </w:r>
    </w:p>
    <w:p w:rsidR="00EE0CBA" w:rsidRDefault="00EE0CBA" w:rsidP="00EE0CBA">
      <w:pPr>
        <w:jc w:val="center"/>
      </w:pPr>
      <w:r>
        <w:t>Prof. dr. ing. Mirela SUSAN</w:t>
      </w:r>
    </w:p>
    <w:p w:rsidR="00391B15" w:rsidRPr="00E27989" w:rsidRDefault="007E44E2" w:rsidP="00EE0CBA">
      <w:pPr>
        <w:jc w:val="right"/>
        <w:rPr>
          <w:b/>
          <w:bCs/>
        </w:rPr>
      </w:pPr>
      <w:r w:rsidRPr="00E27989">
        <w:rPr>
          <w:b/>
          <w:bCs/>
        </w:rPr>
        <w:t>Întocmit,</w:t>
      </w:r>
    </w:p>
    <w:p w:rsidR="007E44E2" w:rsidRPr="00E27989" w:rsidRDefault="007E44E2" w:rsidP="00EE0CBA">
      <w:pPr>
        <w:jc w:val="right"/>
        <w:rPr>
          <w:b/>
          <w:bCs/>
        </w:rPr>
      </w:pPr>
      <w:r w:rsidRPr="00E27989">
        <w:rPr>
          <w:b/>
          <w:bCs/>
        </w:rPr>
        <w:t xml:space="preserve">Prof. </w:t>
      </w:r>
      <w:r w:rsidR="00220564">
        <w:rPr>
          <w:b/>
          <w:bCs/>
        </w:rPr>
        <w:t>c</w:t>
      </w:r>
      <w:r w:rsidRPr="00E27989">
        <w:rPr>
          <w:b/>
          <w:bCs/>
        </w:rPr>
        <w:t>onsilier școlar</w:t>
      </w:r>
    </w:p>
    <w:p w:rsidR="007E44E2" w:rsidRPr="00E27989" w:rsidRDefault="007E44E2" w:rsidP="00EE0CBA">
      <w:pPr>
        <w:jc w:val="right"/>
        <w:rPr>
          <w:b/>
          <w:bCs/>
        </w:rPr>
      </w:pPr>
      <w:proofErr w:type="spellStart"/>
      <w:r w:rsidRPr="00E27989">
        <w:rPr>
          <w:b/>
          <w:bCs/>
        </w:rPr>
        <w:t>Vinczi</w:t>
      </w:r>
      <w:proofErr w:type="spellEnd"/>
      <w:r w:rsidRPr="00E27989">
        <w:rPr>
          <w:b/>
          <w:bCs/>
        </w:rPr>
        <w:t xml:space="preserve"> Gavril</w:t>
      </w:r>
    </w:p>
    <w:sectPr w:rsidR="007E44E2" w:rsidRPr="00E27989" w:rsidSect="00391B15">
      <w:headerReference w:type="default" r:id="rId9"/>
      <w:footerReference w:type="default" r:id="rId10"/>
      <w:pgSz w:w="11906" w:h="16838"/>
      <w:pgMar w:top="1417" w:right="707" w:bottom="1417" w:left="851" w:header="421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29D" w:rsidRDefault="0092329D" w:rsidP="00921B31">
      <w:pPr>
        <w:spacing w:after="0" w:line="240" w:lineRule="auto"/>
      </w:pPr>
      <w:r>
        <w:separator/>
      </w:r>
    </w:p>
  </w:endnote>
  <w:endnote w:type="continuationSeparator" w:id="0">
    <w:p w:rsidR="0092329D" w:rsidRDefault="0092329D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6A8" w:rsidRDefault="007846A8" w:rsidP="00EA3D2E">
    <w:pPr>
      <w:pStyle w:val="Subsol"/>
      <w:spacing w:before="120"/>
      <w:ind w:right="360"/>
      <w:jc w:val="center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ab/>
    </w:r>
    <w:r>
      <w:rPr>
        <w:rFonts w:ascii="Times New Roman" w:eastAsia="Times New Roman" w:hAnsi="Times New Roman" w:cs="Times New Roman"/>
        <w:szCs w:val="18"/>
        <w:lang w:val="en-US"/>
      </w:rPr>
      <w:tab/>
      <w:t xml:space="preserve">Str.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Hunedoara</w:t>
    </w:r>
    <w:proofErr w:type="spellEnd"/>
  </w:p>
  <w:p w:rsidR="007846A8" w:rsidRDefault="007846A8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0254243875, </w:t>
    </w:r>
  </w:p>
  <w:p w:rsidR="007846A8" w:rsidRDefault="00EE3409" w:rsidP="00A32C6B">
    <w:pPr>
      <w:tabs>
        <w:tab w:val="center" w:pos="4320"/>
        <w:tab w:val="right" w:pos="8640"/>
      </w:tabs>
      <w:spacing w:after="0" w:line="240" w:lineRule="auto"/>
      <w:jc w:val="right"/>
    </w:pPr>
    <w:hyperlink r:id="rId1" w:history="1">
      <w:r w:rsidR="007846A8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  <w:p w:rsidR="005A34F9" w:rsidRDefault="005A34F9" w:rsidP="005A34F9">
    <w:pPr>
      <w:tabs>
        <w:tab w:val="center" w:pos="4320"/>
        <w:tab w:val="right" w:pos="8640"/>
      </w:tabs>
      <w:spacing w:after="0" w:line="240" w:lineRule="auto"/>
      <w:rPr>
        <w:rFonts w:ascii="Times New Roman" w:hAnsi="Times New Roman" w:cs="Times New Roman"/>
        <w:sz w:val="16"/>
        <w:szCs w:val="16"/>
      </w:rPr>
    </w:pPr>
    <w:r w:rsidRPr="005A34F9">
      <w:rPr>
        <w:rFonts w:ascii="Times New Roman" w:hAnsi="Times New Roman" w:cs="Times New Roman"/>
        <w:sz w:val="16"/>
        <w:szCs w:val="16"/>
      </w:rPr>
      <w:t xml:space="preserve">Prezenta atestă transmiterea unor documente  cu caracter personal care sunt confidențiale și intră sub incidența GDPR. </w:t>
    </w:r>
  </w:p>
  <w:p w:rsidR="005A34F9" w:rsidRPr="005A34F9" w:rsidRDefault="005A34F9" w:rsidP="005A34F9">
    <w:pPr>
      <w:tabs>
        <w:tab w:val="center" w:pos="4320"/>
        <w:tab w:val="right" w:pos="8640"/>
      </w:tabs>
      <w:spacing w:after="0" w:line="240" w:lineRule="auto"/>
      <w:rPr>
        <w:rFonts w:ascii="Times New Roman" w:eastAsia="Times New Roman" w:hAnsi="Times New Roman" w:cs="Times New Roman"/>
        <w:sz w:val="16"/>
        <w:szCs w:val="16"/>
        <w:lang w:val="it-IT"/>
      </w:rPr>
    </w:pPr>
    <w:r w:rsidRPr="005A34F9">
      <w:rPr>
        <w:rFonts w:ascii="Times New Roman" w:hAnsi="Times New Roman" w:cs="Times New Roman"/>
        <w:sz w:val="16"/>
        <w:szCs w:val="16"/>
      </w:rPr>
      <w:t>Prelucrarea acestora în afara cadrului legal este strict interzisă.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29D" w:rsidRDefault="0092329D" w:rsidP="00921B31">
      <w:pPr>
        <w:spacing w:after="0" w:line="240" w:lineRule="auto"/>
      </w:pPr>
      <w:r>
        <w:separator/>
      </w:r>
    </w:p>
  </w:footnote>
  <w:footnote w:type="continuationSeparator" w:id="0">
    <w:p w:rsidR="0092329D" w:rsidRDefault="0092329D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632" w:rsidRDefault="007846A8" w:rsidP="00CE5BA5">
    <w:pPr>
      <w:spacing w:line="240" w:lineRule="auto"/>
      <w:contextualSpacing/>
    </w:pPr>
    <w:r>
      <w:rPr>
        <w:noProof/>
        <w:lang w:eastAsia="ro-RO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3482340</wp:posOffset>
          </wp:positionH>
          <wp:positionV relativeFrom="paragraph">
            <wp:posOffset>-38100</wp:posOffset>
          </wp:positionV>
          <wp:extent cx="657225" cy="657225"/>
          <wp:effectExtent l="19050" t="0" r="9525" b="0"/>
          <wp:wrapNone/>
          <wp:docPr id="2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04" cy="666750"/>
          <wp:effectExtent l="19050" t="0" r="8296" b="0"/>
          <wp:wrapNone/>
          <wp:docPr id="22" name="I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04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         </w:t>
    </w:r>
    <w:r w:rsidR="0004584F">
      <w:t xml:space="preserve">  </w:t>
    </w:r>
  </w:p>
  <w:p w:rsidR="0004584F" w:rsidRDefault="0004584F" w:rsidP="00FF3632">
    <w:pPr>
      <w:spacing w:line="240" w:lineRule="auto"/>
      <w:ind w:left="708" w:firstLine="708"/>
      <w:contextualSpacing/>
      <w:rPr>
        <w:b/>
      </w:rPr>
    </w:pPr>
    <w:r>
      <w:t xml:space="preserve"> </w:t>
    </w:r>
    <w:r w:rsidR="007846A8" w:rsidRPr="00921B31">
      <w:rPr>
        <w:b/>
      </w:rPr>
      <w:t>ȘCOALA GIMNAZIAL</w:t>
    </w:r>
    <w:r>
      <w:rPr>
        <w:b/>
      </w:rPr>
      <w:t>Ă</w:t>
    </w:r>
    <w:r w:rsidR="007846A8" w:rsidRPr="00921B31">
      <w:rPr>
        <w:b/>
      </w:rPr>
      <w:t xml:space="preserve"> </w:t>
    </w:r>
    <w:r>
      <w:rPr>
        <w:b/>
      </w:rPr>
      <w:t xml:space="preserve">                                                                    MINISTERUL</w:t>
    </w:r>
    <w:r w:rsidRPr="00921B31">
      <w:rPr>
        <w:b/>
      </w:rPr>
      <w:t xml:space="preserve"> </w:t>
    </w:r>
    <w:r>
      <w:rPr>
        <w:b/>
      </w:rPr>
      <w:t>EDUCAȚIEI</w:t>
    </w:r>
    <w:r w:rsidRPr="00921B31">
      <w:rPr>
        <w:b/>
      </w:rPr>
      <w:t xml:space="preserve">                                                               </w:t>
    </w:r>
    <w:r>
      <w:rPr>
        <w:b/>
      </w:rPr>
      <w:t xml:space="preserve">                                       </w:t>
    </w:r>
  </w:p>
  <w:p w:rsidR="00CE5BA5" w:rsidRDefault="0004584F" w:rsidP="00CE5BA5">
    <w:pPr>
      <w:spacing w:line="240" w:lineRule="auto"/>
      <w:contextualSpacing/>
      <w:rPr>
        <w:b/>
      </w:rPr>
    </w:pPr>
    <w:r>
      <w:rPr>
        <w:b/>
      </w:rPr>
      <w:t xml:space="preserve">                      </w:t>
    </w:r>
    <w:r w:rsidR="007846A8" w:rsidRPr="00921B31">
      <w:rPr>
        <w:b/>
      </w:rPr>
      <w:t>”DR. AUREL VLAD</w:t>
    </w:r>
    <w:r w:rsidRPr="00921B31">
      <w:rPr>
        <w:b/>
      </w:rPr>
      <w:t>”</w:t>
    </w:r>
    <w:r w:rsidRPr="0004584F">
      <w:rPr>
        <w:b/>
      </w:rPr>
      <w:t xml:space="preserve"> </w:t>
    </w:r>
    <w:r w:rsidRPr="00921B31">
      <w:rPr>
        <w:b/>
      </w:rPr>
      <w:t>ORĂȘTIE</w:t>
    </w:r>
    <w:r w:rsidR="007846A8" w:rsidRPr="00921B31">
      <w:rPr>
        <w:b/>
      </w:rPr>
      <w:t xml:space="preserve">                  </w:t>
    </w:r>
    <w:r w:rsidR="007846A8">
      <w:rPr>
        <w:b/>
      </w:rPr>
      <w:t xml:space="preserve">           </w:t>
    </w:r>
    <w:r w:rsidR="007846A8" w:rsidRPr="00921B31">
      <w:rPr>
        <w:b/>
      </w:rPr>
      <w:t xml:space="preserve"> </w:t>
    </w:r>
    <w:r w:rsidR="007846A8">
      <w:rPr>
        <w:b/>
      </w:rPr>
      <w:tab/>
    </w:r>
    <w:r w:rsidR="007846A8">
      <w:rPr>
        <w:b/>
      </w:rPr>
      <w:tab/>
    </w:r>
    <w:r w:rsidR="007846A8">
      <w:rPr>
        <w:b/>
      </w:rPr>
      <w:tab/>
    </w:r>
    <w:r w:rsidR="00362F25">
      <w:rPr>
        <w:b/>
      </w:rPr>
      <w:tab/>
    </w:r>
    <w:r w:rsidR="00362F25">
      <w:rPr>
        <w:b/>
      </w:rPr>
      <w:tab/>
      <w:t xml:space="preserve">        </w:t>
    </w:r>
  </w:p>
  <w:p w:rsidR="008D3260" w:rsidRDefault="008D3260" w:rsidP="00CE5BA5">
    <w:pPr>
      <w:spacing w:line="240" w:lineRule="auto"/>
      <w:contextualSpacing/>
      <w:rPr>
        <w:b/>
      </w:rPr>
    </w:pPr>
  </w:p>
  <w:p w:rsidR="00727DCB" w:rsidRDefault="00362F25" w:rsidP="00CE5BA5">
    <w:pPr>
      <w:spacing w:line="240" w:lineRule="auto"/>
      <w:contextualSpacing/>
      <w:rPr>
        <w:b/>
      </w:rPr>
    </w:pPr>
    <w:r>
      <w:rPr>
        <w:b/>
      </w:rPr>
      <w:t xml:space="preserve"> </w:t>
    </w:r>
    <w:r w:rsidR="008D3260">
      <w:rPr>
        <w:b/>
      </w:rPr>
      <w:t>Nr.</w:t>
    </w:r>
    <w:r w:rsidR="00EE0CBA">
      <w:rPr>
        <w:b/>
      </w:rPr>
      <w:t>2418/02.06.2021</w:t>
    </w:r>
    <w:r w:rsidR="008D3260">
      <w:rPr>
        <w:b/>
      </w:rPr>
      <w:t xml:space="preserve">       </w:t>
    </w:r>
    <w:r w:rsidR="0045652B">
      <w:rPr>
        <w:b/>
      </w:rPr>
      <w:t>_________________________________________________________</w:t>
    </w:r>
    <w:r w:rsidR="008D3260">
      <w:rPr>
        <w:b/>
      </w:rPr>
      <w:t>_________________________</w:t>
    </w:r>
    <w:r w:rsidR="00CE5BA5">
      <w:rPr>
        <w:b/>
      </w:rPr>
      <w:t xml:space="preserve">        </w:t>
    </w:r>
    <w:r>
      <w:rPr>
        <w:b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2C35B7"/>
    <w:multiLevelType w:val="hybridMultilevel"/>
    <w:tmpl w:val="BCB60834"/>
    <w:lvl w:ilvl="0" w:tplc="471C69D6">
      <w:start w:val="1"/>
      <w:numFmt w:val="lowerLetter"/>
      <w:lvlText w:val="%1)"/>
      <w:lvlJc w:val="left"/>
      <w:pPr>
        <w:ind w:left="720" w:hanging="360"/>
      </w:pPr>
      <w:rPr>
        <w:color w:val="auto"/>
        <w:sz w:val="18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11AF7"/>
    <w:rsid w:val="0001270A"/>
    <w:rsid w:val="00014879"/>
    <w:rsid w:val="000175CF"/>
    <w:rsid w:val="0002785D"/>
    <w:rsid w:val="00033DE3"/>
    <w:rsid w:val="00043419"/>
    <w:rsid w:val="0004584F"/>
    <w:rsid w:val="00072FD4"/>
    <w:rsid w:val="00073E35"/>
    <w:rsid w:val="00077DBE"/>
    <w:rsid w:val="00086252"/>
    <w:rsid w:val="00092B22"/>
    <w:rsid w:val="00096654"/>
    <w:rsid w:val="000A4538"/>
    <w:rsid w:val="000A5725"/>
    <w:rsid w:val="000B0EF3"/>
    <w:rsid w:val="000B696A"/>
    <w:rsid w:val="000B7182"/>
    <w:rsid w:val="000C5E19"/>
    <w:rsid w:val="000D3910"/>
    <w:rsid w:val="000E0F3E"/>
    <w:rsid w:val="000E1287"/>
    <w:rsid w:val="000E7058"/>
    <w:rsid w:val="000F03FB"/>
    <w:rsid w:val="000F272F"/>
    <w:rsid w:val="000F65CE"/>
    <w:rsid w:val="001008A8"/>
    <w:rsid w:val="00100931"/>
    <w:rsid w:val="00101866"/>
    <w:rsid w:val="00105727"/>
    <w:rsid w:val="001076D9"/>
    <w:rsid w:val="00117173"/>
    <w:rsid w:val="0011772D"/>
    <w:rsid w:val="00120485"/>
    <w:rsid w:val="0012242D"/>
    <w:rsid w:val="00123DD4"/>
    <w:rsid w:val="0013593F"/>
    <w:rsid w:val="001424DD"/>
    <w:rsid w:val="00143C65"/>
    <w:rsid w:val="001525F7"/>
    <w:rsid w:val="00163AC7"/>
    <w:rsid w:val="00166BFB"/>
    <w:rsid w:val="001713CC"/>
    <w:rsid w:val="0018463A"/>
    <w:rsid w:val="001873B9"/>
    <w:rsid w:val="00187703"/>
    <w:rsid w:val="00190387"/>
    <w:rsid w:val="00193ABE"/>
    <w:rsid w:val="001A1A7B"/>
    <w:rsid w:val="001B01A3"/>
    <w:rsid w:val="001B24F1"/>
    <w:rsid w:val="001B3080"/>
    <w:rsid w:val="001C18CB"/>
    <w:rsid w:val="001C2E76"/>
    <w:rsid w:val="001C535A"/>
    <w:rsid w:val="001D045A"/>
    <w:rsid w:val="001F0187"/>
    <w:rsid w:val="002064FC"/>
    <w:rsid w:val="00216798"/>
    <w:rsid w:val="00217BC7"/>
    <w:rsid w:val="00220564"/>
    <w:rsid w:val="002355AB"/>
    <w:rsid w:val="00242B51"/>
    <w:rsid w:val="00245750"/>
    <w:rsid w:val="00247BD6"/>
    <w:rsid w:val="00256204"/>
    <w:rsid w:val="00260616"/>
    <w:rsid w:val="00271ACF"/>
    <w:rsid w:val="00274E13"/>
    <w:rsid w:val="00280965"/>
    <w:rsid w:val="00282AA4"/>
    <w:rsid w:val="00284167"/>
    <w:rsid w:val="002922CD"/>
    <w:rsid w:val="00297721"/>
    <w:rsid w:val="002A21F4"/>
    <w:rsid w:val="002A59FB"/>
    <w:rsid w:val="002B1AD2"/>
    <w:rsid w:val="002C460E"/>
    <w:rsid w:val="002C65E2"/>
    <w:rsid w:val="002C683D"/>
    <w:rsid w:val="002D5C0B"/>
    <w:rsid w:val="002E1C39"/>
    <w:rsid w:val="002E3DCC"/>
    <w:rsid w:val="002F42FE"/>
    <w:rsid w:val="0030230A"/>
    <w:rsid w:val="00312098"/>
    <w:rsid w:val="00314F38"/>
    <w:rsid w:val="00315F3E"/>
    <w:rsid w:val="00317C86"/>
    <w:rsid w:val="00320834"/>
    <w:rsid w:val="0032094C"/>
    <w:rsid w:val="00323DC7"/>
    <w:rsid w:val="003308A5"/>
    <w:rsid w:val="0033120E"/>
    <w:rsid w:val="003414D5"/>
    <w:rsid w:val="00347D66"/>
    <w:rsid w:val="00362F25"/>
    <w:rsid w:val="00363894"/>
    <w:rsid w:val="00371FCF"/>
    <w:rsid w:val="00384366"/>
    <w:rsid w:val="00386ACC"/>
    <w:rsid w:val="00391B15"/>
    <w:rsid w:val="003A1072"/>
    <w:rsid w:val="003A16DF"/>
    <w:rsid w:val="003B76FA"/>
    <w:rsid w:val="003D072E"/>
    <w:rsid w:val="003E35AB"/>
    <w:rsid w:val="003E4A65"/>
    <w:rsid w:val="003E6BDD"/>
    <w:rsid w:val="003F5EA4"/>
    <w:rsid w:val="003F795D"/>
    <w:rsid w:val="00402E93"/>
    <w:rsid w:val="00403295"/>
    <w:rsid w:val="004050AE"/>
    <w:rsid w:val="0041248B"/>
    <w:rsid w:val="00417223"/>
    <w:rsid w:val="00422652"/>
    <w:rsid w:val="00425CE0"/>
    <w:rsid w:val="00436D5F"/>
    <w:rsid w:val="00442442"/>
    <w:rsid w:val="004516D9"/>
    <w:rsid w:val="00452BA3"/>
    <w:rsid w:val="0045538E"/>
    <w:rsid w:val="0045652B"/>
    <w:rsid w:val="00456707"/>
    <w:rsid w:val="00457A7D"/>
    <w:rsid w:val="00461C63"/>
    <w:rsid w:val="004628EC"/>
    <w:rsid w:val="00465F8C"/>
    <w:rsid w:val="00466EB1"/>
    <w:rsid w:val="004712F3"/>
    <w:rsid w:val="00483629"/>
    <w:rsid w:val="004847ED"/>
    <w:rsid w:val="004904D9"/>
    <w:rsid w:val="00490701"/>
    <w:rsid w:val="00492355"/>
    <w:rsid w:val="0049496D"/>
    <w:rsid w:val="00496F78"/>
    <w:rsid w:val="004B0AE9"/>
    <w:rsid w:val="004E3C55"/>
    <w:rsid w:val="004E518E"/>
    <w:rsid w:val="004E5E35"/>
    <w:rsid w:val="004F35D1"/>
    <w:rsid w:val="00500905"/>
    <w:rsid w:val="0050107B"/>
    <w:rsid w:val="00506FF1"/>
    <w:rsid w:val="00522479"/>
    <w:rsid w:val="00524B5A"/>
    <w:rsid w:val="00525B82"/>
    <w:rsid w:val="005269F8"/>
    <w:rsid w:val="00527285"/>
    <w:rsid w:val="005310AE"/>
    <w:rsid w:val="00534E82"/>
    <w:rsid w:val="005438D6"/>
    <w:rsid w:val="00550429"/>
    <w:rsid w:val="00551DF2"/>
    <w:rsid w:val="00552476"/>
    <w:rsid w:val="005533E3"/>
    <w:rsid w:val="00554210"/>
    <w:rsid w:val="00557742"/>
    <w:rsid w:val="005625C7"/>
    <w:rsid w:val="005734D4"/>
    <w:rsid w:val="005761AE"/>
    <w:rsid w:val="00585FF0"/>
    <w:rsid w:val="00586A5F"/>
    <w:rsid w:val="0058730A"/>
    <w:rsid w:val="005875C6"/>
    <w:rsid w:val="005A34F9"/>
    <w:rsid w:val="005B472B"/>
    <w:rsid w:val="005B48E8"/>
    <w:rsid w:val="005B7FC0"/>
    <w:rsid w:val="005C77EE"/>
    <w:rsid w:val="005D200A"/>
    <w:rsid w:val="005D38FE"/>
    <w:rsid w:val="005D6550"/>
    <w:rsid w:val="005E1C92"/>
    <w:rsid w:val="005F1D81"/>
    <w:rsid w:val="00607F0D"/>
    <w:rsid w:val="006103E4"/>
    <w:rsid w:val="00612F5C"/>
    <w:rsid w:val="00620757"/>
    <w:rsid w:val="006222FF"/>
    <w:rsid w:val="00622DEF"/>
    <w:rsid w:val="006353B2"/>
    <w:rsid w:val="00641D41"/>
    <w:rsid w:val="006432E1"/>
    <w:rsid w:val="006453EE"/>
    <w:rsid w:val="00654141"/>
    <w:rsid w:val="00655392"/>
    <w:rsid w:val="006576BB"/>
    <w:rsid w:val="006621F6"/>
    <w:rsid w:val="0066323A"/>
    <w:rsid w:val="0066491E"/>
    <w:rsid w:val="00665E8E"/>
    <w:rsid w:val="00673659"/>
    <w:rsid w:val="00673E2A"/>
    <w:rsid w:val="00674D3E"/>
    <w:rsid w:val="0067679B"/>
    <w:rsid w:val="0067772E"/>
    <w:rsid w:val="00685CE9"/>
    <w:rsid w:val="0068760A"/>
    <w:rsid w:val="00687747"/>
    <w:rsid w:val="00690D5E"/>
    <w:rsid w:val="00691976"/>
    <w:rsid w:val="00695604"/>
    <w:rsid w:val="00695E50"/>
    <w:rsid w:val="0069715F"/>
    <w:rsid w:val="006B7823"/>
    <w:rsid w:val="006C3663"/>
    <w:rsid w:val="006D42F6"/>
    <w:rsid w:val="006E0861"/>
    <w:rsid w:val="006E25E2"/>
    <w:rsid w:val="006E31DA"/>
    <w:rsid w:val="006E6FDF"/>
    <w:rsid w:val="006E7FB6"/>
    <w:rsid w:val="006F159C"/>
    <w:rsid w:val="006F76E6"/>
    <w:rsid w:val="00701556"/>
    <w:rsid w:val="0070189D"/>
    <w:rsid w:val="00713E6B"/>
    <w:rsid w:val="00715FFB"/>
    <w:rsid w:val="00721154"/>
    <w:rsid w:val="0072648E"/>
    <w:rsid w:val="00727484"/>
    <w:rsid w:val="00727DCB"/>
    <w:rsid w:val="00740111"/>
    <w:rsid w:val="00740BF4"/>
    <w:rsid w:val="00752125"/>
    <w:rsid w:val="007541F4"/>
    <w:rsid w:val="00757B38"/>
    <w:rsid w:val="00762C64"/>
    <w:rsid w:val="007711B4"/>
    <w:rsid w:val="00776454"/>
    <w:rsid w:val="007846A8"/>
    <w:rsid w:val="00790E18"/>
    <w:rsid w:val="00792674"/>
    <w:rsid w:val="00794836"/>
    <w:rsid w:val="007A2924"/>
    <w:rsid w:val="007A6C10"/>
    <w:rsid w:val="007B2162"/>
    <w:rsid w:val="007B469D"/>
    <w:rsid w:val="007B592C"/>
    <w:rsid w:val="007C6B28"/>
    <w:rsid w:val="007C6CB1"/>
    <w:rsid w:val="007D051C"/>
    <w:rsid w:val="007E34C4"/>
    <w:rsid w:val="007E44E2"/>
    <w:rsid w:val="007F35AC"/>
    <w:rsid w:val="00803143"/>
    <w:rsid w:val="008057BC"/>
    <w:rsid w:val="00806D27"/>
    <w:rsid w:val="008140D7"/>
    <w:rsid w:val="008217B6"/>
    <w:rsid w:val="00836052"/>
    <w:rsid w:val="00846095"/>
    <w:rsid w:val="00854E8E"/>
    <w:rsid w:val="00861452"/>
    <w:rsid w:val="008643A1"/>
    <w:rsid w:val="00865396"/>
    <w:rsid w:val="00875317"/>
    <w:rsid w:val="00876601"/>
    <w:rsid w:val="00876BD4"/>
    <w:rsid w:val="008809A4"/>
    <w:rsid w:val="0088117F"/>
    <w:rsid w:val="008921A8"/>
    <w:rsid w:val="00895CCB"/>
    <w:rsid w:val="008A2E66"/>
    <w:rsid w:val="008B6F98"/>
    <w:rsid w:val="008D3260"/>
    <w:rsid w:val="008D7163"/>
    <w:rsid w:val="008E0DF7"/>
    <w:rsid w:val="008E64EB"/>
    <w:rsid w:val="009017BE"/>
    <w:rsid w:val="0090556B"/>
    <w:rsid w:val="00914D7B"/>
    <w:rsid w:val="009200EA"/>
    <w:rsid w:val="00921B31"/>
    <w:rsid w:val="0092329D"/>
    <w:rsid w:val="0092476B"/>
    <w:rsid w:val="009432FC"/>
    <w:rsid w:val="00944FF9"/>
    <w:rsid w:val="0094522E"/>
    <w:rsid w:val="00946AA1"/>
    <w:rsid w:val="009472FE"/>
    <w:rsid w:val="00957998"/>
    <w:rsid w:val="009704C8"/>
    <w:rsid w:val="009731DD"/>
    <w:rsid w:val="00975E4B"/>
    <w:rsid w:val="00983FCF"/>
    <w:rsid w:val="0098496D"/>
    <w:rsid w:val="009912FA"/>
    <w:rsid w:val="00997A3F"/>
    <w:rsid w:val="009A099B"/>
    <w:rsid w:val="009A7A18"/>
    <w:rsid w:val="009B40D8"/>
    <w:rsid w:val="009B5123"/>
    <w:rsid w:val="009B5949"/>
    <w:rsid w:val="009C756A"/>
    <w:rsid w:val="009D1680"/>
    <w:rsid w:val="009D1CEB"/>
    <w:rsid w:val="009D1D87"/>
    <w:rsid w:val="009D429C"/>
    <w:rsid w:val="009D5A48"/>
    <w:rsid w:val="009E0116"/>
    <w:rsid w:val="009E6229"/>
    <w:rsid w:val="009F2578"/>
    <w:rsid w:val="009F2877"/>
    <w:rsid w:val="00A001CE"/>
    <w:rsid w:val="00A04B25"/>
    <w:rsid w:val="00A06EA1"/>
    <w:rsid w:val="00A13BC2"/>
    <w:rsid w:val="00A14CA4"/>
    <w:rsid w:val="00A21B8E"/>
    <w:rsid w:val="00A230DE"/>
    <w:rsid w:val="00A23778"/>
    <w:rsid w:val="00A25ADC"/>
    <w:rsid w:val="00A32C6B"/>
    <w:rsid w:val="00A34408"/>
    <w:rsid w:val="00A37B30"/>
    <w:rsid w:val="00A37C71"/>
    <w:rsid w:val="00A50860"/>
    <w:rsid w:val="00A53183"/>
    <w:rsid w:val="00A54FBC"/>
    <w:rsid w:val="00A550A7"/>
    <w:rsid w:val="00A56EF2"/>
    <w:rsid w:val="00A57D99"/>
    <w:rsid w:val="00A57DF1"/>
    <w:rsid w:val="00A600E1"/>
    <w:rsid w:val="00A6225D"/>
    <w:rsid w:val="00A70050"/>
    <w:rsid w:val="00A735F7"/>
    <w:rsid w:val="00A80A87"/>
    <w:rsid w:val="00A83C0F"/>
    <w:rsid w:val="00A83FCD"/>
    <w:rsid w:val="00A873A9"/>
    <w:rsid w:val="00A93700"/>
    <w:rsid w:val="00AA20D3"/>
    <w:rsid w:val="00AA71DC"/>
    <w:rsid w:val="00AB6F0F"/>
    <w:rsid w:val="00AC00FB"/>
    <w:rsid w:val="00AC11E3"/>
    <w:rsid w:val="00AD0652"/>
    <w:rsid w:val="00AD474C"/>
    <w:rsid w:val="00AE0B47"/>
    <w:rsid w:val="00AE2640"/>
    <w:rsid w:val="00AF0D54"/>
    <w:rsid w:val="00AF12A8"/>
    <w:rsid w:val="00AF6B13"/>
    <w:rsid w:val="00B0181F"/>
    <w:rsid w:val="00B028DB"/>
    <w:rsid w:val="00B05C97"/>
    <w:rsid w:val="00B124FD"/>
    <w:rsid w:val="00B20613"/>
    <w:rsid w:val="00B3133F"/>
    <w:rsid w:val="00B40807"/>
    <w:rsid w:val="00B42C12"/>
    <w:rsid w:val="00B456F1"/>
    <w:rsid w:val="00B501B4"/>
    <w:rsid w:val="00B6198C"/>
    <w:rsid w:val="00B63081"/>
    <w:rsid w:val="00B727D2"/>
    <w:rsid w:val="00B8256E"/>
    <w:rsid w:val="00B8590A"/>
    <w:rsid w:val="00B92C1B"/>
    <w:rsid w:val="00B96C88"/>
    <w:rsid w:val="00BA198E"/>
    <w:rsid w:val="00BA2F13"/>
    <w:rsid w:val="00BA7139"/>
    <w:rsid w:val="00BC229B"/>
    <w:rsid w:val="00BD61C1"/>
    <w:rsid w:val="00BE4E06"/>
    <w:rsid w:val="00BF7743"/>
    <w:rsid w:val="00C00721"/>
    <w:rsid w:val="00C0158C"/>
    <w:rsid w:val="00C0783F"/>
    <w:rsid w:val="00C115D6"/>
    <w:rsid w:val="00C131FD"/>
    <w:rsid w:val="00C1534D"/>
    <w:rsid w:val="00C15D12"/>
    <w:rsid w:val="00C1676D"/>
    <w:rsid w:val="00C229BF"/>
    <w:rsid w:val="00C25B0E"/>
    <w:rsid w:val="00C33715"/>
    <w:rsid w:val="00C350D7"/>
    <w:rsid w:val="00C52580"/>
    <w:rsid w:val="00C54364"/>
    <w:rsid w:val="00C857AE"/>
    <w:rsid w:val="00C85989"/>
    <w:rsid w:val="00C85F1A"/>
    <w:rsid w:val="00C976C1"/>
    <w:rsid w:val="00C97CDB"/>
    <w:rsid w:val="00CA7089"/>
    <w:rsid w:val="00CB1409"/>
    <w:rsid w:val="00CB212F"/>
    <w:rsid w:val="00CB5857"/>
    <w:rsid w:val="00CD1D95"/>
    <w:rsid w:val="00CD41FC"/>
    <w:rsid w:val="00CD7C0F"/>
    <w:rsid w:val="00CE5BA5"/>
    <w:rsid w:val="00CF7A26"/>
    <w:rsid w:val="00D01F3B"/>
    <w:rsid w:val="00D062E4"/>
    <w:rsid w:val="00D1127E"/>
    <w:rsid w:val="00D112BB"/>
    <w:rsid w:val="00D13E46"/>
    <w:rsid w:val="00D21F36"/>
    <w:rsid w:val="00D33BB8"/>
    <w:rsid w:val="00D404B1"/>
    <w:rsid w:val="00D42F1A"/>
    <w:rsid w:val="00D52D5B"/>
    <w:rsid w:val="00D56E81"/>
    <w:rsid w:val="00D622EE"/>
    <w:rsid w:val="00D71E95"/>
    <w:rsid w:val="00D726F4"/>
    <w:rsid w:val="00D77087"/>
    <w:rsid w:val="00D82BBB"/>
    <w:rsid w:val="00D85F5F"/>
    <w:rsid w:val="00D87620"/>
    <w:rsid w:val="00D9523A"/>
    <w:rsid w:val="00DA2415"/>
    <w:rsid w:val="00DA576F"/>
    <w:rsid w:val="00DC1F8B"/>
    <w:rsid w:val="00DC4CD6"/>
    <w:rsid w:val="00DD0574"/>
    <w:rsid w:val="00DD14C3"/>
    <w:rsid w:val="00DD5C4E"/>
    <w:rsid w:val="00DD7CD0"/>
    <w:rsid w:val="00DE18A9"/>
    <w:rsid w:val="00DE32CB"/>
    <w:rsid w:val="00DE5CBF"/>
    <w:rsid w:val="00DF1D29"/>
    <w:rsid w:val="00E01732"/>
    <w:rsid w:val="00E02DD3"/>
    <w:rsid w:val="00E04799"/>
    <w:rsid w:val="00E21E93"/>
    <w:rsid w:val="00E24D9E"/>
    <w:rsid w:val="00E26D88"/>
    <w:rsid w:val="00E27989"/>
    <w:rsid w:val="00E44212"/>
    <w:rsid w:val="00E47D30"/>
    <w:rsid w:val="00E5064A"/>
    <w:rsid w:val="00E51BBE"/>
    <w:rsid w:val="00E5279D"/>
    <w:rsid w:val="00E52A30"/>
    <w:rsid w:val="00E578AB"/>
    <w:rsid w:val="00E610BC"/>
    <w:rsid w:val="00E627A8"/>
    <w:rsid w:val="00E673F6"/>
    <w:rsid w:val="00E84882"/>
    <w:rsid w:val="00E86D14"/>
    <w:rsid w:val="00E94605"/>
    <w:rsid w:val="00EA0372"/>
    <w:rsid w:val="00EA3D2E"/>
    <w:rsid w:val="00EA40C9"/>
    <w:rsid w:val="00EB4530"/>
    <w:rsid w:val="00EC15D7"/>
    <w:rsid w:val="00EC659F"/>
    <w:rsid w:val="00ED6D9F"/>
    <w:rsid w:val="00EE0CBA"/>
    <w:rsid w:val="00EE3074"/>
    <w:rsid w:val="00EE3409"/>
    <w:rsid w:val="00EE38A5"/>
    <w:rsid w:val="00EE3E85"/>
    <w:rsid w:val="00EE62B3"/>
    <w:rsid w:val="00EE6A20"/>
    <w:rsid w:val="00EF34EA"/>
    <w:rsid w:val="00EF4758"/>
    <w:rsid w:val="00F06F16"/>
    <w:rsid w:val="00F12FE2"/>
    <w:rsid w:val="00F20691"/>
    <w:rsid w:val="00F24076"/>
    <w:rsid w:val="00F25063"/>
    <w:rsid w:val="00F33A32"/>
    <w:rsid w:val="00F34687"/>
    <w:rsid w:val="00F37858"/>
    <w:rsid w:val="00F379CD"/>
    <w:rsid w:val="00F37AC4"/>
    <w:rsid w:val="00F421D5"/>
    <w:rsid w:val="00F44E47"/>
    <w:rsid w:val="00F50A24"/>
    <w:rsid w:val="00F52368"/>
    <w:rsid w:val="00F5294B"/>
    <w:rsid w:val="00F55868"/>
    <w:rsid w:val="00F57A84"/>
    <w:rsid w:val="00F6110B"/>
    <w:rsid w:val="00F702FE"/>
    <w:rsid w:val="00F72FF7"/>
    <w:rsid w:val="00F74129"/>
    <w:rsid w:val="00F742AF"/>
    <w:rsid w:val="00F74C7C"/>
    <w:rsid w:val="00F86855"/>
    <w:rsid w:val="00F90DA5"/>
    <w:rsid w:val="00F94DDA"/>
    <w:rsid w:val="00F97C96"/>
    <w:rsid w:val="00FA0CE8"/>
    <w:rsid w:val="00FA1B48"/>
    <w:rsid w:val="00FA683B"/>
    <w:rsid w:val="00FC64D3"/>
    <w:rsid w:val="00FD15A1"/>
    <w:rsid w:val="00FD4989"/>
    <w:rsid w:val="00FE2E5D"/>
    <w:rsid w:val="00FF28E4"/>
    <w:rsid w:val="00FF3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B59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B592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Corptext">
    <w:name w:val="Body Text"/>
    <w:basedOn w:val="Normal"/>
    <w:link w:val="CorptextCaracter"/>
    <w:rsid w:val="007B59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B592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274E1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274E13"/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67772E"/>
  </w:style>
  <w:style w:type="character" w:styleId="Accentuaresubtil">
    <w:name w:val="Subtle Emphasis"/>
    <w:basedOn w:val="Fontdeparagrafimplicit"/>
    <w:uiPriority w:val="19"/>
    <w:qFormat/>
    <w:rsid w:val="000175CF"/>
    <w:rPr>
      <w:i/>
      <w:iCs/>
      <w:color w:val="808080" w:themeColor="text1" w:themeTint="7F"/>
    </w:rPr>
  </w:style>
  <w:style w:type="paragraph" w:customStyle="1" w:styleId="TableParagraph">
    <w:name w:val="Table Paragraph"/>
    <w:basedOn w:val="Normal"/>
    <w:uiPriority w:val="1"/>
    <w:qFormat/>
    <w:rsid w:val="004923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D81E1562-BCAB-4DCC-B05A-A97F64276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1</Pages>
  <Words>88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2</cp:revision>
  <cp:lastPrinted>2021-06-02T07:17:00Z</cp:lastPrinted>
  <dcterms:created xsi:type="dcterms:W3CDTF">2021-06-02T07:18:00Z</dcterms:created>
  <dcterms:modified xsi:type="dcterms:W3CDTF">2021-06-02T07:18:00Z</dcterms:modified>
</cp:coreProperties>
</file>