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F5E" w:rsidRDefault="00F75009" w:rsidP="00CC67CE">
      <w:pPr>
        <w:spacing w:after="0"/>
        <w:jc w:val="both"/>
        <w:rPr>
          <w:rFonts w:ascii="Times New Roman" w:eastAsia="Times New Roman" w:hAnsi="Times New Roman"/>
          <w:b/>
          <w:bCs/>
          <w:sz w:val="24"/>
          <w:szCs w:val="24"/>
          <w:lang w:val="en-GB" w:eastAsia="ro-RO"/>
        </w:rPr>
      </w:pPr>
      <w:r w:rsidRPr="00F75009">
        <w:rPr>
          <w:rFonts w:ascii="Times New Roman" w:eastAsia="Times New Roman" w:hAnsi="Times New Roman"/>
          <w:b/>
          <w:bCs/>
          <w:noProof/>
          <w:sz w:val="24"/>
          <w:szCs w:val="24"/>
          <w:lang w:eastAsia="ro-RO"/>
        </w:rPr>
        <w:drawing>
          <wp:anchor distT="0" distB="0" distL="114300" distR="114300" simplePos="0" relativeHeight="251659264" behindDoc="0" locked="0" layoutInCell="1" allowOverlap="1" wp14:anchorId="708CAE43" wp14:editId="600621BF">
            <wp:simplePos x="0" y="0"/>
            <wp:positionH relativeFrom="margin">
              <wp:posOffset>-3852545</wp:posOffset>
            </wp:positionH>
            <wp:positionV relativeFrom="margin">
              <wp:posOffset>-191770</wp:posOffset>
            </wp:positionV>
            <wp:extent cx="2447662" cy="228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447662" cy="228600"/>
                    </a:xfrm>
                    <a:prstGeom prst="rect">
                      <a:avLst/>
                    </a:prstGeom>
                    <a:noFill/>
                  </pic:spPr>
                </pic:pic>
              </a:graphicData>
            </a:graphic>
            <wp14:sizeRelH relativeFrom="margin">
              <wp14:pctWidth>0</wp14:pctWidth>
            </wp14:sizeRelH>
            <wp14:sizeRelV relativeFrom="margin">
              <wp14:pctHeight>0</wp14:pctHeight>
            </wp14:sizeRelV>
          </wp:anchor>
        </w:drawing>
      </w:r>
    </w:p>
    <w:p w:rsidR="00F75009" w:rsidRDefault="00F75009" w:rsidP="00CC67CE">
      <w:pPr>
        <w:spacing w:after="0"/>
        <w:jc w:val="both"/>
        <w:rPr>
          <w:rFonts w:ascii="Times New Roman" w:eastAsia="Times New Roman" w:hAnsi="Times New Roman"/>
          <w:b/>
          <w:bCs/>
          <w:sz w:val="24"/>
          <w:szCs w:val="24"/>
          <w:lang w:val="en-GB" w:eastAsia="ro-RO"/>
        </w:rPr>
      </w:pPr>
    </w:p>
    <w:p w:rsidR="00F75009" w:rsidRDefault="00F75009" w:rsidP="00CC67CE">
      <w:pPr>
        <w:spacing w:after="0"/>
        <w:jc w:val="both"/>
        <w:rPr>
          <w:rFonts w:ascii="Times New Roman" w:eastAsia="Times New Roman" w:hAnsi="Times New Roman"/>
          <w:b/>
          <w:bCs/>
          <w:sz w:val="24"/>
          <w:szCs w:val="24"/>
          <w:lang w:val="en-GB" w:eastAsia="ro-RO"/>
        </w:rPr>
      </w:pPr>
    </w:p>
    <w:p w:rsidR="00F75009" w:rsidRPr="00F75009" w:rsidRDefault="00F75009" w:rsidP="00F75009">
      <w:pPr>
        <w:spacing w:after="0"/>
        <w:jc w:val="both"/>
        <w:rPr>
          <w:rFonts w:ascii="Times New Roman" w:eastAsia="Times New Roman" w:hAnsi="Times New Roman"/>
          <w:b/>
          <w:bCs/>
          <w:sz w:val="24"/>
          <w:szCs w:val="24"/>
          <w:lang w:val="sv-SE" w:eastAsia="ro-RO"/>
        </w:rPr>
      </w:pPr>
    </w:p>
    <w:p w:rsidR="00F75009" w:rsidRPr="00F75009" w:rsidRDefault="00F75009" w:rsidP="00F75009">
      <w:pPr>
        <w:spacing w:after="0"/>
        <w:jc w:val="both"/>
        <w:rPr>
          <w:rFonts w:ascii="Times New Roman" w:eastAsia="Times New Roman" w:hAnsi="Times New Roman"/>
          <w:b/>
          <w:bCs/>
          <w:sz w:val="24"/>
          <w:szCs w:val="24"/>
          <w:lang w:val="sv-SE" w:eastAsia="ro-RO"/>
        </w:rPr>
      </w:pPr>
    </w:p>
    <w:p w:rsidR="00F75009" w:rsidRP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val="sv-SE" w:eastAsia="ro-RO"/>
        </w:rPr>
        <w:t>Regulament</w:t>
      </w:r>
      <w:proofErr w:type="spellStart"/>
      <w:r w:rsidRPr="00F75009">
        <w:rPr>
          <w:rFonts w:ascii="Times New Roman" w:eastAsia="Times New Roman" w:hAnsi="Times New Roman"/>
          <w:b/>
          <w:bCs/>
          <w:sz w:val="24"/>
          <w:szCs w:val="24"/>
          <w:lang w:val="fr-FR" w:eastAsia="ro-RO"/>
        </w:rPr>
        <w:t>ul</w:t>
      </w:r>
      <w:proofErr w:type="spellEnd"/>
      <w:r w:rsidRPr="00F75009">
        <w:rPr>
          <w:rFonts w:ascii="Times New Roman" w:eastAsia="Times New Roman" w:hAnsi="Times New Roman"/>
          <w:b/>
          <w:bCs/>
          <w:sz w:val="24"/>
          <w:szCs w:val="24"/>
          <w:lang w:val="fr-FR" w:eastAsia="ro-RO"/>
        </w:rPr>
        <w:t xml:space="preserve"> </w:t>
      </w:r>
      <w:r w:rsidRPr="00F75009">
        <w:rPr>
          <w:rFonts w:ascii="Times New Roman" w:eastAsia="Times New Roman" w:hAnsi="Times New Roman"/>
          <w:b/>
          <w:bCs/>
          <w:sz w:val="24"/>
          <w:szCs w:val="24"/>
          <w:lang w:val="sv-SE" w:eastAsia="ro-RO"/>
        </w:rPr>
        <w:t>de participare la Concursul Şcolar Regional</w:t>
      </w:r>
    </w:p>
    <w:p w:rsidR="00F75009" w:rsidRP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eastAsia="ro-RO"/>
        </w:rPr>
        <w:t>„</w:t>
      </w:r>
      <w:r w:rsidRPr="00F75009">
        <w:rPr>
          <w:rFonts w:ascii="Times New Roman" w:eastAsia="Times New Roman" w:hAnsi="Times New Roman"/>
          <w:b/>
          <w:bCs/>
          <w:sz w:val="24"/>
          <w:szCs w:val="24"/>
          <w:lang w:val="fr-FR" w:eastAsia="ro-RO"/>
        </w:rPr>
        <w:t>POVESTE DE CRĂCIUN</w:t>
      </w:r>
      <w:r w:rsidRPr="00F75009">
        <w:rPr>
          <w:rFonts w:ascii="Times New Roman" w:eastAsia="Times New Roman" w:hAnsi="Times New Roman"/>
          <w:b/>
          <w:bCs/>
          <w:i/>
          <w:sz w:val="24"/>
          <w:szCs w:val="24"/>
          <w:lang w:eastAsia="ro-RO"/>
        </w:rPr>
        <w:t>"</w:t>
      </w:r>
    </w:p>
    <w:p w:rsid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val="sv-SE" w:eastAsia="ro-RO"/>
        </w:rPr>
        <w:t>Ediţia a X</w:t>
      </w:r>
      <w:r w:rsidR="00DA3A66">
        <w:rPr>
          <w:rFonts w:ascii="Times New Roman" w:eastAsia="Times New Roman" w:hAnsi="Times New Roman"/>
          <w:b/>
          <w:bCs/>
          <w:sz w:val="24"/>
          <w:szCs w:val="24"/>
          <w:lang w:val="sv-SE" w:eastAsia="ro-RO"/>
        </w:rPr>
        <w:t>I</w:t>
      </w:r>
      <w:r w:rsidRPr="00F75009">
        <w:rPr>
          <w:rFonts w:ascii="Times New Roman" w:eastAsia="Times New Roman" w:hAnsi="Times New Roman"/>
          <w:b/>
          <w:bCs/>
          <w:sz w:val="24"/>
          <w:szCs w:val="24"/>
          <w:lang w:val="sv-SE" w:eastAsia="ro-RO"/>
        </w:rPr>
        <w:t xml:space="preserve"> - </w:t>
      </w:r>
      <w:r>
        <w:rPr>
          <w:rFonts w:ascii="Times New Roman" w:eastAsia="Times New Roman" w:hAnsi="Times New Roman"/>
          <w:b/>
          <w:bCs/>
          <w:sz w:val="24"/>
          <w:szCs w:val="24"/>
          <w:lang w:val="sv-SE" w:eastAsia="ro-RO"/>
        </w:rPr>
        <w:t>a, 2021</w:t>
      </w:r>
    </w:p>
    <w:p w:rsidR="009B59C3" w:rsidRPr="009B59C3" w:rsidRDefault="009B59C3" w:rsidP="009B59C3">
      <w:pPr>
        <w:spacing w:after="0"/>
        <w:jc w:val="center"/>
        <w:rPr>
          <w:rFonts w:ascii="Times New Roman" w:eastAsia="Times New Roman" w:hAnsi="Times New Roman"/>
          <w:b/>
          <w:bCs/>
          <w:sz w:val="24"/>
          <w:szCs w:val="24"/>
          <w:lang w:eastAsia="ro-RO"/>
        </w:rPr>
      </w:pPr>
      <w:r w:rsidRPr="009B59C3">
        <w:rPr>
          <w:rFonts w:ascii="Times New Roman" w:eastAsia="Times New Roman" w:hAnsi="Times New Roman"/>
          <w:b/>
          <w:bCs/>
          <w:sz w:val="24"/>
          <w:szCs w:val="24"/>
          <w:lang w:eastAsia="ro-RO"/>
        </w:rPr>
        <w:t>OMEC nr. 5.597/16.12.2019, CAERI Nr. 26149/12.12.2020, poziția 972.</w:t>
      </w:r>
    </w:p>
    <w:p w:rsidR="009B59C3" w:rsidRPr="009B59C3" w:rsidRDefault="009B59C3" w:rsidP="00F75009">
      <w:pPr>
        <w:spacing w:after="0"/>
        <w:jc w:val="center"/>
        <w:rPr>
          <w:rFonts w:ascii="Times New Roman" w:eastAsia="Times New Roman" w:hAnsi="Times New Roman"/>
          <w:b/>
          <w:bCs/>
          <w:sz w:val="24"/>
          <w:szCs w:val="24"/>
          <w:lang w:eastAsia="ro-RO"/>
        </w:rPr>
      </w:pPr>
    </w:p>
    <w:p w:rsidR="00F75009" w:rsidRPr="00F75009" w:rsidRDefault="00F75009" w:rsidP="00F75009">
      <w:pPr>
        <w:spacing w:after="0"/>
        <w:jc w:val="both"/>
        <w:rPr>
          <w:rFonts w:ascii="Times New Roman" w:eastAsia="Times New Roman" w:hAnsi="Times New Roman"/>
          <w:b/>
          <w:bCs/>
          <w:sz w:val="24"/>
          <w:szCs w:val="24"/>
          <w:lang w:val="sv-SE" w:eastAsia="ro-RO"/>
        </w:rPr>
      </w:pP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Concursul se desfăşoară în perioada 01 iunie - 31 decembrie</w:t>
      </w:r>
      <w:r>
        <w:rPr>
          <w:rFonts w:ascii="Times New Roman" w:eastAsia="Times New Roman" w:hAnsi="Times New Roman"/>
          <w:bCs/>
          <w:sz w:val="24"/>
          <w:szCs w:val="24"/>
          <w:lang w:val="sv-SE" w:eastAsia="ro-RO"/>
        </w:rPr>
        <w:t xml:space="preserve"> 2021</w:t>
      </w:r>
      <w:r w:rsidRPr="00F75009">
        <w:rPr>
          <w:rFonts w:ascii="Times New Roman" w:eastAsia="Times New Roman" w:hAnsi="Times New Roman"/>
          <w:bCs/>
          <w:sz w:val="24"/>
          <w:szCs w:val="24"/>
          <w:lang w:val="sv-SE" w:eastAsia="ro-RO"/>
        </w:rPr>
        <w:t>, prin trimiterea lucrărilor la Colegiul Naţional Pedagogic “Regina Maria” Deva, Str. Gh. Bariţiu, nr. 2, Deva, jud. Hunedoara.</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Participarea în cadrul concur</w:t>
      </w:r>
      <w:r>
        <w:rPr>
          <w:rFonts w:ascii="Times New Roman" w:eastAsia="Times New Roman" w:hAnsi="Times New Roman"/>
          <w:bCs/>
          <w:sz w:val="24"/>
          <w:szCs w:val="24"/>
          <w:lang w:val="sv-SE" w:eastAsia="ro-RO"/>
        </w:rPr>
        <w:t xml:space="preserve">sului este </w:t>
      </w:r>
      <w:r w:rsidR="009B59C3">
        <w:rPr>
          <w:rFonts w:ascii="Times New Roman" w:eastAsia="Times New Roman" w:hAnsi="Times New Roman"/>
          <w:bCs/>
          <w:sz w:val="24"/>
          <w:szCs w:val="24"/>
          <w:lang w:val="sv-SE" w:eastAsia="ro-RO"/>
        </w:rPr>
        <w:t>indirectă/online.</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Concursul se desfășoară pe două secțiuni:</w:t>
      </w:r>
    </w:p>
    <w:p w:rsidR="00F75009" w:rsidRPr="00F75009" w:rsidRDefault="00F75009" w:rsidP="00F75009">
      <w:pPr>
        <w:numPr>
          <w:ilvl w:val="0"/>
          <w:numId w:val="9"/>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Secțiunea elevi – cu 2 subsecțiuni: Creație literară și Creație plastică</w:t>
      </w:r>
    </w:p>
    <w:p w:rsidR="00F75009" w:rsidRPr="00F75009" w:rsidRDefault="00F75009" w:rsidP="00F75009">
      <w:pPr>
        <w:numPr>
          <w:ilvl w:val="0"/>
          <w:numId w:val="9"/>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Secțiunea cadre didcatice – cu 3 subsecțiuni: simpozion, atelier de creație, workshop.</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Conţinutul lucrărilor trebuie să respecte n</w:t>
      </w:r>
      <w:r>
        <w:rPr>
          <w:rFonts w:ascii="Times New Roman" w:eastAsia="Times New Roman" w:hAnsi="Times New Roman"/>
          <w:bCs/>
          <w:sz w:val="24"/>
          <w:szCs w:val="24"/>
          <w:lang w:val="sv-SE" w:eastAsia="ro-RO"/>
        </w:rPr>
        <w:t>ormele ştiinţifice de redactare,</w:t>
      </w:r>
      <w:r w:rsidRPr="00F75009">
        <w:rPr>
          <w:rFonts w:ascii="Times New Roman" w:eastAsia="Times New Roman" w:hAnsi="Times New Roman"/>
          <w:bCs/>
          <w:sz w:val="24"/>
          <w:szCs w:val="24"/>
          <w:lang w:val="sv-SE" w:eastAsia="ro-RO"/>
        </w:rPr>
        <w:t xml:space="preserve"> inclusiv planul lucrării şi specificarea aparatului critic şi teoretic folosit (dacă e cazul). </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Tematica de concurs vizează:</w:t>
      </w:r>
    </w:p>
    <w:p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literară – eseuri, compuneri libere, povești, legende, dramaturgie, poezia antimpurilor, teatrul popular, tradiții interculturale europene (cu respectarea tematicii generale a concursului)</w:t>
      </w:r>
    </w:p>
    <w:p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plastică – colaje, desene, pictură, gravură, modelaj, Origamii, Quilling sau alte tehnici de creație artistică (cu respectarea tematicii generale a concusului)</w:t>
      </w:r>
    </w:p>
    <w:p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simpozion – studii de specialitate, articole, eseu, creație liberă, studiu de cercetare științifică (cu respectarea tematicii generale a concursului)</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Lucrările de la secțiunea Creație literară/ Simpozion trebuie redactate la un rând, Times New Roman, 12, cu diacritice şi să nu  depăşească 5 pagini.</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proofErr w:type="spellStart"/>
      <w:r w:rsidRPr="00F75009">
        <w:rPr>
          <w:rFonts w:ascii="Times New Roman" w:eastAsia="Times New Roman" w:hAnsi="Times New Roman"/>
          <w:bCs/>
          <w:sz w:val="24"/>
          <w:szCs w:val="24"/>
          <w:lang w:val="fr-FR" w:eastAsia="ro-RO"/>
        </w:rPr>
        <w:t>Lucrările</w:t>
      </w:r>
      <w:proofErr w:type="spellEnd"/>
      <w:r w:rsidRPr="00F75009">
        <w:rPr>
          <w:rFonts w:ascii="Times New Roman" w:eastAsia="Times New Roman" w:hAnsi="Times New Roman"/>
          <w:bCs/>
          <w:sz w:val="24"/>
          <w:szCs w:val="24"/>
          <w:lang w:val="fr-FR" w:eastAsia="ro-RO"/>
        </w:rPr>
        <w:t xml:space="preserve"> de la </w:t>
      </w:r>
      <w:proofErr w:type="spellStart"/>
      <w:r w:rsidRPr="00F75009">
        <w:rPr>
          <w:rFonts w:ascii="Times New Roman" w:eastAsia="Times New Roman" w:hAnsi="Times New Roman"/>
          <w:bCs/>
          <w:sz w:val="24"/>
          <w:szCs w:val="24"/>
          <w:lang w:val="fr-FR" w:eastAsia="ro-RO"/>
        </w:rPr>
        <w:t>secțiunea</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literară</w:t>
      </w:r>
      <w:proofErr w:type="spellEnd"/>
      <w:r w:rsidRPr="00F75009">
        <w:rPr>
          <w:rFonts w:ascii="Times New Roman" w:eastAsia="Times New Roman" w:hAnsi="Times New Roman"/>
          <w:bCs/>
          <w:sz w:val="24"/>
          <w:szCs w:val="24"/>
          <w:lang w:val="fr-FR" w:eastAsia="ro-RO"/>
        </w:rPr>
        <w:t xml:space="preserve"> / </w:t>
      </w:r>
      <w:proofErr w:type="spellStart"/>
      <w:r w:rsidRPr="00F75009">
        <w:rPr>
          <w:rFonts w:ascii="Times New Roman" w:eastAsia="Times New Roman" w:hAnsi="Times New Roman"/>
          <w:bCs/>
          <w:sz w:val="24"/>
          <w:szCs w:val="24"/>
          <w:lang w:val="fr-FR" w:eastAsia="ro-RO"/>
        </w:rPr>
        <w:t>plastică</w:t>
      </w:r>
      <w:proofErr w:type="spellEnd"/>
      <w:r w:rsidRPr="00F75009">
        <w:rPr>
          <w:rFonts w:ascii="Times New Roman" w:eastAsia="Times New Roman" w:hAnsi="Times New Roman"/>
          <w:bCs/>
          <w:sz w:val="24"/>
          <w:szCs w:val="24"/>
          <w:lang w:val="fr-FR" w:eastAsia="ro-RO"/>
        </w:rPr>
        <w:t xml:space="preserve"> pot fi </w:t>
      </w:r>
      <w:proofErr w:type="spellStart"/>
      <w:r w:rsidRPr="00F75009">
        <w:rPr>
          <w:rFonts w:ascii="Times New Roman" w:eastAsia="Times New Roman" w:hAnsi="Times New Roman"/>
          <w:bCs/>
          <w:sz w:val="24"/>
          <w:szCs w:val="24"/>
          <w:lang w:val="fr-FR" w:eastAsia="ro-RO"/>
        </w:rPr>
        <w:t>realizate</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individual</w:t>
      </w:r>
      <w:proofErr w:type="spellEnd"/>
      <w:r w:rsidRPr="00F75009">
        <w:rPr>
          <w:rFonts w:ascii="Times New Roman" w:eastAsia="Times New Roman" w:hAnsi="Times New Roman"/>
          <w:bCs/>
          <w:sz w:val="24"/>
          <w:szCs w:val="24"/>
          <w:lang w:eastAsia="ro-RO"/>
        </w:rPr>
        <w:t xml:space="preserve"> sau pe echipaje/ </w:t>
      </w:r>
      <w:proofErr w:type="spellStart"/>
      <w:r w:rsidRPr="00F75009">
        <w:rPr>
          <w:rFonts w:ascii="Times New Roman" w:eastAsia="Times New Roman" w:hAnsi="Times New Roman"/>
          <w:bCs/>
          <w:sz w:val="24"/>
          <w:szCs w:val="24"/>
          <w:lang w:eastAsia="ro-RO"/>
        </w:rPr>
        <w:t>formaţii</w:t>
      </w:r>
      <w:proofErr w:type="spellEnd"/>
      <w:r w:rsidRPr="00F75009">
        <w:rPr>
          <w:rFonts w:ascii="Times New Roman" w:eastAsia="Times New Roman" w:hAnsi="Times New Roman"/>
          <w:bCs/>
          <w:sz w:val="24"/>
          <w:szCs w:val="24"/>
          <w:lang w:eastAsia="ro-RO"/>
        </w:rPr>
        <w:t>.</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eastAsia="ro-RO"/>
        </w:rPr>
        <w:t xml:space="preserve">Organizatorii vor asigura </w:t>
      </w:r>
      <w:proofErr w:type="spellStart"/>
      <w:r w:rsidRPr="00F75009">
        <w:rPr>
          <w:rFonts w:ascii="Times New Roman" w:eastAsia="Times New Roman" w:hAnsi="Times New Roman"/>
          <w:bCs/>
          <w:sz w:val="24"/>
          <w:szCs w:val="24"/>
          <w:lang w:eastAsia="ro-RO"/>
        </w:rPr>
        <w:t>transparenţa</w:t>
      </w:r>
      <w:proofErr w:type="spellEnd"/>
      <w:r w:rsidRPr="00F75009">
        <w:rPr>
          <w:rFonts w:ascii="Times New Roman" w:eastAsia="Times New Roman" w:hAnsi="Times New Roman"/>
          <w:bCs/>
          <w:sz w:val="24"/>
          <w:szCs w:val="24"/>
          <w:lang w:eastAsia="ro-RO"/>
        </w:rPr>
        <w:t xml:space="preserve"> întregului proces de înscriere </w:t>
      </w:r>
      <w:proofErr w:type="spellStart"/>
      <w:r w:rsidRPr="00F75009">
        <w:rPr>
          <w:rFonts w:ascii="Times New Roman" w:eastAsia="Times New Roman" w:hAnsi="Times New Roman"/>
          <w:bCs/>
          <w:sz w:val="24"/>
          <w:szCs w:val="24"/>
          <w:lang w:eastAsia="ro-RO"/>
        </w:rPr>
        <w:t>şi</w:t>
      </w:r>
      <w:proofErr w:type="spellEnd"/>
      <w:r w:rsidRPr="00F75009">
        <w:rPr>
          <w:rFonts w:ascii="Times New Roman" w:eastAsia="Times New Roman" w:hAnsi="Times New Roman"/>
          <w:bCs/>
          <w:sz w:val="24"/>
          <w:szCs w:val="24"/>
          <w:lang w:eastAsia="ro-RO"/>
        </w:rPr>
        <w:t xml:space="preserve"> </w:t>
      </w:r>
      <w:proofErr w:type="spellStart"/>
      <w:r w:rsidRPr="00F75009">
        <w:rPr>
          <w:rFonts w:ascii="Times New Roman" w:eastAsia="Times New Roman" w:hAnsi="Times New Roman"/>
          <w:bCs/>
          <w:sz w:val="24"/>
          <w:szCs w:val="24"/>
          <w:lang w:eastAsia="ro-RO"/>
        </w:rPr>
        <w:t>selecţie</w:t>
      </w:r>
      <w:proofErr w:type="spellEnd"/>
      <w:r w:rsidRPr="00F75009">
        <w:rPr>
          <w:rFonts w:ascii="Times New Roman" w:eastAsia="Times New Roman" w:hAnsi="Times New Roman"/>
          <w:bCs/>
          <w:sz w:val="24"/>
          <w:szCs w:val="24"/>
          <w:lang w:eastAsia="ro-RO"/>
        </w:rPr>
        <w:t>.</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proofErr w:type="spellStart"/>
      <w:r w:rsidRPr="00F75009">
        <w:rPr>
          <w:rFonts w:ascii="Times New Roman" w:eastAsia="Times New Roman" w:hAnsi="Times New Roman"/>
          <w:bCs/>
          <w:sz w:val="24"/>
          <w:szCs w:val="24"/>
          <w:lang w:eastAsia="ro-RO"/>
        </w:rPr>
        <w:t>Participantii</w:t>
      </w:r>
      <w:proofErr w:type="spellEnd"/>
      <w:r w:rsidRPr="00F75009">
        <w:rPr>
          <w:rFonts w:ascii="Times New Roman" w:eastAsia="Times New Roman" w:hAnsi="Times New Roman"/>
          <w:bCs/>
          <w:sz w:val="24"/>
          <w:szCs w:val="24"/>
          <w:lang w:eastAsia="ro-RO"/>
        </w:rPr>
        <w:t xml:space="preserve"> </w:t>
      </w:r>
      <w:proofErr w:type="spellStart"/>
      <w:r w:rsidRPr="00F75009">
        <w:rPr>
          <w:rFonts w:ascii="Times New Roman" w:eastAsia="Times New Roman" w:hAnsi="Times New Roman"/>
          <w:bCs/>
          <w:sz w:val="24"/>
          <w:szCs w:val="24"/>
          <w:lang w:eastAsia="ro-RO"/>
        </w:rPr>
        <w:t>acceptaţi</w:t>
      </w:r>
      <w:proofErr w:type="spellEnd"/>
      <w:r w:rsidRPr="00F75009">
        <w:rPr>
          <w:rFonts w:ascii="Times New Roman" w:eastAsia="Times New Roman" w:hAnsi="Times New Roman"/>
          <w:bCs/>
          <w:sz w:val="24"/>
          <w:szCs w:val="24"/>
          <w:lang w:eastAsia="ro-RO"/>
        </w:rPr>
        <w:t xml:space="preserve"> în concurs au </w:t>
      </w:r>
      <w:proofErr w:type="spellStart"/>
      <w:r w:rsidRPr="00F75009">
        <w:rPr>
          <w:rFonts w:ascii="Times New Roman" w:eastAsia="Times New Roman" w:hAnsi="Times New Roman"/>
          <w:bCs/>
          <w:sz w:val="24"/>
          <w:szCs w:val="24"/>
          <w:lang w:eastAsia="ro-RO"/>
        </w:rPr>
        <w:t>obligaţia</w:t>
      </w:r>
      <w:proofErr w:type="spellEnd"/>
      <w:r w:rsidRPr="00F75009">
        <w:rPr>
          <w:rFonts w:ascii="Times New Roman" w:eastAsia="Times New Roman" w:hAnsi="Times New Roman"/>
          <w:bCs/>
          <w:sz w:val="24"/>
          <w:szCs w:val="24"/>
          <w:lang w:eastAsia="ro-RO"/>
        </w:rPr>
        <w:t xml:space="preserve"> de a respecta, întocmai, Regulamentul de organizare </w:t>
      </w:r>
      <w:proofErr w:type="spellStart"/>
      <w:r w:rsidRPr="00F75009">
        <w:rPr>
          <w:rFonts w:ascii="Times New Roman" w:eastAsia="Times New Roman" w:hAnsi="Times New Roman"/>
          <w:bCs/>
          <w:sz w:val="24"/>
          <w:szCs w:val="24"/>
          <w:lang w:eastAsia="ro-RO"/>
        </w:rPr>
        <w:t>şi</w:t>
      </w:r>
      <w:proofErr w:type="spellEnd"/>
      <w:r w:rsidRPr="00F75009">
        <w:rPr>
          <w:rFonts w:ascii="Times New Roman" w:eastAsia="Times New Roman" w:hAnsi="Times New Roman"/>
          <w:bCs/>
          <w:sz w:val="24"/>
          <w:szCs w:val="24"/>
          <w:lang w:eastAsia="ro-RO"/>
        </w:rPr>
        <w:t xml:space="preserve"> </w:t>
      </w:r>
      <w:proofErr w:type="spellStart"/>
      <w:r w:rsidRPr="00F75009">
        <w:rPr>
          <w:rFonts w:ascii="Times New Roman" w:eastAsia="Times New Roman" w:hAnsi="Times New Roman"/>
          <w:bCs/>
          <w:sz w:val="24"/>
          <w:szCs w:val="24"/>
          <w:lang w:eastAsia="ro-RO"/>
        </w:rPr>
        <w:t>desfăşurare</w:t>
      </w:r>
      <w:proofErr w:type="spellEnd"/>
      <w:r w:rsidRPr="00F75009">
        <w:rPr>
          <w:rFonts w:ascii="Times New Roman" w:eastAsia="Times New Roman" w:hAnsi="Times New Roman"/>
          <w:bCs/>
          <w:sz w:val="24"/>
          <w:szCs w:val="24"/>
          <w:lang w:eastAsia="ro-RO"/>
        </w:rPr>
        <w:t xml:space="preserve"> impus de organizatori. În caz contrar, vor fi </w:t>
      </w:r>
      <w:proofErr w:type="spellStart"/>
      <w:r w:rsidRPr="00F75009">
        <w:rPr>
          <w:rFonts w:ascii="Times New Roman" w:eastAsia="Times New Roman" w:hAnsi="Times New Roman"/>
          <w:bCs/>
          <w:sz w:val="24"/>
          <w:szCs w:val="24"/>
          <w:lang w:eastAsia="ro-RO"/>
        </w:rPr>
        <w:t>descalificaţi</w:t>
      </w:r>
      <w:proofErr w:type="spellEnd"/>
      <w:r w:rsidRPr="00F75009">
        <w:rPr>
          <w:rFonts w:ascii="Times New Roman" w:eastAsia="Times New Roman" w:hAnsi="Times New Roman"/>
          <w:bCs/>
          <w:sz w:val="24"/>
          <w:szCs w:val="24"/>
          <w:lang w:eastAsia="ro-RO"/>
        </w:rPr>
        <w:t>.</w:t>
      </w:r>
    </w:p>
    <w:p w:rsidR="00F75009" w:rsidRPr="00F75009" w:rsidRDefault="00F75009" w:rsidP="00F75009">
      <w:pPr>
        <w:numPr>
          <w:ilvl w:val="0"/>
          <w:numId w:val="8"/>
        </w:numPr>
        <w:spacing w:after="0"/>
        <w:jc w:val="both"/>
        <w:rPr>
          <w:rFonts w:ascii="Times New Roman" w:eastAsia="Times New Roman" w:hAnsi="Times New Roman"/>
          <w:b/>
          <w:bCs/>
          <w:sz w:val="24"/>
          <w:szCs w:val="24"/>
          <w:lang w:val="sv-SE" w:eastAsia="ro-RO"/>
        </w:rPr>
      </w:pPr>
      <w:r w:rsidRPr="00F75009">
        <w:rPr>
          <w:rFonts w:ascii="Times New Roman" w:eastAsia="Times New Roman" w:hAnsi="Times New Roman"/>
          <w:bCs/>
          <w:sz w:val="24"/>
          <w:szCs w:val="24"/>
          <w:lang w:eastAsia="ro-RO"/>
        </w:rPr>
        <w:t xml:space="preserve">Numărul maxim de lucrări cu care poate participa un profesor coordonator este </w:t>
      </w:r>
      <w:r w:rsidRPr="00F75009">
        <w:rPr>
          <w:rFonts w:ascii="Times New Roman" w:eastAsia="Times New Roman" w:hAnsi="Times New Roman"/>
          <w:b/>
          <w:bCs/>
          <w:sz w:val="24"/>
          <w:szCs w:val="24"/>
          <w:lang w:eastAsia="ro-RO"/>
        </w:rPr>
        <w:t xml:space="preserve">de </w:t>
      </w:r>
      <w:proofErr w:type="spellStart"/>
      <w:r w:rsidRPr="00F75009">
        <w:rPr>
          <w:rFonts w:ascii="Times New Roman" w:eastAsia="Times New Roman" w:hAnsi="Times New Roman"/>
          <w:b/>
          <w:bCs/>
          <w:sz w:val="24"/>
          <w:szCs w:val="24"/>
          <w:lang w:eastAsia="ro-RO"/>
        </w:rPr>
        <w:t>şase</w:t>
      </w:r>
      <w:proofErr w:type="spellEnd"/>
      <w:r w:rsidRPr="00F75009">
        <w:rPr>
          <w:rFonts w:ascii="Times New Roman" w:eastAsia="Times New Roman" w:hAnsi="Times New Roman"/>
          <w:b/>
          <w:bCs/>
          <w:sz w:val="24"/>
          <w:szCs w:val="24"/>
          <w:lang w:eastAsia="ro-RO"/>
        </w:rPr>
        <w:t xml:space="preserve"> (trei </w:t>
      </w:r>
      <w:proofErr w:type="spellStart"/>
      <w:r w:rsidRPr="00F75009">
        <w:rPr>
          <w:rFonts w:ascii="Times New Roman" w:eastAsia="Times New Roman" w:hAnsi="Times New Roman"/>
          <w:b/>
          <w:bCs/>
          <w:sz w:val="24"/>
          <w:szCs w:val="24"/>
          <w:lang w:eastAsia="ro-RO"/>
        </w:rPr>
        <w:t>creaţie</w:t>
      </w:r>
      <w:proofErr w:type="spellEnd"/>
      <w:r w:rsidRPr="00F75009">
        <w:rPr>
          <w:rFonts w:ascii="Times New Roman" w:eastAsia="Times New Roman" w:hAnsi="Times New Roman"/>
          <w:b/>
          <w:bCs/>
          <w:sz w:val="24"/>
          <w:szCs w:val="24"/>
          <w:lang w:eastAsia="ro-RO"/>
        </w:rPr>
        <w:t xml:space="preserve"> literară, trei folclor/tradiții).</w:t>
      </w:r>
    </w:p>
    <w:p w:rsidR="00F75009" w:rsidRPr="00F75009" w:rsidRDefault="00F75009" w:rsidP="00F75009">
      <w:pPr>
        <w:numPr>
          <w:ilvl w:val="0"/>
          <w:numId w:val="8"/>
        </w:numPr>
        <w:spacing w:after="0"/>
        <w:jc w:val="both"/>
        <w:rPr>
          <w:rFonts w:ascii="Times New Roman" w:eastAsia="Times New Roman" w:hAnsi="Times New Roman"/>
          <w:b/>
          <w:bCs/>
          <w:sz w:val="24"/>
          <w:szCs w:val="24"/>
          <w:lang w:val="sv-SE" w:eastAsia="ro-RO"/>
        </w:rPr>
      </w:pPr>
      <w:r w:rsidRPr="00F75009">
        <w:rPr>
          <w:rFonts w:ascii="Times New Roman" w:eastAsia="Times New Roman" w:hAnsi="Times New Roman"/>
          <w:bCs/>
          <w:sz w:val="24"/>
          <w:szCs w:val="24"/>
          <w:lang w:val="sv-SE" w:eastAsia="ro-RO"/>
        </w:rPr>
        <w:t xml:space="preserve">Lucrările vor avea următoarele însemne: </w:t>
      </w:r>
      <w:r w:rsidRPr="00F75009">
        <w:rPr>
          <w:rFonts w:ascii="Times New Roman" w:eastAsia="Times New Roman" w:hAnsi="Times New Roman"/>
          <w:b/>
          <w:bCs/>
          <w:sz w:val="24"/>
          <w:szCs w:val="24"/>
          <w:lang w:val="sv-SE" w:eastAsia="ro-RO"/>
        </w:rPr>
        <w:t>titlul lucrării (Times New Roman, 14, centrat, bold); la 1 rând distanță se consemnează numele şi prenumele elevului, clasa/ grupa, instituția de proveniență, numele și prenumele profesorului coordonator (Times New Roman, 12, bold, centrat dreapta).</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Protocolul de colaborare trebuie completat cu toate datele de identificare ale partenerilor, participanților, profesorilor coordonatori și ale instituției de învățământ colaboratoare, printat în 2 exemplare.</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lastRenderedPageBreak/>
        <w:t>Fișa de înscriere</w:t>
      </w:r>
      <w:r>
        <w:rPr>
          <w:rFonts w:ascii="Times New Roman" w:eastAsia="Times New Roman" w:hAnsi="Times New Roman"/>
          <w:bCs/>
          <w:sz w:val="24"/>
          <w:szCs w:val="24"/>
          <w:lang w:val="sv-SE" w:eastAsia="ro-RO"/>
        </w:rPr>
        <w:t>(vezi anexa mai jos)</w:t>
      </w:r>
      <w:r w:rsidRPr="00F75009">
        <w:rPr>
          <w:rFonts w:ascii="Times New Roman" w:eastAsia="Times New Roman" w:hAnsi="Times New Roman"/>
          <w:bCs/>
          <w:sz w:val="24"/>
          <w:szCs w:val="24"/>
          <w:lang w:val="sv-SE" w:eastAsia="ro-RO"/>
        </w:rPr>
        <w:t xml:space="preserve"> trebuie completată cu toate informațiile stipulate în conținutul acesteia. Fișa imprimată va fi transmisă împreună cu protocolul de colaborare și lucrările elevilor.</w:t>
      </w:r>
    </w:p>
    <w:p w:rsidR="00F75009" w:rsidRPr="00F75009" w:rsidRDefault="00F75009" w:rsidP="00F75009">
      <w:pPr>
        <w:numPr>
          <w:ilvl w:val="0"/>
          <w:numId w:val="8"/>
        </w:numPr>
        <w:spacing w:after="0"/>
        <w:jc w:val="both"/>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val="sv-SE" w:eastAsia="ro-RO"/>
        </w:rPr>
        <w:t>Plicul cu lucrările trebuie să conțină: piesele/ lucrările înscrise în concurs, protocolul de colaborare semnat și ștampilat de către instituția participantă (2 exemplare), un plic autoadresat și timbrat (timbrul în valoare de 5 RON).</w:t>
      </w:r>
    </w:p>
    <w:p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it-IT" w:eastAsia="ro-RO"/>
        </w:rPr>
        <w:t>Premierea: Premiile şi diplomele de participare se acordă pe secţiuni de vârstă/ ciclu de învățământ:</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preșcolari (grădiniță)</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învățământul primar (clasa pregătitoare – clasa a IV-a)</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din ciclul gimnazial</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din ciclul liceal</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xml:space="preserve">16. Se vor acorda premiul I, premiul II , premiul III și câte două mențiuni. Fac excepție situațiile în care doi sau mai mulți participanți obțin același punctaj în concurs, fără posibilitatea susținerii unor probe de departajare, caz în care se poate acorda același premiu/ mențiune pentru punctaje egale, fără a depăși numărul total de premii și mențiuni. </w:t>
      </w:r>
      <w:proofErr w:type="spellStart"/>
      <w:r w:rsidRPr="00F75009">
        <w:rPr>
          <w:rFonts w:ascii="Times New Roman" w:eastAsia="Times New Roman" w:hAnsi="Times New Roman"/>
          <w:bCs/>
          <w:sz w:val="24"/>
          <w:szCs w:val="24"/>
          <w:lang w:val="fr-FR" w:eastAsia="ro-RO"/>
        </w:rPr>
        <w:t>Decizia</w:t>
      </w:r>
      <w:proofErr w:type="spellEnd"/>
      <w:r w:rsidRPr="00F75009">
        <w:rPr>
          <w:rFonts w:ascii="Times New Roman" w:eastAsia="Times New Roman" w:hAnsi="Times New Roman"/>
          <w:bCs/>
          <w:sz w:val="24"/>
          <w:szCs w:val="24"/>
          <w:lang w:val="fr-FR" w:eastAsia="ro-RO"/>
        </w:rPr>
        <w:t xml:space="preserve"> de </w:t>
      </w:r>
      <w:proofErr w:type="spellStart"/>
      <w:r w:rsidRPr="00F75009">
        <w:rPr>
          <w:rFonts w:ascii="Times New Roman" w:eastAsia="Times New Roman" w:hAnsi="Times New Roman"/>
          <w:bCs/>
          <w:sz w:val="24"/>
          <w:szCs w:val="24"/>
          <w:lang w:val="fr-FR" w:eastAsia="ro-RO"/>
        </w:rPr>
        <w:t>acordare</w:t>
      </w:r>
      <w:proofErr w:type="spellEnd"/>
      <w:r w:rsidRPr="00F75009">
        <w:rPr>
          <w:rFonts w:ascii="Times New Roman" w:eastAsia="Times New Roman" w:hAnsi="Times New Roman"/>
          <w:bCs/>
          <w:sz w:val="24"/>
          <w:szCs w:val="24"/>
          <w:lang w:val="fr-FR" w:eastAsia="ro-RO"/>
        </w:rPr>
        <w:t xml:space="preserve"> </w:t>
      </w:r>
      <w:proofErr w:type="gramStart"/>
      <w:r w:rsidRPr="00F75009">
        <w:rPr>
          <w:rFonts w:ascii="Times New Roman" w:eastAsia="Times New Roman" w:hAnsi="Times New Roman"/>
          <w:bCs/>
          <w:sz w:val="24"/>
          <w:szCs w:val="24"/>
          <w:lang w:val="fr-FR" w:eastAsia="ro-RO"/>
        </w:rPr>
        <w:t>a</w:t>
      </w:r>
      <w:proofErr w:type="gramEnd"/>
      <w:r w:rsidRPr="00F75009">
        <w:rPr>
          <w:rFonts w:ascii="Times New Roman" w:eastAsia="Times New Roman" w:hAnsi="Times New Roman"/>
          <w:bCs/>
          <w:sz w:val="24"/>
          <w:szCs w:val="24"/>
          <w:lang w:val="fr-FR" w:eastAsia="ro-RO"/>
        </w:rPr>
        <w:t xml:space="preserve"> mai </w:t>
      </w:r>
      <w:proofErr w:type="spellStart"/>
      <w:r w:rsidRPr="00F75009">
        <w:rPr>
          <w:rFonts w:ascii="Times New Roman" w:eastAsia="Times New Roman" w:hAnsi="Times New Roman"/>
          <w:bCs/>
          <w:sz w:val="24"/>
          <w:szCs w:val="24"/>
          <w:lang w:val="fr-FR" w:eastAsia="ro-RO"/>
        </w:rPr>
        <w:t>multor</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premii</w:t>
      </w:r>
      <w:proofErr w:type="spellEnd"/>
      <w:r w:rsidRPr="00F75009">
        <w:rPr>
          <w:rFonts w:ascii="Times New Roman" w:eastAsia="Times New Roman" w:hAnsi="Times New Roman"/>
          <w:bCs/>
          <w:sz w:val="24"/>
          <w:szCs w:val="24"/>
          <w:lang w:val="fr-FR" w:eastAsia="ro-RO"/>
        </w:rPr>
        <w:t xml:space="preserve"> I, II, III </w:t>
      </w:r>
      <w:proofErr w:type="spellStart"/>
      <w:r w:rsidRPr="00F75009">
        <w:rPr>
          <w:rFonts w:ascii="Times New Roman" w:eastAsia="Times New Roman" w:hAnsi="Times New Roman"/>
          <w:bCs/>
          <w:sz w:val="24"/>
          <w:szCs w:val="24"/>
          <w:lang w:val="fr-FR" w:eastAsia="ro-RO"/>
        </w:rPr>
        <w:t>sau</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mențiuni</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revine</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juriului</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concursului</w:t>
      </w:r>
      <w:proofErr w:type="spellEnd"/>
      <w:r w:rsidRPr="00F75009">
        <w:rPr>
          <w:rFonts w:ascii="Times New Roman" w:eastAsia="Times New Roman" w:hAnsi="Times New Roman"/>
          <w:bCs/>
          <w:sz w:val="24"/>
          <w:szCs w:val="24"/>
          <w:lang w:val="fr-FR" w:eastAsia="ro-RO"/>
        </w:rPr>
        <w:t>.</w:t>
      </w:r>
    </w:p>
    <w:p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fr-FR" w:eastAsia="ro-RO"/>
        </w:rPr>
        <w:t xml:space="preserve">17. </w:t>
      </w:r>
      <w:r w:rsidRPr="00F75009">
        <w:rPr>
          <w:rFonts w:ascii="Times New Roman" w:eastAsia="Times New Roman" w:hAnsi="Times New Roman"/>
          <w:bCs/>
          <w:sz w:val="24"/>
          <w:szCs w:val="24"/>
          <w:lang w:eastAsia="ro-RO"/>
        </w:rPr>
        <w:t>Numărul total de premii I, II, III și mențiuni nu poate depăși 25% din numărul de concurenți (individuali sau echipaje/ formații/ ansambluri) pentru fiecare categorie de concurs.</w:t>
      </w:r>
    </w:p>
    <w:p w:rsidR="00F75009" w:rsidRPr="00E32917"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eastAsia="ro-RO"/>
        </w:rPr>
        <w:t>18. Se vor acorda diplome de participare elevilor care nu au obținut premii și mențiuni în cadrul concursului.</w:t>
      </w:r>
    </w:p>
    <w:p w:rsidR="00F75009" w:rsidRPr="00E32917" w:rsidRDefault="00E32917" w:rsidP="00F75009">
      <w:pPr>
        <w:spacing w:after="0"/>
        <w:jc w:val="both"/>
        <w:rPr>
          <w:rFonts w:ascii="Times New Roman" w:eastAsia="Times New Roman" w:hAnsi="Times New Roman"/>
          <w:bCs/>
          <w:sz w:val="24"/>
          <w:szCs w:val="24"/>
          <w:lang w:val="it-IT" w:eastAsia="ro-RO"/>
        </w:rPr>
      </w:pPr>
      <w:r>
        <w:rPr>
          <w:rFonts w:ascii="Times New Roman" w:eastAsia="Times New Roman" w:hAnsi="Times New Roman"/>
          <w:bCs/>
          <w:sz w:val="24"/>
          <w:szCs w:val="24"/>
          <w:lang w:val="it-IT" w:eastAsia="ro-RO"/>
        </w:rPr>
        <w:t>19</w:t>
      </w:r>
      <w:r w:rsidR="00F75009" w:rsidRPr="00E32917">
        <w:rPr>
          <w:rFonts w:ascii="Times New Roman" w:eastAsia="Times New Roman" w:hAnsi="Times New Roman"/>
          <w:bCs/>
          <w:sz w:val="24"/>
          <w:szCs w:val="24"/>
          <w:lang w:val="it-IT" w:eastAsia="ro-RO"/>
        </w:rPr>
        <w:t>. Nerespectarea prevederilor stipulate în Regulamentul de Organizare și Desfășurare a Concursului va atrage după sine eliminarea din concurs.</w:t>
      </w:r>
    </w:p>
    <w:p w:rsidR="00617A25" w:rsidRPr="00E32917" w:rsidRDefault="00E32917" w:rsidP="00F75009">
      <w:pPr>
        <w:spacing w:after="0"/>
        <w:jc w:val="both"/>
        <w:rPr>
          <w:rFonts w:ascii="Times New Roman" w:eastAsia="Times New Roman" w:hAnsi="Times New Roman"/>
          <w:bCs/>
          <w:sz w:val="24"/>
          <w:szCs w:val="24"/>
          <w:lang w:val="it-IT" w:eastAsia="ro-RO"/>
        </w:rPr>
      </w:pPr>
      <w:r>
        <w:rPr>
          <w:rFonts w:ascii="Times New Roman" w:eastAsia="Times New Roman" w:hAnsi="Times New Roman"/>
          <w:bCs/>
          <w:sz w:val="24"/>
          <w:szCs w:val="24"/>
          <w:lang w:val="it-IT" w:eastAsia="ro-RO"/>
        </w:rPr>
        <w:t>20</w:t>
      </w:r>
      <w:r w:rsidR="00617A25" w:rsidRPr="00E32917">
        <w:rPr>
          <w:rFonts w:ascii="Times New Roman" w:eastAsia="Times New Roman" w:hAnsi="Times New Roman"/>
          <w:bCs/>
          <w:sz w:val="24"/>
          <w:szCs w:val="24"/>
          <w:lang w:val="it-IT" w:eastAsia="ro-RO"/>
        </w:rPr>
        <w:t>. Diplomele vor fi expediate în luna mai 2022.</w:t>
      </w: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roofErr w:type="spellStart"/>
      <w:r w:rsidRPr="00F75009">
        <w:rPr>
          <w:rFonts w:ascii="Times New Roman" w:eastAsia="Times New Roman" w:hAnsi="Times New Roman"/>
          <w:bCs/>
          <w:sz w:val="24"/>
          <w:szCs w:val="24"/>
          <w:lang w:eastAsia="ro-RO"/>
        </w:rPr>
        <w:t>Informaţii</w:t>
      </w:r>
      <w:proofErr w:type="spellEnd"/>
      <w:r w:rsidRPr="00F75009">
        <w:rPr>
          <w:rFonts w:ascii="Times New Roman" w:eastAsia="Times New Roman" w:hAnsi="Times New Roman"/>
          <w:bCs/>
          <w:sz w:val="24"/>
          <w:szCs w:val="24"/>
          <w:lang w:eastAsia="ro-RO"/>
        </w:rPr>
        <w:t xml:space="preserve"> suplimentare: </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Prof. </w:t>
      </w:r>
      <w:proofErr w:type="spellStart"/>
      <w:r w:rsidRPr="00F75009">
        <w:rPr>
          <w:rFonts w:ascii="Times New Roman" w:eastAsia="Times New Roman" w:hAnsi="Times New Roman"/>
          <w:bCs/>
          <w:sz w:val="24"/>
          <w:szCs w:val="24"/>
          <w:lang w:eastAsia="ro-RO"/>
        </w:rPr>
        <w:t>Vințan</w:t>
      </w:r>
      <w:proofErr w:type="spellEnd"/>
      <w:r w:rsidRPr="00F75009">
        <w:rPr>
          <w:rFonts w:ascii="Times New Roman" w:eastAsia="Times New Roman" w:hAnsi="Times New Roman"/>
          <w:bCs/>
          <w:sz w:val="24"/>
          <w:szCs w:val="24"/>
          <w:lang w:eastAsia="ro-RO"/>
        </w:rPr>
        <w:t xml:space="preserve"> Emilia, 0721/ 564954, </w:t>
      </w:r>
      <w:hyperlink r:id="rId9" w:history="1">
        <w:r w:rsidRPr="00F75009">
          <w:rPr>
            <w:rStyle w:val="Hyperlink"/>
            <w:rFonts w:ascii="Times New Roman" w:eastAsia="Times New Roman" w:hAnsi="Times New Roman"/>
            <w:bCs/>
            <w:sz w:val="24"/>
            <w:szCs w:val="24"/>
            <w:lang w:eastAsia="ro-RO"/>
          </w:rPr>
          <w:t>cellamarkoff@gmail.com</w:t>
        </w:r>
      </w:hyperlink>
      <w:r w:rsidRPr="00F75009">
        <w:rPr>
          <w:rFonts w:ascii="Times New Roman" w:eastAsia="Times New Roman" w:hAnsi="Times New Roman"/>
          <w:bCs/>
          <w:sz w:val="24"/>
          <w:szCs w:val="24"/>
          <w:lang w:eastAsia="ro-RO"/>
        </w:rPr>
        <w:t xml:space="preserve">, </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Prof. Nicolae Mateș, 0727/ 353311, </w:t>
      </w:r>
      <w:hyperlink r:id="rId10" w:history="1">
        <w:r w:rsidRPr="00F75009">
          <w:rPr>
            <w:rStyle w:val="Hyperlink"/>
            <w:rFonts w:ascii="Times New Roman" w:eastAsia="Times New Roman" w:hAnsi="Times New Roman"/>
            <w:bCs/>
            <w:sz w:val="24"/>
            <w:szCs w:val="24"/>
            <w:lang w:eastAsia="ro-RO"/>
          </w:rPr>
          <w:t>mts_nicolas@yahoo.com</w:t>
        </w:r>
      </w:hyperlink>
      <w:r w:rsidRPr="00F75009">
        <w:rPr>
          <w:rFonts w:ascii="Times New Roman" w:eastAsia="Times New Roman" w:hAnsi="Times New Roman"/>
          <w:bCs/>
          <w:sz w:val="24"/>
          <w:szCs w:val="24"/>
          <w:lang w:eastAsia="ro-RO"/>
        </w:rPr>
        <w:t xml:space="preserve"> </w:t>
      </w: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Default="00F75009" w:rsidP="00F75009">
      <w:pPr>
        <w:spacing w:after="0"/>
        <w:jc w:val="both"/>
        <w:rPr>
          <w:rFonts w:ascii="Times New Roman" w:eastAsia="Times New Roman" w:hAnsi="Times New Roman"/>
          <w:bCs/>
          <w:sz w:val="24"/>
          <w:szCs w:val="24"/>
          <w:lang w:eastAsia="ro-RO"/>
        </w:rPr>
      </w:pPr>
    </w:p>
    <w:p w:rsidR="00F75009" w:rsidRDefault="00F75009" w:rsidP="00F75009">
      <w:pPr>
        <w:spacing w:after="0"/>
        <w:jc w:val="both"/>
        <w:rPr>
          <w:rFonts w:ascii="Times New Roman" w:eastAsia="Times New Roman" w:hAnsi="Times New Roman"/>
          <w:bCs/>
          <w:sz w:val="24"/>
          <w:szCs w:val="24"/>
          <w:lang w:eastAsia="ro-RO"/>
        </w:rPr>
      </w:pPr>
    </w:p>
    <w:p w:rsidR="00F75009" w:rsidRDefault="00F75009" w:rsidP="00F75009">
      <w:pPr>
        <w:spacing w:after="0"/>
        <w:jc w:val="both"/>
        <w:rPr>
          <w:rFonts w:ascii="Times New Roman" w:eastAsia="Times New Roman" w:hAnsi="Times New Roman"/>
          <w:bCs/>
          <w:sz w:val="24"/>
          <w:szCs w:val="24"/>
          <w:lang w:eastAsia="ro-RO"/>
        </w:rPr>
      </w:pPr>
    </w:p>
    <w:p w:rsidR="00F75009" w:rsidRDefault="00F75009" w:rsidP="00F75009">
      <w:pPr>
        <w:spacing w:after="0"/>
        <w:jc w:val="both"/>
        <w:rPr>
          <w:rFonts w:ascii="Times New Roman" w:eastAsia="Times New Roman" w:hAnsi="Times New Roman"/>
          <w:bCs/>
          <w:sz w:val="24"/>
          <w:szCs w:val="24"/>
          <w:lang w:eastAsia="ro-RO"/>
        </w:rPr>
      </w:pPr>
    </w:p>
    <w:p w:rsid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roofErr w:type="spellStart"/>
      <w:r w:rsidRPr="00F75009">
        <w:rPr>
          <w:rFonts w:ascii="Times New Roman" w:eastAsia="Times New Roman" w:hAnsi="Times New Roman"/>
          <w:bCs/>
          <w:sz w:val="24"/>
          <w:szCs w:val="24"/>
          <w:lang w:eastAsia="ro-RO"/>
        </w:rPr>
        <w:t>Fişă</w:t>
      </w:r>
      <w:proofErr w:type="spellEnd"/>
      <w:r w:rsidRPr="00F75009">
        <w:rPr>
          <w:rFonts w:ascii="Times New Roman" w:eastAsia="Times New Roman" w:hAnsi="Times New Roman"/>
          <w:bCs/>
          <w:sz w:val="24"/>
          <w:szCs w:val="24"/>
          <w:lang w:eastAsia="ro-RO"/>
        </w:rPr>
        <w:t xml:space="preserve"> de înscriere</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Concursul Regional ”POVESTE DE CRĂCIUN”</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EDIŢIA a X </w:t>
      </w:r>
      <w:r>
        <w:rPr>
          <w:rFonts w:ascii="Times New Roman" w:eastAsia="Times New Roman" w:hAnsi="Times New Roman"/>
          <w:bCs/>
          <w:sz w:val="24"/>
          <w:szCs w:val="24"/>
          <w:lang w:eastAsia="ro-RO"/>
        </w:rPr>
        <w:t>–a, 2021</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(de completat și trimis obligatoriu de către fiecare cadru didactic participant)  </w:t>
      </w: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Unitatea </w:t>
      </w:r>
      <w:proofErr w:type="spellStart"/>
      <w:r w:rsidRPr="00F75009">
        <w:rPr>
          <w:rFonts w:ascii="Times New Roman" w:eastAsia="Times New Roman" w:hAnsi="Times New Roman"/>
          <w:bCs/>
          <w:sz w:val="24"/>
          <w:szCs w:val="24"/>
          <w:lang w:eastAsia="ro-RO"/>
        </w:rPr>
        <w:t>şcolară</w:t>
      </w:r>
      <w:proofErr w:type="spellEnd"/>
      <w:r w:rsidRPr="00F75009">
        <w:rPr>
          <w:rFonts w:ascii="Times New Roman" w:eastAsia="Times New Roman" w:hAnsi="Times New Roman"/>
          <w:bCs/>
          <w:sz w:val="24"/>
          <w:szCs w:val="24"/>
          <w:lang w:eastAsia="ro-RO"/>
        </w:rPr>
        <w:t xml:space="preserve"> _______________________________________________________________________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Adresa </w:t>
      </w:r>
      <w:proofErr w:type="spellStart"/>
      <w:r w:rsidRPr="00F75009">
        <w:rPr>
          <w:rFonts w:ascii="Times New Roman" w:eastAsia="Times New Roman" w:hAnsi="Times New Roman"/>
          <w:bCs/>
          <w:sz w:val="24"/>
          <w:szCs w:val="24"/>
          <w:lang w:eastAsia="ro-RO"/>
        </w:rPr>
        <w:t>unităţii</w:t>
      </w:r>
      <w:proofErr w:type="spellEnd"/>
      <w:r w:rsidRPr="00F75009">
        <w:rPr>
          <w:rFonts w:ascii="Times New Roman" w:eastAsia="Times New Roman" w:hAnsi="Times New Roman"/>
          <w:bCs/>
          <w:sz w:val="24"/>
          <w:szCs w:val="24"/>
          <w:lang w:eastAsia="ro-RO"/>
        </w:rPr>
        <w:t xml:space="preserve"> </w:t>
      </w:r>
      <w:proofErr w:type="spellStart"/>
      <w:r w:rsidRPr="00F75009">
        <w:rPr>
          <w:rFonts w:ascii="Times New Roman" w:eastAsia="Times New Roman" w:hAnsi="Times New Roman"/>
          <w:bCs/>
          <w:sz w:val="24"/>
          <w:szCs w:val="24"/>
          <w:lang w:eastAsia="ro-RO"/>
        </w:rPr>
        <w:t>şcolare</w:t>
      </w:r>
      <w:proofErr w:type="spellEnd"/>
      <w:r w:rsidRPr="00F75009">
        <w:rPr>
          <w:rFonts w:ascii="Times New Roman" w:eastAsia="Times New Roman" w:hAnsi="Times New Roman"/>
          <w:bCs/>
          <w:sz w:val="24"/>
          <w:szCs w:val="24"/>
          <w:lang w:eastAsia="ro-RO"/>
        </w:rPr>
        <w:t xml:space="preserve"> (localitate, stradă, număr, </w:t>
      </w:r>
      <w:proofErr w:type="spellStart"/>
      <w:r w:rsidRPr="00F75009">
        <w:rPr>
          <w:rFonts w:ascii="Times New Roman" w:eastAsia="Times New Roman" w:hAnsi="Times New Roman"/>
          <w:bCs/>
          <w:sz w:val="24"/>
          <w:szCs w:val="24"/>
          <w:lang w:eastAsia="ro-RO"/>
        </w:rPr>
        <w:t>judeţ</w:t>
      </w:r>
      <w:proofErr w:type="spellEnd"/>
      <w:r w:rsidRPr="00F75009">
        <w:rPr>
          <w:rFonts w:ascii="Times New Roman" w:eastAsia="Times New Roman" w:hAnsi="Times New Roman"/>
          <w:bCs/>
          <w:sz w:val="24"/>
          <w:szCs w:val="24"/>
          <w:lang w:eastAsia="ro-RO"/>
        </w:rPr>
        <w:t xml:space="preserve">, cod </w:t>
      </w:r>
      <w:proofErr w:type="spellStart"/>
      <w:r w:rsidRPr="00F75009">
        <w:rPr>
          <w:rFonts w:ascii="Times New Roman" w:eastAsia="Times New Roman" w:hAnsi="Times New Roman"/>
          <w:bCs/>
          <w:sz w:val="24"/>
          <w:szCs w:val="24"/>
          <w:lang w:eastAsia="ro-RO"/>
        </w:rPr>
        <w:t>poştal</w:t>
      </w:r>
      <w:proofErr w:type="spellEnd"/>
      <w:r w:rsidRPr="00F75009">
        <w:rPr>
          <w:rFonts w:ascii="Times New Roman" w:eastAsia="Times New Roman" w:hAnsi="Times New Roman"/>
          <w:bCs/>
          <w:sz w:val="24"/>
          <w:szCs w:val="24"/>
          <w:lang w:eastAsia="ro-RO"/>
        </w:rPr>
        <w:t>)</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__________________________________________________________________________________________________________________________________________________________________________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Telefon unitate școlară: 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Profesor coordonator___________________________________________________________________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Adresa profesor coordonator (localitate, stradă, număr, județ, cod poștal)</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____________________________________________________________________________________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E-mail și telefon profesor coordonator __________________________________________________________________________________________________________________________________________________________________________</w:t>
      </w:r>
    </w:p>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p>
    <w:tbl>
      <w:tblPr>
        <w:tblStyle w:val="Tabelgril"/>
        <w:tblW w:w="0" w:type="auto"/>
        <w:tblLook w:val="04A0" w:firstRow="1" w:lastRow="0" w:firstColumn="1" w:lastColumn="0" w:noHBand="0" w:noVBand="1"/>
      </w:tblPr>
      <w:tblGrid>
        <w:gridCol w:w="583"/>
        <w:gridCol w:w="2568"/>
        <w:gridCol w:w="816"/>
        <w:gridCol w:w="2390"/>
        <w:gridCol w:w="1489"/>
        <w:gridCol w:w="1641"/>
      </w:tblGrid>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Nr. Crt.</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Numele și prenumele elevului</w:t>
            </w: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Clasa/ grupa</w:t>
            </w: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Titlul lucrării</w:t>
            </w: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Secțiunea</w:t>
            </w: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Profesor coordonator</w:t>
            </w: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1.</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2.</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3.</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4.</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5.</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rsidTr="000A5BB6">
        <w:tc>
          <w:tcPr>
            <w:tcW w:w="583" w:type="dxa"/>
          </w:tcPr>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6.</w:t>
            </w:r>
          </w:p>
        </w:tc>
        <w:tc>
          <w:tcPr>
            <w:tcW w:w="2845"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rsidR="00F75009" w:rsidRPr="00F75009" w:rsidRDefault="00F75009" w:rsidP="00F75009">
            <w:pPr>
              <w:spacing w:after="0"/>
              <w:jc w:val="both"/>
              <w:rPr>
                <w:rFonts w:ascii="Times New Roman" w:eastAsia="Times New Roman" w:hAnsi="Times New Roman"/>
                <w:bCs/>
                <w:sz w:val="24"/>
                <w:szCs w:val="24"/>
                <w:lang w:eastAsia="ro-RO"/>
              </w:rPr>
            </w:pPr>
          </w:p>
        </w:tc>
      </w:tr>
    </w:tbl>
    <w:p w:rsidR="00F75009" w:rsidRPr="00F75009" w:rsidRDefault="00F75009" w:rsidP="00F75009">
      <w:pPr>
        <w:spacing w:after="0"/>
        <w:jc w:val="both"/>
        <w:rPr>
          <w:rFonts w:ascii="Times New Roman" w:eastAsia="Times New Roman" w:hAnsi="Times New Roman"/>
          <w:bCs/>
          <w:sz w:val="24"/>
          <w:szCs w:val="24"/>
          <w:lang w:eastAsia="ro-RO"/>
        </w:rPr>
      </w:pPr>
    </w:p>
    <w:p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             </w:t>
      </w:r>
    </w:p>
    <w:p w:rsidR="00F75009" w:rsidRPr="00F75009" w:rsidRDefault="00F75009" w:rsidP="00CC67CE">
      <w:pPr>
        <w:spacing w:after="0"/>
        <w:jc w:val="both"/>
        <w:rPr>
          <w:rFonts w:ascii="Times New Roman" w:eastAsia="Times New Roman" w:hAnsi="Times New Roman"/>
          <w:bCs/>
          <w:sz w:val="24"/>
          <w:szCs w:val="24"/>
          <w:lang w:val="en-GB"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bookmarkStart w:id="0" w:name="_GoBack"/>
      <w:bookmarkEnd w:id="0"/>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F75009" w:rsidRDefault="00F61A15" w:rsidP="00CC67CE">
      <w:pPr>
        <w:spacing w:after="0"/>
        <w:jc w:val="both"/>
        <w:rPr>
          <w:rFonts w:ascii="Times New Roman" w:eastAsia="Times New Roman" w:hAnsi="Times New Roman"/>
          <w:bCs/>
          <w:sz w:val="24"/>
          <w:szCs w:val="24"/>
          <w:lang w:eastAsia="ro-RO"/>
        </w:rPr>
      </w:pPr>
    </w:p>
    <w:p w:rsidR="00F61A15" w:rsidRPr="006F61F4" w:rsidRDefault="00F61A15" w:rsidP="00CC67CE">
      <w:pPr>
        <w:spacing w:after="0"/>
        <w:jc w:val="both"/>
        <w:rPr>
          <w:rFonts w:ascii="Times New Roman" w:eastAsia="Times New Roman" w:hAnsi="Times New Roman"/>
          <w:b/>
          <w:bCs/>
          <w:sz w:val="24"/>
          <w:szCs w:val="24"/>
          <w:lang w:eastAsia="ro-RO"/>
        </w:rPr>
      </w:pPr>
    </w:p>
    <w:p w:rsidR="00F61A15" w:rsidRPr="006F61F4" w:rsidRDefault="00F61A15" w:rsidP="00CC67CE">
      <w:pPr>
        <w:spacing w:after="0"/>
        <w:jc w:val="both"/>
        <w:rPr>
          <w:rFonts w:ascii="Times New Roman" w:eastAsia="Times New Roman" w:hAnsi="Times New Roman"/>
          <w:b/>
          <w:bCs/>
          <w:sz w:val="24"/>
          <w:szCs w:val="24"/>
          <w:lang w:eastAsia="ro-RO"/>
        </w:rPr>
      </w:pPr>
    </w:p>
    <w:p w:rsidR="00F61A15" w:rsidRPr="006F61F4" w:rsidRDefault="00F61A15" w:rsidP="00CC67CE">
      <w:pPr>
        <w:spacing w:after="0"/>
        <w:jc w:val="both"/>
        <w:rPr>
          <w:rFonts w:ascii="Times New Roman" w:eastAsia="Times New Roman" w:hAnsi="Times New Roman"/>
          <w:b/>
          <w:bCs/>
          <w:sz w:val="24"/>
          <w:szCs w:val="24"/>
          <w:lang w:eastAsia="ro-RO"/>
        </w:rPr>
      </w:pPr>
    </w:p>
    <w:p w:rsidR="00F61A15" w:rsidRPr="006F61F4" w:rsidRDefault="00F61A15" w:rsidP="00CC67CE">
      <w:pPr>
        <w:spacing w:after="0"/>
        <w:jc w:val="both"/>
        <w:rPr>
          <w:rFonts w:ascii="Times New Roman" w:eastAsia="Times New Roman" w:hAnsi="Times New Roman"/>
          <w:b/>
          <w:bCs/>
          <w:sz w:val="24"/>
          <w:szCs w:val="24"/>
          <w:lang w:eastAsia="ro-RO"/>
        </w:rPr>
      </w:pPr>
    </w:p>
    <w:p w:rsidR="00F61A15" w:rsidRPr="006F61F4" w:rsidRDefault="00F61A15" w:rsidP="00CC67CE">
      <w:pPr>
        <w:spacing w:after="0"/>
        <w:jc w:val="both"/>
        <w:rPr>
          <w:rFonts w:ascii="Times New Roman" w:eastAsia="Times New Roman" w:hAnsi="Times New Roman"/>
          <w:b/>
          <w:bCs/>
          <w:sz w:val="24"/>
          <w:szCs w:val="24"/>
          <w:lang w:eastAsia="ro-RO"/>
        </w:rPr>
      </w:pPr>
    </w:p>
    <w:p w:rsidR="00425B4F" w:rsidRPr="006F61F4" w:rsidRDefault="00425B4F" w:rsidP="00CC67CE">
      <w:pPr>
        <w:spacing w:after="0"/>
        <w:jc w:val="both"/>
        <w:rPr>
          <w:rFonts w:ascii="Times New Roman" w:eastAsia="Times New Roman" w:hAnsi="Times New Roman"/>
          <w:b/>
          <w:bCs/>
          <w:sz w:val="24"/>
          <w:szCs w:val="24"/>
          <w:lang w:eastAsia="ro-RO"/>
        </w:rPr>
      </w:pPr>
    </w:p>
    <w:p w:rsidR="00425B4F" w:rsidRPr="006F61F4" w:rsidRDefault="00425B4F" w:rsidP="00CC67CE">
      <w:pPr>
        <w:spacing w:after="0"/>
        <w:jc w:val="both"/>
        <w:rPr>
          <w:rFonts w:ascii="Times New Roman" w:eastAsia="Times New Roman" w:hAnsi="Times New Roman"/>
          <w:b/>
          <w:bCs/>
          <w:sz w:val="24"/>
          <w:szCs w:val="24"/>
          <w:lang w:eastAsia="ro-RO"/>
        </w:rPr>
      </w:pPr>
    </w:p>
    <w:p w:rsidR="00425B4F" w:rsidRPr="006F61F4" w:rsidRDefault="00425B4F" w:rsidP="00CC67CE">
      <w:pPr>
        <w:spacing w:after="0"/>
        <w:jc w:val="both"/>
        <w:rPr>
          <w:rFonts w:ascii="Times New Roman" w:eastAsia="Times New Roman" w:hAnsi="Times New Roman"/>
          <w:b/>
          <w:bCs/>
          <w:sz w:val="24"/>
          <w:szCs w:val="24"/>
          <w:lang w:eastAsia="ro-RO"/>
        </w:rPr>
      </w:pPr>
    </w:p>
    <w:sectPr w:rsidR="00425B4F" w:rsidRPr="006F61F4" w:rsidSect="00514523">
      <w:headerReference w:type="default" r:id="rId11"/>
      <w:footerReference w:type="default" r:id="rId12"/>
      <w:headerReference w:type="first" r:id="rId13"/>
      <w:pgSz w:w="11907" w:h="16840" w:code="9"/>
      <w:pgMar w:top="851" w:right="992" w:bottom="851" w:left="1418" w:header="1588"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0B6F" w:rsidRDefault="00B80B6F" w:rsidP="00C16067">
      <w:r>
        <w:separator/>
      </w:r>
    </w:p>
  </w:endnote>
  <w:endnote w:type="continuationSeparator" w:id="0">
    <w:p w:rsidR="00B80B6F" w:rsidRDefault="00B80B6F" w:rsidP="00C16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Rom">
    <w:altName w:val="Times New Roman"/>
    <w:charset w:val="00"/>
    <w:family w:val="auto"/>
    <w:pitch w:val="default"/>
    <w:sig w:usb0="00000001"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2DE" w:rsidRPr="005C3B95" w:rsidRDefault="004622DE" w:rsidP="007426E5">
    <w:pPr>
      <w:pStyle w:val="Subsol"/>
      <w:rPr>
        <w:sz w:val="8"/>
      </w:rPr>
    </w:pPr>
    <w:r>
      <w:rPr>
        <w:noProof/>
        <w:sz w:val="18"/>
        <w:lang w:eastAsia="ro-RO"/>
      </w:rPr>
      <mc:AlternateContent>
        <mc:Choice Requires="wps">
          <w:drawing>
            <wp:anchor distT="0" distB="0" distL="114300" distR="114300" simplePos="0" relativeHeight="251660800" behindDoc="0" locked="0" layoutInCell="1" allowOverlap="1" wp14:anchorId="02B0A222" wp14:editId="4D489245">
              <wp:simplePos x="0" y="0"/>
              <wp:positionH relativeFrom="column">
                <wp:posOffset>-365125</wp:posOffset>
              </wp:positionH>
              <wp:positionV relativeFrom="paragraph">
                <wp:posOffset>48260</wp:posOffset>
              </wp:positionV>
              <wp:extent cx="6980555" cy="0"/>
              <wp:effectExtent l="6350" t="10160" r="13970" b="8890"/>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0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A0762C" id="_x0000_t32" coordsize="21600,21600" o:spt="32" o:oned="t" path="m,l21600,21600e" filled="f">
              <v:path arrowok="t" fillok="f" o:connecttype="none"/>
              <o:lock v:ext="edit" shapetype="t"/>
            </v:shapetype>
            <v:shape id="AutoShape 28" o:spid="_x0000_s1026" type="#_x0000_t32" style="position:absolute;margin-left:-28.75pt;margin-top:3.8pt;width:549.6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WNIA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"/>
          </w:pict>
        </mc:Fallback>
      </mc:AlternateContent>
    </w:r>
  </w:p>
  <w:p w:rsidR="004622DE" w:rsidRPr="007A07F3" w:rsidRDefault="004622DE" w:rsidP="00867453">
    <w:pPr>
      <w:pStyle w:val="Subsol"/>
      <w:spacing w:after="0" w:line="240" w:lineRule="auto"/>
      <w:jc w:val="right"/>
      <w:rPr>
        <w:sz w:val="18"/>
      </w:rPr>
    </w:pPr>
    <w:r w:rsidRPr="007A07F3">
      <w:rPr>
        <w:sz w:val="18"/>
      </w:rPr>
      <w:t xml:space="preserve">Str. Gh. </w:t>
    </w:r>
    <w:proofErr w:type="spellStart"/>
    <w:r w:rsidRPr="007A07F3">
      <w:rPr>
        <w:sz w:val="18"/>
      </w:rPr>
      <w:t>Bariţiu</w:t>
    </w:r>
    <w:proofErr w:type="spellEnd"/>
    <w:r w:rsidRPr="007A07F3">
      <w:rPr>
        <w:sz w:val="18"/>
      </w:rPr>
      <w:t>, nr. 2, 330065-DEVA, jud. HUNEDOARA</w:t>
    </w:r>
  </w:p>
  <w:p w:rsidR="004622DE" w:rsidRPr="007A07F3" w:rsidRDefault="004622DE" w:rsidP="00867453">
    <w:pPr>
      <w:pStyle w:val="Subsol"/>
      <w:spacing w:after="0" w:line="240" w:lineRule="auto"/>
      <w:jc w:val="right"/>
      <w:rPr>
        <w:sz w:val="18"/>
      </w:rPr>
    </w:pPr>
    <w:r w:rsidRPr="007A07F3">
      <w:rPr>
        <w:sz w:val="18"/>
      </w:rPr>
      <w:t>Tel/Fax: +4 (0) 254.216.826</w:t>
    </w:r>
  </w:p>
  <w:p w:rsidR="004622DE" w:rsidRPr="007A07F3" w:rsidRDefault="00B80B6F" w:rsidP="00867453">
    <w:pPr>
      <w:pStyle w:val="Subsol"/>
      <w:spacing w:line="240" w:lineRule="auto"/>
      <w:jc w:val="right"/>
      <w:rPr>
        <w:sz w:val="18"/>
      </w:rPr>
    </w:pPr>
    <w:hyperlink r:id="rId1" w:history="1">
      <w:r w:rsidR="004622DE" w:rsidRPr="006A7BE1">
        <w:rPr>
          <w:rStyle w:val="Hyperlink"/>
          <w:sz w:val="18"/>
        </w:rPr>
        <w:t>lpedsdd@yahoo.com</w:t>
      </w:r>
    </w:hyperlink>
    <w:r w:rsidR="004622DE">
      <w:rPr>
        <w:sz w:val="18"/>
      </w:rPr>
      <w:t xml:space="preserve">    </w:t>
    </w:r>
    <w:hyperlink r:id="rId2" w:history="1">
      <w:r w:rsidR="004622DE">
        <w:rPr>
          <w:rStyle w:val="Hyperlink"/>
          <w:sz w:val="18"/>
        </w:rPr>
        <w:t>https://infopedadeva</w:t>
      </w:r>
      <w:r w:rsidR="004622DE" w:rsidRPr="006A7BE1">
        <w:rPr>
          <w:rStyle w:val="Hyperlink"/>
          <w:sz w:val="18"/>
        </w:rPr>
        <w:t>.ro</w:t>
      </w:r>
    </w:hyperlink>
  </w:p>
  <w:p w:rsidR="004622DE" w:rsidRPr="004622DE" w:rsidRDefault="004622DE" w:rsidP="004622D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0B6F" w:rsidRDefault="00B80B6F" w:rsidP="00C16067">
      <w:r>
        <w:separator/>
      </w:r>
    </w:p>
  </w:footnote>
  <w:footnote w:type="continuationSeparator" w:id="0">
    <w:p w:rsidR="00B80B6F" w:rsidRDefault="00B80B6F" w:rsidP="00C16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067" w:rsidRPr="00A70B67" w:rsidRDefault="00425B4F" w:rsidP="00A70B67">
    <w:pPr>
      <w:rPr>
        <w:rFonts w:ascii="Arial Narrow" w:hAnsi="Arial Narrow" w:cs="Arial"/>
        <w:color w:val="000000"/>
      </w:rPr>
    </w:pPr>
    <w:r>
      <w:rPr>
        <w:rFonts w:ascii="Arial Narrow" w:hAnsi="Arial Narrow" w:cs="Arial"/>
        <w:color w:val="000000"/>
      </w:rPr>
      <w:t xml:space="preserve">                  Nr. ___________ din ________20___          </w:t>
    </w:r>
    <w:r w:rsidRPr="00A70B67">
      <w:rPr>
        <w:rFonts w:ascii="Arial Narrow" w:hAnsi="Arial Narrow"/>
      </w:rPr>
      <w:t xml:space="preserve"> </w:t>
    </w:r>
    <w:r w:rsidR="0065066D">
      <w:rPr>
        <w:rFonts w:ascii="Arial Narrow" w:hAnsi="Arial Narrow" w:cs="Arial"/>
        <w:noProof/>
        <w:color w:val="000000"/>
        <w:lang w:eastAsia="ro-RO"/>
      </w:rPr>
      <mc:AlternateContent>
        <mc:Choice Requires="wpg">
          <w:drawing>
            <wp:anchor distT="0" distB="0" distL="114300" distR="114300" simplePos="0" relativeHeight="251658752" behindDoc="0" locked="0" layoutInCell="1" allowOverlap="1">
              <wp:simplePos x="0" y="0"/>
              <wp:positionH relativeFrom="column">
                <wp:posOffset>-324485</wp:posOffset>
              </wp:positionH>
              <wp:positionV relativeFrom="paragraph">
                <wp:posOffset>-718820</wp:posOffset>
              </wp:positionV>
              <wp:extent cx="6724650" cy="644525"/>
              <wp:effectExtent l="0" t="0" r="635" b="0"/>
              <wp:wrapNone/>
              <wp:docPr id="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4650" cy="644525"/>
                        <a:chOff x="627" y="453"/>
                        <a:chExt cx="10590" cy="1015"/>
                      </a:xfrm>
                    </wpg:grpSpPr>
                    <wpg:grpSp>
                      <wpg:cNvPr id="10" name="Group 44"/>
                      <wpg:cNvGrpSpPr>
                        <a:grpSpLocks/>
                      </wpg:cNvGrpSpPr>
                      <wpg:grpSpPr bwMode="auto">
                        <a:xfrm>
                          <a:off x="627" y="453"/>
                          <a:ext cx="4852" cy="990"/>
                          <a:chOff x="627" y="453"/>
                          <a:chExt cx="4852" cy="990"/>
                        </a:xfrm>
                      </wpg:grpSpPr>
                      <pic:pic xmlns:pic="http://schemas.openxmlformats.org/drawingml/2006/picture">
                        <pic:nvPicPr>
                          <pic:cNvPr id="11"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12" name="Rectangle 46"/>
                        <wps:cNvSpPr>
                          <a:spLocks noChangeArrowheads="1"/>
                        </wps:cNvSpPr>
                        <wps:spPr bwMode="auto">
                          <a:xfrm>
                            <a:off x="1717" y="604"/>
                            <a:ext cx="3762"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001" w:rsidRPr="00A70B67" w:rsidRDefault="00827001" w:rsidP="00827001">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wps:txbx>
                        <wps:bodyPr rot="0" vert="horz" wrap="square" lIns="0" tIns="0" rIns="0" bIns="0" anchor="t" anchorCtr="0" upright="1">
                          <a:noAutofit/>
                        </wps:bodyPr>
                      </wps:wsp>
                    </wpg:grpSp>
                    <wpg:grpSp>
                      <wpg:cNvPr id="13" name="Group 47"/>
                      <wpg:cNvGrpSpPr>
                        <a:grpSpLocks/>
                      </wpg:cNvGrpSpPr>
                      <wpg:grpSpPr bwMode="auto">
                        <a:xfrm>
                          <a:off x="6116" y="475"/>
                          <a:ext cx="5101" cy="993"/>
                          <a:chOff x="5742" y="475"/>
                          <a:chExt cx="5101" cy="993"/>
                        </a:xfrm>
                      </wpg:grpSpPr>
                      <pic:pic xmlns:pic="http://schemas.openxmlformats.org/drawingml/2006/picture">
                        <pic:nvPicPr>
                          <pic:cNvPr id="14"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742" y="475"/>
                            <a:ext cx="1003" cy="993"/>
                          </a:xfrm>
                          <a:prstGeom prst="rect">
                            <a:avLst/>
                          </a:prstGeom>
                          <a:noFill/>
                          <a:extLst>
                            <a:ext uri="{909E8E84-426E-40DD-AFC4-6F175D3DCCD1}">
                              <a14:hiddenFill xmlns:a14="http://schemas.microsoft.com/office/drawing/2010/main">
                                <a:solidFill>
                                  <a:srgbClr val="FFFFFF"/>
                                </a:solidFill>
                              </a14:hiddenFill>
                            </a:ext>
                          </a:extLst>
                        </pic:spPr>
                      </pic:pic>
                      <wps:wsp>
                        <wps:cNvPr id="15" name="Rectangle 49"/>
                        <wps:cNvSpPr>
                          <a:spLocks noChangeArrowheads="1"/>
                        </wps:cNvSpPr>
                        <wps:spPr bwMode="auto">
                          <a:xfrm>
                            <a:off x="6715" y="752"/>
                            <a:ext cx="412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0F4C" w:rsidRPr="006B0F4C" w:rsidRDefault="006B0F4C" w:rsidP="006B0F4C">
                              <w:pPr>
                                <w:jc w:val="center"/>
                                <w:rPr>
                                  <w:rFonts w:ascii="Times New Roman" w:hAnsi="Times New Roman"/>
                                  <w:color w:val="2F5496"/>
                                </w:rPr>
                              </w:pPr>
                              <w:r w:rsidRPr="006B0F4C">
                                <w:rPr>
                                  <w:rFonts w:ascii="Times New Roman" w:hAnsi="Times New Roman"/>
                                  <w:color w:val="2F5496"/>
                                </w:rPr>
                                <w:t>MINISTERUL EDUCAȚIEI</w:t>
                              </w:r>
                            </w:p>
                            <w:p w:rsidR="00CF2A64" w:rsidRPr="00464925" w:rsidRDefault="00CF2A64" w:rsidP="00CF2A64">
                              <w:pPr>
                                <w:jc w:val="center"/>
                                <w:rPr>
                                  <w:rFonts w:ascii="Times New Roman" w:hAnsi="Times New Roman"/>
                                  <w:color w:val="2F5496"/>
                                  <w:sz w:val="20"/>
                                  <w:szCs w:val="20"/>
                                </w:rPr>
                              </w:pPr>
                              <w:r w:rsidRPr="00464925">
                                <w:rPr>
                                  <w:rFonts w:ascii="Times New Roman" w:hAnsi="Times New Roman"/>
                                  <w:color w:val="2F5496"/>
                                  <w:sz w:val="20"/>
                                  <w:szCs w:val="20"/>
                                </w:rPr>
                                <w:t>MINISTERUL EDUCAȚIEI ŞI CERCETĂRII</w:t>
                              </w:r>
                            </w:p>
                            <w:p w:rsidR="00827001" w:rsidRPr="00B606A2" w:rsidRDefault="00827001" w:rsidP="00827001">
                              <w:pPr>
                                <w:jc w:val="center"/>
                                <w:rPr>
                                  <w:rFonts w:ascii="Times New Roman" w:hAnsi="Times New Roman"/>
                                  <w:color w:val="2F5496"/>
                                </w:rPr>
                              </w:pPr>
                              <w:r w:rsidRPr="00B606A2">
                                <w:rPr>
                                  <w:rFonts w:ascii="Times New Roman" w:hAnsi="Times New Roman"/>
                                  <w:color w:val="2F5496"/>
                                  <w:sz w:val="32"/>
                                </w:rPr>
                                <w:t>Ministerul Educației Naționale</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25.55pt;margin-top:-56.6pt;width:529.5pt;height:50.75pt;z-index:251658752" coordorigin="627,453" coordsize="10590,1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">
              <v:group id="Group 44" o:spid="_x0000_s1027" style="position:absolute;left:627;top:453;width:4852;height:990" coordorigin="627,453" coordsize="4852,9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627;top:453;width:1068;height: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p5/nCAAAA2wAAAA8AAABkcnMvZG93bnJldi54bWxET0trAjEQvhf8D2EEbzW7PbRlNbuoIPRS&#10;qQ/Q47AZN6ubybKJmv77plDobT6+58yraDtxp8G3jhXk0wwEce10y42Cw379/A7CB2SNnWNS8E0e&#10;qnL0NMdCuwdv6b4LjUgh7AtUYELoCyl9bciin7qeOHFnN1gMCQ6N1AM+Urjt5EuWvUqLLacGgz2t&#10;DNXX3c0q+NxfahOP+XHjb2/xa9nL/LQ9KzUZx8UMRKAY/sV/7g+d5ufw+0s6QJ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aef5wgAAANsAAAAPAAAAAAAAAAAAAAAAAJ8C&#10;AABkcnMvZG93bnJldi54bWxQSwUGAAAAAAQABAD3AAAAjgMAAAAA&#10;">
                  <v:imagedata r:id="rId3" o:title=""/>
                </v:shape>
                <v:rect id="Rectangle 46" o:spid="_x0000_s1029" style="position:absolute;left:1717;top:604;width:3762;height: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827001" w:rsidRPr="00A70B67" w:rsidRDefault="00827001" w:rsidP="00827001">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v:textbox>
                </v:rect>
              </v:group>
              <v:group id="Group 47" o:spid="_x0000_s1030" style="position:absolute;left:6116;top:475;width:5101;height:993" coordorigin="5742,475" coordsize="5101,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Picture 1" o:spid="_x0000_s1031" type="#_x0000_t75" style="position:absolute;left:5742;top:475;width:1003;height: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51HnAAAAA2wAAAA8AAABkcnMvZG93bnJldi54bWxET0uLwjAQvgv7H8Is7EXW1EVFqlFEEFw8&#10;iA9wj0MzNsVmUpqo2X9vBMHbfHzPmc6jrcWNWl85VtDvZSCIC6crLhUcD6vvMQgfkDXWjknBP3mY&#10;zz46U8y1u/OObvtQihTCPkcFJoQml9IXhiz6nmuIE3d2rcWQYFtK3eI9hdta/mTZSFqsODUYbGhp&#10;qLjsr1bB5rJkzmKXf0+H8e5vbc1wi1Gpr8+4mIAIFMNb/HKvdZo/gOcv6QA5e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DnUecAAAADbAAAADwAAAAAAAAAAAAAAAACfAgAA&#10;ZHJzL2Rvd25yZXYueG1sUEsFBgAAAAAEAAQA9wAAAIwDAAAAAA==&#10;">
                  <v:imagedata r:id="rId4" o:title=""/>
                </v:shape>
                <v:rect id="Rectangle 49" o:spid="_x0000_s1032" style="position:absolute;left:6715;top:752;width:4128;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6B0F4C" w:rsidRPr="006B0F4C" w:rsidRDefault="006B0F4C" w:rsidP="006B0F4C">
                        <w:pPr>
                          <w:jc w:val="center"/>
                          <w:rPr>
                            <w:rFonts w:ascii="Times New Roman" w:hAnsi="Times New Roman"/>
                            <w:color w:val="2F5496"/>
                          </w:rPr>
                        </w:pPr>
                        <w:r w:rsidRPr="006B0F4C">
                          <w:rPr>
                            <w:rFonts w:ascii="Times New Roman" w:hAnsi="Times New Roman"/>
                            <w:color w:val="2F5496"/>
                          </w:rPr>
                          <w:t>MINISTERUL EDUCAȚIEI</w:t>
                        </w:r>
                      </w:p>
                      <w:p w:rsidR="00CF2A64" w:rsidRPr="00464925" w:rsidRDefault="00CF2A64" w:rsidP="00CF2A64">
                        <w:pPr>
                          <w:jc w:val="center"/>
                          <w:rPr>
                            <w:rFonts w:ascii="Times New Roman" w:hAnsi="Times New Roman"/>
                            <w:color w:val="2F5496"/>
                            <w:sz w:val="20"/>
                            <w:szCs w:val="20"/>
                          </w:rPr>
                        </w:pPr>
                        <w:r w:rsidRPr="00464925">
                          <w:rPr>
                            <w:rFonts w:ascii="Times New Roman" w:hAnsi="Times New Roman"/>
                            <w:color w:val="2F5496"/>
                            <w:sz w:val="20"/>
                            <w:szCs w:val="20"/>
                          </w:rPr>
                          <w:t>MINISTERUL EDUCAȚIEI ŞI CERCETĂRII</w:t>
                        </w:r>
                      </w:p>
                      <w:p w:rsidR="00827001" w:rsidRPr="00B606A2" w:rsidRDefault="00827001" w:rsidP="00827001">
                        <w:pPr>
                          <w:jc w:val="center"/>
                          <w:rPr>
                            <w:rFonts w:ascii="Times New Roman" w:hAnsi="Times New Roman"/>
                            <w:color w:val="2F5496"/>
                          </w:rPr>
                        </w:pPr>
                        <w:r w:rsidRPr="00B606A2">
                          <w:rPr>
                            <w:rFonts w:ascii="Times New Roman" w:hAnsi="Times New Roman"/>
                            <w:color w:val="2F5496"/>
                            <w:sz w:val="32"/>
                          </w:rPr>
                          <w:t>Ministerul Educației Naționale</w:t>
                        </w:r>
                      </w:p>
                    </w:txbxContent>
                  </v:textbox>
                </v:rect>
              </v:group>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7F3" w:rsidRPr="007A07F3" w:rsidRDefault="0065066D" w:rsidP="00E34815">
    <w:pPr>
      <w:spacing w:after="0"/>
      <w:ind w:left="720"/>
      <w:rPr>
        <w:rFonts w:ascii="Arial Narrow" w:hAnsi="Arial Narrow" w:cs="Arial"/>
        <w:color w:val="000000"/>
      </w:rPr>
    </w:pPr>
    <w:r>
      <w:rPr>
        <w:rFonts w:ascii="Arial Narrow" w:hAnsi="Arial Narrow" w:cs="Arial"/>
        <w:noProof/>
        <w:color w:val="000000"/>
        <w:lang w:eastAsia="ro-RO"/>
      </w:rPr>
      <mc:AlternateContent>
        <mc:Choice Requires="wpg">
          <w:drawing>
            <wp:anchor distT="0" distB="0" distL="114300" distR="114300" simplePos="0" relativeHeight="251657728" behindDoc="0" locked="0" layoutInCell="1" allowOverlap="1">
              <wp:simplePos x="0" y="0"/>
              <wp:positionH relativeFrom="column">
                <wp:posOffset>-319405</wp:posOffset>
              </wp:positionH>
              <wp:positionV relativeFrom="paragraph">
                <wp:posOffset>-722630</wp:posOffset>
              </wp:positionV>
              <wp:extent cx="6762750" cy="644525"/>
              <wp:effectExtent l="0" t="0" r="0" b="3175"/>
              <wp:wrapNone/>
              <wp:docPr id="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0" cy="644525"/>
                        <a:chOff x="627" y="453"/>
                        <a:chExt cx="10785" cy="1015"/>
                      </a:xfrm>
                    </wpg:grpSpPr>
                    <wpg:grpSp>
                      <wpg:cNvPr id="3" name="Group 35"/>
                      <wpg:cNvGrpSpPr>
                        <a:grpSpLocks/>
                      </wpg:cNvGrpSpPr>
                      <wpg:grpSpPr bwMode="auto">
                        <a:xfrm>
                          <a:off x="627" y="453"/>
                          <a:ext cx="4852" cy="990"/>
                          <a:chOff x="627" y="453"/>
                          <a:chExt cx="4852" cy="990"/>
                        </a:xfrm>
                      </wpg:grpSpPr>
                      <pic:pic xmlns:pic="http://schemas.openxmlformats.org/drawingml/2006/picture">
                        <pic:nvPicPr>
                          <pic:cNvPr id="4"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5" name="Rectangle 37"/>
                        <wps:cNvSpPr>
                          <a:spLocks noChangeArrowheads="1"/>
                        </wps:cNvSpPr>
                        <wps:spPr bwMode="auto">
                          <a:xfrm>
                            <a:off x="1717" y="604"/>
                            <a:ext cx="3762"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00A8" w:rsidRPr="00A70B67" w:rsidRDefault="00D700A8" w:rsidP="00D700A8">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wps:txbx>
                        <wps:bodyPr rot="0" vert="horz" wrap="square" lIns="0" tIns="0" rIns="0" bIns="0" anchor="t" anchorCtr="0" upright="1">
                          <a:noAutofit/>
                        </wps:bodyPr>
                      </wps:wsp>
                    </wpg:grpSp>
                    <wpg:grpSp>
                      <wpg:cNvPr id="1" name="Group 38"/>
                      <wpg:cNvGrpSpPr>
                        <a:grpSpLocks/>
                      </wpg:cNvGrpSpPr>
                      <wpg:grpSpPr bwMode="auto">
                        <a:xfrm>
                          <a:off x="7098" y="475"/>
                          <a:ext cx="4314" cy="993"/>
                          <a:chOff x="6724" y="475"/>
                          <a:chExt cx="4314" cy="993"/>
                        </a:xfrm>
                      </wpg:grpSpPr>
                      <pic:pic xmlns:pic="http://schemas.openxmlformats.org/drawingml/2006/picture">
                        <pic:nvPicPr>
                          <pic:cNvPr id="7"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24" y="475"/>
                            <a:ext cx="1139" cy="993"/>
                          </a:xfrm>
                          <a:prstGeom prst="rect">
                            <a:avLst/>
                          </a:prstGeom>
                          <a:noFill/>
                          <a:extLst>
                            <a:ext uri="{909E8E84-426E-40DD-AFC4-6F175D3DCCD1}">
                              <a14:hiddenFill xmlns:a14="http://schemas.microsoft.com/office/drawing/2010/main">
                                <a:solidFill>
                                  <a:srgbClr val="FFFFFF"/>
                                </a:solidFill>
                              </a14:hiddenFill>
                            </a:ext>
                          </a:extLst>
                        </pic:spPr>
                      </pic:pic>
                      <wps:wsp>
                        <wps:cNvPr id="8" name="Rectangle 40"/>
                        <wps:cNvSpPr>
                          <a:spLocks noChangeArrowheads="1"/>
                        </wps:cNvSpPr>
                        <wps:spPr bwMode="auto">
                          <a:xfrm>
                            <a:off x="8038" y="752"/>
                            <a:ext cx="3000"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00A8" w:rsidRPr="006B0F4C" w:rsidRDefault="00EB63D7" w:rsidP="00D700A8">
                              <w:pPr>
                                <w:jc w:val="center"/>
                                <w:rPr>
                                  <w:rFonts w:ascii="Times New Roman" w:hAnsi="Times New Roman"/>
                                  <w:color w:val="2F5496"/>
                                </w:rPr>
                              </w:pPr>
                              <w:r w:rsidRPr="006B0F4C">
                                <w:rPr>
                                  <w:rFonts w:ascii="Times New Roman" w:hAnsi="Times New Roman"/>
                                  <w:color w:val="2F5496"/>
                                </w:rPr>
                                <w:t>MI</w:t>
                              </w:r>
                              <w:r w:rsidR="006B0F4C" w:rsidRPr="006B0F4C">
                                <w:rPr>
                                  <w:rFonts w:ascii="Times New Roman" w:hAnsi="Times New Roman"/>
                                  <w:color w:val="2F5496"/>
                                </w:rPr>
                                <w:t>NISTERUL EDUCAȚIEI</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4" o:spid="_x0000_s1033" style="position:absolute;left:0;text-align:left;margin-left:-25.15pt;margin-top:-56.9pt;width:532.5pt;height:50.75pt;z-index:251657728" coordorigin="627,453" coordsize="10785,1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">
              <v:group id="Group 35" o:spid="_x0000_s1034" style="position:absolute;left:627;top:453;width:4852;height:990" coordorigin="627,453" coordsize="4852,9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5" type="#_x0000_t75" style="position:absolute;left:627;top:453;width:1068;height: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H9zTEAAAA2gAAAA8AAABkcnMvZG93bnJldi54bWxEj81qwzAQhO+FvoPYQm+N7FKS4kQOaaHQ&#10;S0PzA8lxsdaWE2tlLCVR3j4qBHocZuYbZjaPthNnGnzrWEE+ykAQV0633CjYbr5e3kH4gKyxc0wK&#10;ruRhXj4+zLDQ7sIrOq9DIxKEfYEKTAh9IaWvDFn0I9cTJ692g8WQ5NBIPeAlwW0nX7NsLC22nBYM&#10;9vRpqDquT1bBz+ZQmbjLd0t/msTfj17m+1Wt1PNTXExBBIrhP3xvf2sFb/B3Jd0AWd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H9zTEAAAA2gAAAA8AAAAAAAAAAAAAAAAA&#10;nwIAAGRycy9kb3ducmV2LnhtbFBLBQYAAAAABAAEAPcAAACQAwAAAAA=&#10;">
                  <v:imagedata r:id="rId3" o:title=""/>
                </v:shape>
                <v:rect id="Rectangle 37" o:spid="_x0000_s1036" style="position:absolute;left:1717;top:604;width:3762;height: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D700A8" w:rsidRPr="00A70B67" w:rsidRDefault="00D700A8" w:rsidP="00D700A8">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v:textbox>
                </v:rect>
              </v:group>
              <v:group id="Group 38" o:spid="_x0000_s1037" style="position:absolute;left:7098;top:475;width:4314;height:993" coordorigin="6724,475" coordsize="4314,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Picture 1" o:spid="_x0000_s1038" type="#_x0000_t75" style="position:absolute;left:6724;top:475;width:1139;height: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YCWTCAAAA2gAAAA8AAABkcnMvZG93bnJldi54bWxEj0uLAjEQhO/C/ofQC3uRNeOCD0ajiCC4&#10;eBAf4B6bSTsZnHSGSdTsvzeC4LGoqq+o6TzaWtyo9ZVjBf1eBoK4cLriUsHxsPoeg/ABWWPtmBT8&#10;k4f57KMzxVy7O+/otg+lSBD2OSowITS5lL4wZNH3XEOcvLNrLYYk21LqFu8Jbmv5k2VDabHitGCw&#10;oaWh4rK/WgWby5I5i13+PR3Gu7+1NYMtRqW+PuNiAiJQDO/wq73WCkbwvJJugJw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92AlkwgAAANoAAAAPAAAAAAAAAAAAAAAAAJ8C&#10;AABkcnMvZG93bnJldi54bWxQSwUGAAAAAAQABAD3AAAAjgMAAAAA&#10;">
                  <v:imagedata r:id="rId4" o:title=""/>
                </v:shape>
                <v:rect id="Rectangle 40" o:spid="_x0000_s1039" style="position:absolute;left:8038;top:752;width:3000;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D700A8" w:rsidRPr="006B0F4C" w:rsidRDefault="00EB63D7" w:rsidP="00D700A8">
                        <w:pPr>
                          <w:jc w:val="center"/>
                          <w:rPr>
                            <w:rFonts w:ascii="Times New Roman" w:hAnsi="Times New Roman"/>
                            <w:color w:val="2F5496"/>
                          </w:rPr>
                        </w:pPr>
                        <w:r w:rsidRPr="006B0F4C">
                          <w:rPr>
                            <w:rFonts w:ascii="Times New Roman" w:hAnsi="Times New Roman"/>
                            <w:color w:val="2F5496"/>
                          </w:rPr>
                          <w:t>MI</w:t>
                        </w:r>
                        <w:r w:rsidR="006B0F4C" w:rsidRPr="006B0F4C">
                          <w:rPr>
                            <w:rFonts w:ascii="Times New Roman" w:hAnsi="Times New Roman"/>
                            <w:color w:val="2F5496"/>
                          </w:rPr>
                          <w:t>NISTERUL EDUCAȚIEI</w:t>
                        </w:r>
                      </w:p>
                    </w:txbxContent>
                  </v:textbox>
                </v:rect>
              </v:group>
            </v:group>
          </w:pict>
        </mc:Fallback>
      </mc:AlternateContent>
    </w:r>
    <w:r w:rsidR="00004A77">
      <w:rPr>
        <w:rFonts w:ascii="Arial Narrow" w:hAnsi="Arial Narrow" w:cs="Arial"/>
        <w:color w:val="000000"/>
      </w:rPr>
      <w:t xml:space="preserve">    </w:t>
    </w:r>
    <w:r w:rsidR="00004A77">
      <w:rPr>
        <w:rFonts w:ascii="Arial Narrow" w:hAnsi="Arial Narrow" w:cs="Arial"/>
        <w:color w:val="000000"/>
      </w:rPr>
      <w:t xml:space="preserve">Nr. </w:t>
    </w:r>
    <w:r w:rsidR="005B7A9C">
      <w:rPr>
        <w:rFonts w:ascii="Arial Narrow" w:hAnsi="Arial Narrow" w:cs="Arial"/>
        <w:color w:val="000000"/>
      </w:rPr>
      <w:t>2856</w:t>
    </w:r>
    <w:r w:rsidR="00E34815">
      <w:rPr>
        <w:rFonts w:ascii="Arial Narrow" w:hAnsi="Arial Narrow" w:cs="Arial"/>
        <w:color w:val="000000"/>
      </w:rPr>
      <w:t xml:space="preserve"> din </w:t>
    </w:r>
    <w:r w:rsidR="005B7A9C">
      <w:rPr>
        <w:rFonts w:ascii="Arial Narrow" w:hAnsi="Arial Narrow" w:cs="Arial"/>
        <w:color w:val="000000"/>
      </w:rPr>
      <w:t>11.10.2021</w:t>
    </w:r>
    <w:r w:rsidR="007A07F3">
      <w:rPr>
        <w:rFonts w:ascii="Arial Narrow" w:hAnsi="Arial Narrow" w:cs="Arial"/>
        <w:color w:val="000000"/>
      </w:rPr>
      <w:t xml:space="preserve">         </w:t>
    </w:r>
    <w:r w:rsidR="007A07F3" w:rsidRPr="00A70B67">
      <w:rPr>
        <w:rFonts w:ascii="Arial Narrow" w:hAnsi="Arial Narrow"/>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5E8E"/>
    <w:multiLevelType w:val="hybridMultilevel"/>
    <w:tmpl w:val="F814A8C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E7544F6"/>
    <w:multiLevelType w:val="hybridMultilevel"/>
    <w:tmpl w:val="9C9472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5D57180"/>
    <w:multiLevelType w:val="hybridMultilevel"/>
    <w:tmpl w:val="D8AE1326"/>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3">
    <w:nsid w:val="49241D08"/>
    <w:multiLevelType w:val="hybridMultilevel"/>
    <w:tmpl w:val="65364E9C"/>
    <w:lvl w:ilvl="0" w:tplc="3A18F45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51D469A0"/>
    <w:multiLevelType w:val="hybridMultilevel"/>
    <w:tmpl w:val="FC9449B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52960CCE"/>
    <w:multiLevelType w:val="hybridMultilevel"/>
    <w:tmpl w:val="6562DFCC"/>
    <w:lvl w:ilvl="0" w:tplc="615A4C7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57982831"/>
    <w:multiLevelType w:val="hybridMultilevel"/>
    <w:tmpl w:val="B33236FE"/>
    <w:lvl w:ilvl="0" w:tplc="67EAED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2DC53B1"/>
    <w:multiLevelType w:val="hybridMultilevel"/>
    <w:tmpl w:val="F96EA8D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5994F06"/>
    <w:multiLevelType w:val="hybridMultilevel"/>
    <w:tmpl w:val="5DB0BF62"/>
    <w:lvl w:ilvl="0" w:tplc="0914B0CE">
      <w:start w:val="3"/>
      <w:numFmt w:val="bullet"/>
      <w:lvlText w:val="-"/>
      <w:lvlJc w:val="left"/>
      <w:pPr>
        <w:ind w:left="1080" w:hanging="360"/>
      </w:pPr>
      <w:rPr>
        <w:rFonts w:ascii="Times New Roman" w:eastAsia="Times New Roman"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9">
    <w:nsid w:val="7A3F2750"/>
    <w:multiLevelType w:val="hybridMultilevel"/>
    <w:tmpl w:val="651A3716"/>
    <w:lvl w:ilvl="0" w:tplc="907207E0">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0"/>
  </w:num>
  <w:num w:numId="4">
    <w:abstractNumId w:val="7"/>
  </w:num>
  <w:num w:numId="5">
    <w:abstractNumId w:val="8"/>
  </w:num>
  <w:num w:numId="6">
    <w:abstractNumId w:val="9"/>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66D"/>
    <w:rsid w:val="00004A77"/>
    <w:rsid w:val="00026403"/>
    <w:rsid w:val="00037B2D"/>
    <w:rsid w:val="00043EB5"/>
    <w:rsid w:val="00044D01"/>
    <w:rsid w:val="00046171"/>
    <w:rsid w:val="0008162C"/>
    <w:rsid w:val="000A1D4C"/>
    <w:rsid w:val="000C5BC3"/>
    <w:rsid w:val="000D4D5A"/>
    <w:rsid w:val="000F49DC"/>
    <w:rsid w:val="000F54EE"/>
    <w:rsid w:val="0010147A"/>
    <w:rsid w:val="00132485"/>
    <w:rsid w:val="00132C3E"/>
    <w:rsid w:val="00133332"/>
    <w:rsid w:val="0013398C"/>
    <w:rsid w:val="00136D32"/>
    <w:rsid w:val="00171718"/>
    <w:rsid w:val="001971EA"/>
    <w:rsid w:val="001A32F5"/>
    <w:rsid w:val="001C1B7C"/>
    <w:rsid w:val="001D100A"/>
    <w:rsid w:val="00205BB9"/>
    <w:rsid w:val="002104D5"/>
    <w:rsid w:val="00214820"/>
    <w:rsid w:val="00215689"/>
    <w:rsid w:val="00220365"/>
    <w:rsid w:val="00230959"/>
    <w:rsid w:val="0023368B"/>
    <w:rsid w:val="0024377B"/>
    <w:rsid w:val="00274865"/>
    <w:rsid w:val="00280B6B"/>
    <w:rsid w:val="00282472"/>
    <w:rsid w:val="00286C22"/>
    <w:rsid w:val="00291744"/>
    <w:rsid w:val="00297B5C"/>
    <w:rsid w:val="002A246F"/>
    <w:rsid w:val="002B37F9"/>
    <w:rsid w:val="002D292A"/>
    <w:rsid w:val="002D44AC"/>
    <w:rsid w:val="002D5C49"/>
    <w:rsid w:val="002E23DF"/>
    <w:rsid w:val="002E751B"/>
    <w:rsid w:val="002E78C8"/>
    <w:rsid w:val="002E7A4E"/>
    <w:rsid w:val="00335752"/>
    <w:rsid w:val="00335820"/>
    <w:rsid w:val="003437B2"/>
    <w:rsid w:val="00357C2B"/>
    <w:rsid w:val="003674FE"/>
    <w:rsid w:val="0037362C"/>
    <w:rsid w:val="00373E40"/>
    <w:rsid w:val="00376005"/>
    <w:rsid w:val="003A37E9"/>
    <w:rsid w:val="003A4E2D"/>
    <w:rsid w:val="003A51F7"/>
    <w:rsid w:val="003A6FFE"/>
    <w:rsid w:val="003C440A"/>
    <w:rsid w:val="003D1450"/>
    <w:rsid w:val="003D19C1"/>
    <w:rsid w:val="003E3388"/>
    <w:rsid w:val="003E5215"/>
    <w:rsid w:val="003E6037"/>
    <w:rsid w:val="00425B4F"/>
    <w:rsid w:val="0043444D"/>
    <w:rsid w:val="00436B97"/>
    <w:rsid w:val="0045378C"/>
    <w:rsid w:val="00454893"/>
    <w:rsid w:val="004622DE"/>
    <w:rsid w:val="004637EC"/>
    <w:rsid w:val="00464925"/>
    <w:rsid w:val="00481DB3"/>
    <w:rsid w:val="00490BB9"/>
    <w:rsid w:val="004A5E9B"/>
    <w:rsid w:val="004C39F0"/>
    <w:rsid w:val="004D1449"/>
    <w:rsid w:val="004D72F2"/>
    <w:rsid w:val="004F33EB"/>
    <w:rsid w:val="005065B2"/>
    <w:rsid w:val="00514523"/>
    <w:rsid w:val="00530DF6"/>
    <w:rsid w:val="00532B49"/>
    <w:rsid w:val="00547241"/>
    <w:rsid w:val="0054768C"/>
    <w:rsid w:val="00551F37"/>
    <w:rsid w:val="005606B1"/>
    <w:rsid w:val="00563BF7"/>
    <w:rsid w:val="005654F7"/>
    <w:rsid w:val="005840C0"/>
    <w:rsid w:val="00586F0F"/>
    <w:rsid w:val="00597F0E"/>
    <w:rsid w:val="005B7A9C"/>
    <w:rsid w:val="005C3B95"/>
    <w:rsid w:val="005C5B46"/>
    <w:rsid w:val="005D5A2B"/>
    <w:rsid w:val="005F10C2"/>
    <w:rsid w:val="005F30B0"/>
    <w:rsid w:val="005F3B44"/>
    <w:rsid w:val="00601074"/>
    <w:rsid w:val="006111AA"/>
    <w:rsid w:val="006170C5"/>
    <w:rsid w:val="00617A25"/>
    <w:rsid w:val="0062399C"/>
    <w:rsid w:val="006250A9"/>
    <w:rsid w:val="00626DB9"/>
    <w:rsid w:val="0062731B"/>
    <w:rsid w:val="00644516"/>
    <w:rsid w:val="0065066D"/>
    <w:rsid w:val="006567CA"/>
    <w:rsid w:val="00656899"/>
    <w:rsid w:val="0066109A"/>
    <w:rsid w:val="00662A86"/>
    <w:rsid w:val="00673B24"/>
    <w:rsid w:val="006771C2"/>
    <w:rsid w:val="00683CFF"/>
    <w:rsid w:val="00692AC0"/>
    <w:rsid w:val="006A0DD8"/>
    <w:rsid w:val="006A0F1D"/>
    <w:rsid w:val="006A6DC5"/>
    <w:rsid w:val="006B0F4C"/>
    <w:rsid w:val="006B6DBD"/>
    <w:rsid w:val="006C28F5"/>
    <w:rsid w:val="006D58B1"/>
    <w:rsid w:val="006D6DC7"/>
    <w:rsid w:val="006F0310"/>
    <w:rsid w:val="006F61F4"/>
    <w:rsid w:val="00704A95"/>
    <w:rsid w:val="0070736D"/>
    <w:rsid w:val="0071732E"/>
    <w:rsid w:val="00731E5D"/>
    <w:rsid w:val="007426E5"/>
    <w:rsid w:val="0075231B"/>
    <w:rsid w:val="00772C17"/>
    <w:rsid w:val="00773E19"/>
    <w:rsid w:val="0077666A"/>
    <w:rsid w:val="00784E3E"/>
    <w:rsid w:val="007855E5"/>
    <w:rsid w:val="00791F5E"/>
    <w:rsid w:val="007938FB"/>
    <w:rsid w:val="007A07F3"/>
    <w:rsid w:val="007B68E0"/>
    <w:rsid w:val="007C38B1"/>
    <w:rsid w:val="008019EA"/>
    <w:rsid w:val="00812724"/>
    <w:rsid w:val="008160DD"/>
    <w:rsid w:val="008174BC"/>
    <w:rsid w:val="00827001"/>
    <w:rsid w:val="0083704F"/>
    <w:rsid w:val="00847D36"/>
    <w:rsid w:val="00850095"/>
    <w:rsid w:val="00867453"/>
    <w:rsid w:val="0089386E"/>
    <w:rsid w:val="008B47A5"/>
    <w:rsid w:val="008B6FD3"/>
    <w:rsid w:val="008B72C4"/>
    <w:rsid w:val="008D17D8"/>
    <w:rsid w:val="008D58AC"/>
    <w:rsid w:val="00905F52"/>
    <w:rsid w:val="00935880"/>
    <w:rsid w:val="00944DF3"/>
    <w:rsid w:val="00946D13"/>
    <w:rsid w:val="00953239"/>
    <w:rsid w:val="009A2254"/>
    <w:rsid w:val="009B59C3"/>
    <w:rsid w:val="009D784C"/>
    <w:rsid w:val="009F68A1"/>
    <w:rsid w:val="00A11702"/>
    <w:rsid w:val="00A1322D"/>
    <w:rsid w:val="00A14499"/>
    <w:rsid w:val="00A23964"/>
    <w:rsid w:val="00A460D3"/>
    <w:rsid w:val="00A55B4E"/>
    <w:rsid w:val="00A57E0E"/>
    <w:rsid w:val="00A61BC6"/>
    <w:rsid w:val="00A6582A"/>
    <w:rsid w:val="00A70B3F"/>
    <w:rsid w:val="00A70B67"/>
    <w:rsid w:val="00A71886"/>
    <w:rsid w:val="00A72BBB"/>
    <w:rsid w:val="00A81292"/>
    <w:rsid w:val="00A852DF"/>
    <w:rsid w:val="00AA4E3C"/>
    <w:rsid w:val="00AB3DF4"/>
    <w:rsid w:val="00AB5F19"/>
    <w:rsid w:val="00AC3EB7"/>
    <w:rsid w:val="00AC489C"/>
    <w:rsid w:val="00AC5009"/>
    <w:rsid w:val="00AE453F"/>
    <w:rsid w:val="00B04EEC"/>
    <w:rsid w:val="00B0501D"/>
    <w:rsid w:val="00B06520"/>
    <w:rsid w:val="00B24B5C"/>
    <w:rsid w:val="00B64E4C"/>
    <w:rsid w:val="00B80B6F"/>
    <w:rsid w:val="00B8246D"/>
    <w:rsid w:val="00B85639"/>
    <w:rsid w:val="00BA04E6"/>
    <w:rsid w:val="00BA2BF4"/>
    <w:rsid w:val="00BB615C"/>
    <w:rsid w:val="00BC406A"/>
    <w:rsid w:val="00BC7323"/>
    <w:rsid w:val="00BD6E96"/>
    <w:rsid w:val="00BD7FA8"/>
    <w:rsid w:val="00BE4F43"/>
    <w:rsid w:val="00BE74C1"/>
    <w:rsid w:val="00C02B53"/>
    <w:rsid w:val="00C06A6F"/>
    <w:rsid w:val="00C115F4"/>
    <w:rsid w:val="00C12CAA"/>
    <w:rsid w:val="00C16067"/>
    <w:rsid w:val="00C34F3D"/>
    <w:rsid w:val="00C47C6F"/>
    <w:rsid w:val="00C667A0"/>
    <w:rsid w:val="00C70662"/>
    <w:rsid w:val="00C8015B"/>
    <w:rsid w:val="00C86D9F"/>
    <w:rsid w:val="00C94169"/>
    <w:rsid w:val="00C94CE5"/>
    <w:rsid w:val="00CC40EE"/>
    <w:rsid w:val="00CC67CE"/>
    <w:rsid w:val="00CD4BA0"/>
    <w:rsid w:val="00CD785C"/>
    <w:rsid w:val="00CF2A64"/>
    <w:rsid w:val="00D1118D"/>
    <w:rsid w:val="00D12F52"/>
    <w:rsid w:val="00D35512"/>
    <w:rsid w:val="00D407AD"/>
    <w:rsid w:val="00D530A1"/>
    <w:rsid w:val="00D56E8E"/>
    <w:rsid w:val="00D700A8"/>
    <w:rsid w:val="00D7251C"/>
    <w:rsid w:val="00D92078"/>
    <w:rsid w:val="00D94C67"/>
    <w:rsid w:val="00D961F8"/>
    <w:rsid w:val="00DA14FB"/>
    <w:rsid w:val="00DA3A66"/>
    <w:rsid w:val="00DA3BF7"/>
    <w:rsid w:val="00DB02DB"/>
    <w:rsid w:val="00DB2231"/>
    <w:rsid w:val="00DB7B17"/>
    <w:rsid w:val="00DC5DF3"/>
    <w:rsid w:val="00DE6868"/>
    <w:rsid w:val="00E025E5"/>
    <w:rsid w:val="00E032CD"/>
    <w:rsid w:val="00E10CA5"/>
    <w:rsid w:val="00E151BF"/>
    <w:rsid w:val="00E16F02"/>
    <w:rsid w:val="00E23E6A"/>
    <w:rsid w:val="00E26714"/>
    <w:rsid w:val="00E32917"/>
    <w:rsid w:val="00E34815"/>
    <w:rsid w:val="00E41173"/>
    <w:rsid w:val="00E5052D"/>
    <w:rsid w:val="00E53E46"/>
    <w:rsid w:val="00E545D5"/>
    <w:rsid w:val="00E56E40"/>
    <w:rsid w:val="00E65DD4"/>
    <w:rsid w:val="00E729F4"/>
    <w:rsid w:val="00E76046"/>
    <w:rsid w:val="00E83605"/>
    <w:rsid w:val="00EB3EDC"/>
    <w:rsid w:val="00EB4EE6"/>
    <w:rsid w:val="00EB63D7"/>
    <w:rsid w:val="00EE190F"/>
    <w:rsid w:val="00EF096E"/>
    <w:rsid w:val="00EF12EF"/>
    <w:rsid w:val="00EF514E"/>
    <w:rsid w:val="00F04180"/>
    <w:rsid w:val="00F078EF"/>
    <w:rsid w:val="00F13543"/>
    <w:rsid w:val="00F17E9A"/>
    <w:rsid w:val="00F3366B"/>
    <w:rsid w:val="00F35ABE"/>
    <w:rsid w:val="00F43F13"/>
    <w:rsid w:val="00F472F0"/>
    <w:rsid w:val="00F55CA0"/>
    <w:rsid w:val="00F61A15"/>
    <w:rsid w:val="00F73C8B"/>
    <w:rsid w:val="00F75009"/>
    <w:rsid w:val="00F75EBF"/>
    <w:rsid w:val="00F81933"/>
    <w:rsid w:val="00F82CD4"/>
    <w:rsid w:val="00F8621C"/>
    <w:rsid w:val="00FA1BD5"/>
    <w:rsid w:val="00FA60CA"/>
    <w:rsid w:val="00FB534B"/>
    <w:rsid w:val="00FC08B2"/>
    <w:rsid w:val="00FC42F6"/>
    <w:rsid w:val="00FC4B03"/>
    <w:rsid w:val="00FC5F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9F7FD37-D88F-423C-AF19-F003B84B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2DE"/>
    <w:pPr>
      <w:spacing w:after="200" w:line="276" w:lineRule="auto"/>
    </w:pPr>
    <w:rPr>
      <w:rFonts w:ascii="Calibri" w:eastAsia="Calibri" w:hAnsi="Calibri"/>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563B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et">
    <w:name w:val="header"/>
    <w:basedOn w:val="Normal"/>
    <w:link w:val="AntetCaracter"/>
    <w:uiPriority w:val="99"/>
    <w:unhideWhenUsed/>
    <w:rsid w:val="00C16067"/>
    <w:pPr>
      <w:tabs>
        <w:tab w:val="center" w:pos="4536"/>
        <w:tab w:val="right" w:pos="9072"/>
      </w:tabs>
    </w:pPr>
    <w:rPr>
      <w:lang w:eastAsia="x-none"/>
    </w:rPr>
  </w:style>
  <w:style w:type="character" w:customStyle="1" w:styleId="AntetCaracter">
    <w:name w:val="Antet Caracter"/>
    <w:link w:val="Antet"/>
    <w:uiPriority w:val="99"/>
    <w:rsid w:val="00C16067"/>
    <w:rPr>
      <w:rFonts w:ascii="Arial-Rom" w:hAnsi="Arial-Rom"/>
      <w:sz w:val="24"/>
      <w:lang w:val="en-GB"/>
    </w:rPr>
  </w:style>
  <w:style w:type="paragraph" w:styleId="Subsol">
    <w:name w:val="footer"/>
    <w:basedOn w:val="Normal"/>
    <w:link w:val="SubsolCaracter"/>
    <w:uiPriority w:val="99"/>
    <w:unhideWhenUsed/>
    <w:rsid w:val="00C16067"/>
    <w:pPr>
      <w:tabs>
        <w:tab w:val="center" w:pos="4536"/>
        <w:tab w:val="right" w:pos="9072"/>
      </w:tabs>
    </w:pPr>
    <w:rPr>
      <w:lang w:eastAsia="x-none"/>
    </w:rPr>
  </w:style>
  <w:style w:type="character" w:customStyle="1" w:styleId="SubsolCaracter">
    <w:name w:val="Subsol Caracter"/>
    <w:link w:val="Subsol"/>
    <w:uiPriority w:val="99"/>
    <w:rsid w:val="00C16067"/>
    <w:rPr>
      <w:rFonts w:ascii="Arial-Rom" w:hAnsi="Arial-Rom"/>
      <w:sz w:val="24"/>
      <w:lang w:val="en-GB"/>
    </w:rPr>
  </w:style>
  <w:style w:type="paragraph" w:styleId="TextnBalon">
    <w:name w:val="Balloon Text"/>
    <w:basedOn w:val="Normal"/>
    <w:link w:val="TextnBalonCaracter"/>
    <w:uiPriority w:val="99"/>
    <w:semiHidden/>
    <w:unhideWhenUsed/>
    <w:rsid w:val="00C16067"/>
    <w:rPr>
      <w:rFonts w:ascii="Tahoma" w:hAnsi="Tahoma"/>
      <w:sz w:val="16"/>
      <w:szCs w:val="16"/>
      <w:lang w:eastAsia="x-none"/>
    </w:rPr>
  </w:style>
  <w:style w:type="character" w:customStyle="1" w:styleId="TextnBalonCaracter">
    <w:name w:val="Text în Balon Caracter"/>
    <w:link w:val="TextnBalon"/>
    <w:uiPriority w:val="99"/>
    <w:semiHidden/>
    <w:rsid w:val="00C16067"/>
    <w:rPr>
      <w:rFonts w:ascii="Tahoma" w:hAnsi="Tahoma" w:cs="Tahoma"/>
      <w:sz w:val="16"/>
      <w:szCs w:val="16"/>
      <w:lang w:val="en-GB"/>
    </w:rPr>
  </w:style>
  <w:style w:type="character" w:styleId="Hyperlink">
    <w:name w:val="Hyperlink"/>
    <w:uiPriority w:val="99"/>
    <w:unhideWhenUsed/>
    <w:rsid w:val="005C3B95"/>
    <w:rPr>
      <w:color w:val="0563C1"/>
      <w:u w:val="single"/>
    </w:rPr>
  </w:style>
  <w:style w:type="paragraph" w:styleId="Listparagraf">
    <w:name w:val="List Paragraph"/>
    <w:basedOn w:val="Normal"/>
    <w:uiPriority w:val="34"/>
    <w:qFormat/>
    <w:rsid w:val="00953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672717">
      <w:bodyDiv w:val="1"/>
      <w:marLeft w:val="0"/>
      <w:marRight w:val="0"/>
      <w:marTop w:val="0"/>
      <w:marBottom w:val="0"/>
      <w:divBdr>
        <w:top w:val="none" w:sz="0" w:space="0" w:color="auto"/>
        <w:left w:val="none" w:sz="0" w:space="0" w:color="auto"/>
        <w:bottom w:val="none" w:sz="0" w:space="0" w:color="auto"/>
        <w:right w:val="none" w:sz="0" w:space="0" w:color="auto"/>
      </w:divBdr>
    </w:div>
    <w:div w:id="1190603373">
      <w:bodyDiv w:val="1"/>
      <w:marLeft w:val="0"/>
      <w:marRight w:val="0"/>
      <w:marTop w:val="0"/>
      <w:marBottom w:val="0"/>
      <w:divBdr>
        <w:top w:val="none" w:sz="0" w:space="0" w:color="auto"/>
        <w:left w:val="none" w:sz="0" w:space="0" w:color="auto"/>
        <w:bottom w:val="none" w:sz="0" w:space="0" w:color="auto"/>
        <w:right w:val="none" w:sz="0" w:space="0" w:color="auto"/>
      </w:divBdr>
    </w:div>
    <w:div w:id="1696149987">
      <w:bodyDiv w:val="1"/>
      <w:marLeft w:val="0"/>
      <w:marRight w:val="0"/>
      <w:marTop w:val="0"/>
      <w:marBottom w:val="0"/>
      <w:divBdr>
        <w:top w:val="none" w:sz="0" w:space="0" w:color="auto"/>
        <w:left w:val="none" w:sz="0" w:space="0" w:color="auto"/>
        <w:bottom w:val="none" w:sz="0" w:space="0" w:color="auto"/>
        <w:right w:val="none" w:sz="0" w:space="0" w:color="auto"/>
      </w:divBdr>
    </w:div>
    <w:div w:id="177435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ts_nicolas@yahoo.com" TargetMode="External"/><Relationship Id="rId4" Type="http://schemas.openxmlformats.org/officeDocument/2006/relationships/settings" Target="settings.xml"/><Relationship Id="rId9" Type="http://schemas.openxmlformats.org/officeDocument/2006/relationships/hyperlink" Target="mailto:cellamarkoff@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bindragoi.ro" TargetMode="External"/><Relationship Id="rId1" Type="http://schemas.openxmlformats.org/officeDocument/2006/relationships/hyperlink" Target="mailto:lpedsdd@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ANTET%20MARTIE%202017\2017\Antet%20SIMPLU-A4%20Colegiu%20National%20Pedagogic%20Regina%20Maria%20Deva_martie%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DA3AF-7449-47FD-9E22-527AE6687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 SIMPLU-A4 Colegiu National Pedagogic Regina Maria Deva_martie 2017</Template>
  <TotalTime>4</TotalTime>
  <Pages>1</Pages>
  <Words>837</Words>
  <Characters>4860</Characters>
  <Application>Microsoft Office Word</Application>
  <DocSecurity>0</DocSecurity>
  <Lines>40</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Antet Colegiu Național Pedagogic "Regina Maria" Deva</vt:lpstr>
      <vt:lpstr>Antet Colegiu Național Pedagogic "Regina Maria" Deva</vt:lpstr>
    </vt:vector>
  </TitlesOfParts>
  <Company/>
  <LinksUpToDate>false</LinksUpToDate>
  <CharactersWithSpaces>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Antet Colegiu Național Pedagogic "Regina Maria" Deva</dc:title>
  <dc:subject/>
  <dc:creator>User</dc:creator>
  <cp:keywords/>
  <cp:lastModifiedBy>user</cp:lastModifiedBy>
  <cp:revision>12</cp:revision>
  <cp:lastPrinted>2021-09-07T12:10:00Z</cp:lastPrinted>
  <dcterms:created xsi:type="dcterms:W3CDTF">2021-10-09T17:10:00Z</dcterms:created>
  <dcterms:modified xsi:type="dcterms:W3CDTF">2021-10-13T13:02:00Z</dcterms:modified>
</cp:coreProperties>
</file>