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B4E" w:rsidRDefault="00A55B4E" w:rsidP="00A55B4E">
      <w:pPr>
        <w:spacing w:after="0"/>
        <w:jc w:val="center"/>
        <w:rPr>
          <w:rFonts w:ascii="Times New Roman" w:eastAsia="Times New Roman" w:hAnsi="Times New Roman"/>
          <w:bCs/>
          <w:sz w:val="24"/>
          <w:szCs w:val="24"/>
          <w:lang w:val="en-GB" w:eastAsia="ro-RO"/>
        </w:rPr>
      </w:pPr>
    </w:p>
    <w:p w:rsidR="00A1583C" w:rsidRDefault="00A1583C" w:rsidP="00E6173C">
      <w:pPr>
        <w:spacing w:after="0"/>
        <w:rPr>
          <w:rFonts w:ascii="Times New Roman" w:eastAsia="Times New Roman" w:hAnsi="Times New Roman"/>
          <w:bCs/>
          <w:sz w:val="24"/>
          <w:szCs w:val="24"/>
          <w:lang w:val="en-GB" w:eastAsia="ro-RO"/>
        </w:rPr>
      </w:pPr>
    </w:p>
    <w:p w:rsidR="0026540C" w:rsidRPr="0026540C" w:rsidRDefault="0026540C" w:rsidP="0026540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6540C">
        <w:rPr>
          <w:rFonts w:ascii="Times New Roman" w:hAnsi="Times New Roman"/>
          <w:b/>
          <w:sz w:val="24"/>
          <w:szCs w:val="24"/>
        </w:rPr>
        <w:t>DECIZIA NR. 47 / 10.02.2022</w:t>
      </w:r>
    </w:p>
    <w:p w:rsidR="0026540C" w:rsidRPr="0026540C" w:rsidRDefault="0026540C" w:rsidP="0026540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6540C">
        <w:rPr>
          <w:rFonts w:ascii="Times New Roman" w:hAnsi="Times New Roman"/>
          <w:b/>
          <w:sz w:val="24"/>
          <w:szCs w:val="24"/>
        </w:rPr>
        <w:t xml:space="preserve">privind </w:t>
      </w:r>
      <w:proofErr w:type="spellStart"/>
      <w:r w:rsidRPr="0026540C">
        <w:rPr>
          <w:rFonts w:ascii="Times New Roman" w:hAnsi="Times New Roman"/>
          <w:b/>
          <w:sz w:val="24"/>
          <w:szCs w:val="24"/>
        </w:rPr>
        <w:t>înfiinţarea</w:t>
      </w:r>
      <w:proofErr w:type="spellEnd"/>
      <w:r w:rsidRPr="0026540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6540C">
        <w:rPr>
          <w:rFonts w:ascii="Times New Roman" w:hAnsi="Times New Roman"/>
          <w:b/>
          <w:sz w:val="24"/>
          <w:szCs w:val="24"/>
        </w:rPr>
        <w:t>şi</w:t>
      </w:r>
      <w:proofErr w:type="spellEnd"/>
      <w:r w:rsidRPr="0026540C">
        <w:rPr>
          <w:rFonts w:ascii="Times New Roman" w:hAnsi="Times New Roman"/>
          <w:b/>
          <w:sz w:val="24"/>
          <w:szCs w:val="24"/>
        </w:rPr>
        <w:t xml:space="preserve"> organizarea Cercului de elevi  „CU VIAŢA MEA APĂR VIAŢA”</w:t>
      </w:r>
    </w:p>
    <w:p w:rsidR="0026540C" w:rsidRPr="0026540C" w:rsidRDefault="0026540C" w:rsidP="0026540C">
      <w:pPr>
        <w:spacing w:after="0"/>
        <w:rPr>
          <w:rFonts w:ascii="Times New Roman" w:hAnsi="Times New Roman"/>
          <w:sz w:val="24"/>
          <w:szCs w:val="24"/>
        </w:rPr>
      </w:pPr>
    </w:p>
    <w:p w:rsidR="0026540C" w:rsidRPr="0026540C" w:rsidRDefault="0026540C" w:rsidP="0026540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6540C">
        <w:rPr>
          <w:rFonts w:ascii="Times New Roman" w:hAnsi="Times New Roman"/>
          <w:b/>
          <w:sz w:val="24"/>
          <w:szCs w:val="24"/>
        </w:rPr>
        <w:t>art.1</w:t>
      </w:r>
      <w:r w:rsidRPr="0026540C">
        <w:rPr>
          <w:rFonts w:ascii="Times New Roman" w:hAnsi="Times New Roman"/>
          <w:sz w:val="24"/>
          <w:szCs w:val="24"/>
        </w:rPr>
        <w:t xml:space="preserve"> – Se constituie la </w:t>
      </w:r>
      <w:r w:rsidRPr="0026540C">
        <w:rPr>
          <w:rFonts w:ascii="Times New Roman" w:hAnsi="Times New Roman"/>
          <w:b/>
          <w:sz w:val="24"/>
          <w:szCs w:val="24"/>
        </w:rPr>
        <w:t>Colegiul Național Peda</w:t>
      </w:r>
      <w:bookmarkStart w:id="0" w:name="_GoBack"/>
      <w:bookmarkEnd w:id="0"/>
      <w:r w:rsidRPr="0026540C">
        <w:rPr>
          <w:rFonts w:ascii="Times New Roman" w:hAnsi="Times New Roman"/>
          <w:b/>
          <w:sz w:val="24"/>
          <w:szCs w:val="24"/>
        </w:rPr>
        <w:t>gogic ”</w:t>
      </w:r>
      <w:r w:rsidRPr="0026540C">
        <w:rPr>
          <w:rFonts w:ascii="Times New Roman" w:hAnsi="Times New Roman"/>
          <w:b/>
          <w:i/>
          <w:sz w:val="24"/>
          <w:szCs w:val="24"/>
        </w:rPr>
        <w:t>Regina Maria</w:t>
      </w:r>
      <w:r w:rsidRPr="0026540C">
        <w:rPr>
          <w:rFonts w:ascii="Times New Roman" w:hAnsi="Times New Roman"/>
          <w:b/>
          <w:sz w:val="24"/>
          <w:szCs w:val="24"/>
        </w:rPr>
        <w:t>”</w:t>
      </w:r>
      <w:r w:rsidRPr="0026540C">
        <w:rPr>
          <w:rFonts w:ascii="Times New Roman" w:hAnsi="Times New Roman"/>
          <w:sz w:val="24"/>
          <w:szCs w:val="24"/>
        </w:rPr>
        <w:t xml:space="preserve"> din </w:t>
      </w:r>
      <w:r w:rsidRPr="0026540C">
        <w:rPr>
          <w:rFonts w:ascii="Times New Roman" w:hAnsi="Times New Roman"/>
          <w:b/>
          <w:sz w:val="24"/>
          <w:szCs w:val="24"/>
        </w:rPr>
        <w:t>Deva</w:t>
      </w:r>
      <w:r w:rsidRPr="0026540C">
        <w:rPr>
          <w:rFonts w:ascii="Times New Roman" w:hAnsi="Times New Roman"/>
          <w:sz w:val="24"/>
          <w:szCs w:val="24"/>
        </w:rPr>
        <w:t xml:space="preserve">, cercul de elevi „Cu </w:t>
      </w:r>
      <w:proofErr w:type="spellStart"/>
      <w:r w:rsidRPr="0026540C">
        <w:rPr>
          <w:rFonts w:ascii="Times New Roman" w:hAnsi="Times New Roman"/>
          <w:sz w:val="24"/>
          <w:szCs w:val="24"/>
        </w:rPr>
        <w:t>viaţa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 mea apăr </w:t>
      </w:r>
      <w:proofErr w:type="spellStart"/>
      <w:r w:rsidRPr="0026540C">
        <w:rPr>
          <w:rFonts w:ascii="Times New Roman" w:hAnsi="Times New Roman"/>
          <w:sz w:val="24"/>
          <w:szCs w:val="24"/>
        </w:rPr>
        <w:t>viaţa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” cu scopul de a angrena în activitatea de </w:t>
      </w:r>
      <w:proofErr w:type="spellStart"/>
      <w:r w:rsidRPr="0026540C">
        <w:rPr>
          <w:rFonts w:ascii="Times New Roman" w:hAnsi="Times New Roman"/>
          <w:sz w:val="24"/>
          <w:szCs w:val="24"/>
        </w:rPr>
        <w:t>protecţie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 împotriva </w:t>
      </w:r>
      <w:proofErr w:type="spellStart"/>
      <w:r w:rsidRPr="0026540C">
        <w:rPr>
          <w:rFonts w:ascii="Times New Roman" w:hAnsi="Times New Roman"/>
          <w:sz w:val="24"/>
          <w:szCs w:val="24"/>
        </w:rPr>
        <w:t>situaţiilor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26540C">
        <w:rPr>
          <w:rFonts w:ascii="Times New Roman" w:hAnsi="Times New Roman"/>
          <w:sz w:val="24"/>
          <w:szCs w:val="24"/>
        </w:rPr>
        <w:t>urgenţă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 elevii din ciclul gimnazial </w:t>
      </w:r>
      <w:proofErr w:type="spellStart"/>
      <w:r w:rsidRPr="0026540C">
        <w:rPr>
          <w:rFonts w:ascii="Times New Roman" w:hAnsi="Times New Roman"/>
          <w:sz w:val="24"/>
          <w:szCs w:val="24"/>
        </w:rPr>
        <w:t>şi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 liceal;</w:t>
      </w:r>
    </w:p>
    <w:p w:rsidR="0026540C" w:rsidRPr="0026540C" w:rsidRDefault="0026540C" w:rsidP="0026540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6540C">
        <w:rPr>
          <w:rFonts w:ascii="Times New Roman" w:hAnsi="Times New Roman"/>
          <w:b/>
          <w:sz w:val="24"/>
          <w:szCs w:val="24"/>
        </w:rPr>
        <w:t>art.2</w:t>
      </w:r>
      <w:r w:rsidRPr="0026540C">
        <w:rPr>
          <w:rFonts w:ascii="Times New Roman" w:hAnsi="Times New Roman"/>
          <w:sz w:val="24"/>
          <w:szCs w:val="24"/>
        </w:rPr>
        <w:t xml:space="preserve"> – Cadrul didactic coordonator al cercului este: profesor dr. </w:t>
      </w:r>
      <w:r w:rsidRPr="0026540C">
        <w:rPr>
          <w:rFonts w:ascii="Times New Roman" w:hAnsi="Times New Roman"/>
          <w:b/>
          <w:sz w:val="24"/>
          <w:szCs w:val="24"/>
        </w:rPr>
        <w:t>Bodiu Valentina Nicoleta</w:t>
      </w:r>
      <w:r w:rsidRPr="0026540C">
        <w:rPr>
          <w:rFonts w:ascii="Times New Roman" w:hAnsi="Times New Roman"/>
          <w:sz w:val="24"/>
          <w:szCs w:val="24"/>
        </w:rPr>
        <w:t>;</w:t>
      </w:r>
    </w:p>
    <w:p w:rsidR="0026540C" w:rsidRPr="0026540C" w:rsidRDefault="0026540C" w:rsidP="0026540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6540C">
        <w:rPr>
          <w:rFonts w:ascii="Times New Roman" w:hAnsi="Times New Roman"/>
          <w:b/>
          <w:sz w:val="24"/>
          <w:szCs w:val="24"/>
        </w:rPr>
        <w:t xml:space="preserve">art.3 </w:t>
      </w:r>
      <w:r w:rsidRPr="0026540C">
        <w:rPr>
          <w:rFonts w:ascii="Times New Roman" w:hAnsi="Times New Roman"/>
          <w:sz w:val="24"/>
          <w:szCs w:val="24"/>
        </w:rPr>
        <w:t xml:space="preserve">– Cercul „Cu </w:t>
      </w:r>
      <w:proofErr w:type="spellStart"/>
      <w:r w:rsidRPr="0026540C">
        <w:rPr>
          <w:rFonts w:ascii="Times New Roman" w:hAnsi="Times New Roman"/>
          <w:sz w:val="24"/>
          <w:szCs w:val="24"/>
        </w:rPr>
        <w:t>viaţa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 mea apăr </w:t>
      </w:r>
      <w:proofErr w:type="spellStart"/>
      <w:r w:rsidRPr="0026540C">
        <w:rPr>
          <w:rFonts w:ascii="Times New Roman" w:hAnsi="Times New Roman"/>
          <w:sz w:val="24"/>
          <w:szCs w:val="24"/>
        </w:rPr>
        <w:t>viaţa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” are în </w:t>
      </w:r>
      <w:proofErr w:type="spellStart"/>
      <w:r w:rsidRPr="0026540C">
        <w:rPr>
          <w:rFonts w:ascii="Times New Roman" w:hAnsi="Times New Roman"/>
          <w:sz w:val="24"/>
          <w:szCs w:val="24"/>
        </w:rPr>
        <w:t>componenţă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 un număr de 10  elevi, astfel:</w:t>
      </w:r>
    </w:p>
    <w:tbl>
      <w:tblPr>
        <w:tblW w:w="9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1"/>
        <w:gridCol w:w="3535"/>
        <w:gridCol w:w="1330"/>
        <w:gridCol w:w="1818"/>
        <w:gridCol w:w="1616"/>
      </w:tblGrid>
      <w:tr w:rsidR="0026540C" w:rsidRPr="0026540C" w:rsidTr="003008E8">
        <w:trPr>
          <w:trHeight w:val="633"/>
        </w:trPr>
        <w:tc>
          <w:tcPr>
            <w:tcW w:w="1101" w:type="dxa"/>
            <w:shd w:val="clear" w:color="auto" w:fill="auto"/>
            <w:vAlign w:val="center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crt.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 xml:space="preserve">Numele </w:t>
            </w:r>
            <w:proofErr w:type="spellStart"/>
            <w:r w:rsidRPr="0026540C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26540C">
              <w:rPr>
                <w:rFonts w:ascii="Times New Roman" w:hAnsi="Times New Roman"/>
                <w:sz w:val="24"/>
                <w:szCs w:val="24"/>
              </w:rPr>
              <w:t xml:space="preserve"> prenumele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 xml:space="preserve">Vârsta 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616" w:type="dxa"/>
            <w:shd w:val="clear" w:color="auto" w:fill="auto"/>
            <w:vAlign w:val="center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6540C">
              <w:rPr>
                <w:rFonts w:ascii="Times New Roman" w:hAnsi="Times New Roman"/>
                <w:sz w:val="24"/>
                <w:szCs w:val="24"/>
              </w:rPr>
              <w:t>Observaţii</w:t>
            </w:r>
            <w:proofErr w:type="spellEnd"/>
          </w:p>
        </w:tc>
      </w:tr>
      <w:tr w:rsidR="0026540C" w:rsidRPr="0026540C" w:rsidTr="003008E8">
        <w:tc>
          <w:tcPr>
            <w:tcW w:w="1101" w:type="dxa"/>
            <w:shd w:val="clear" w:color="auto" w:fill="auto"/>
          </w:tcPr>
          <w:p w:rsidR="0026540C" w:rsidRPr="0026540C" w:rsidRDefault="0026540C" w:rsidP="0026540C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6540C">
              <w:rPr>
                <w:rFonts w:ascii="Times New Roman" w:hAnsi="Times New Roman"/>
                <w:sz w:val="24"/>
                <w:szCs w:val="24"/>
              </w:rPr>
              <w:t>Bobăilă</w:t>
            </w:r>
            <w:proofErr w:type="spellEnd"/>
            <w:r w:rsidRPr="0026540C">
              <w:rPr>
                <w:rFonts w:ascii="Times New Roman" w:hAnsi="Times New Roman"/>
                <w:sz w:val="24"/>
                <w:szCs w:val="24"/>
              </w:rPr>
              <w:t xml:space="preserve"> Mihai</w:t>
            </w:r>
          </w:p>
        </w:tc>
        <w:tc>
          <w:tcPr>
            <w:tcW w:w="1330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14 ani</w:t>
            </w:r>
          </w:p>
        </w:tc>
        <w:tc>
          <w:tcPr>
            <w:tcW w:w="1818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VII</w:t>
            </w:r>
          </w:p>
        </w:tc>
        <w:tc>
          <w:tcPr>
            <w:tcW w:w="1616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540C" w:rsidRPr="0026540C" w:rsidTr="003008E8">
        <w:tc>
          <w:tcPr>
            <w:tcW w:w="1101" w:type="dxa"/>
            <w:shd w:val="clear" w:color="auto" w:fill="auto"/>
          </w:tcPr>
          <w:p w:rsidR="0026540C" w:rsidRPr="0026540C" w:rsidRDefault="0026540C" w:rsidP="0026540C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6540C">
              <w:rPr>
                <w:rFonts w:ascii="Times New Roman" w:hAnsi="Times New Roman"/>
                <w:sz w:val="24"/>
                <w:szCs w:val="24"/>
              </w:rPr>
              <w:t>Ciucian</w:t>
            </w:r>
            <w:proofErr w:type="spellEnd"/>
            <w:r w:rsidRPr="002654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6540C">
              <w:rPr>
                <w:rFonts w:ascii="Times New Roman" w:hAnsi="Times New Roman"/>
                <w:sz w:val="24"/>
                <w:szCs w:val="24"/>
              </w:rPr>
              <w:t>Sara</w:t>
            </w:r>
            <w:proofErr w:type="spellEnd"/>
          </w:p>
        </w:tc>
        <w:tc>
          <w:tcPr>
            <w:tcW w:w="1330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14 ani</w:t>
            </w:r>
          </w:p>
        </w:tc>
        <w:tc>
          <w:tcPr>
            <w:tcW w:w="1818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VII</w:t>
            </w:r>
          </w:p>
        </w:tc>
        <w:tc>
          <w:tcPr>
            <w:tcW w:w="1616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540C" w:rsidRPr="0026540C" w:rsidTr="003008E8">
        <w:tc>
          <w:tcPr>
            <w:tcW w:w="1101" w:type="dxa"/>
            <w:shd w:val="clear" w:color="auto" w:fill="auto"/>
          </w:tcPr>
          <w:p w:rsidR="0026540C" w:rsidRPr="0026540C" w:rsidRDefault="0026540C" w:rsidP="0026540C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Cozma Raul</w:t>
            </w:r>
          </w:p>
        </w:tc>
        <w:tc>
          <w:tcPr>
            <w:tcW w:w="1330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14 ani</w:t>
            </w:r>
          </w:p>
        </w:tc>
        <w:tc>
          <w:tcPr>
            <w:tcW w:w="1818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VII</w:t>
            </w:r>
          </w:p>
        </w:tc>
        <w:tc>
          <w:tcPr>
            <w:tcW w:w="1616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540C" w:rsidRPr="0026540C" w:rsidTr="003008E8">
        <w:tc>
          <w:tcPr>
            <w:tcW w:w="1101" w:type="dxa"/>
            <w:shd w:val="clear" w:color="auto" w:fill="auto"/>
          </w:tcPr>
          <w:p w:rsidR="0026540C" w:rsidRPr="0026540C" w:rsidRDefault="0026540C" w:rsidP="0026540C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Dinga Alexandra</w:t>
            </w:r>
          </w:p>
        </w:tc>
        <w:tc>
          <w:tcPr>
            <w:tcW w:w="1330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14 ani</w:t>
            </w:r>
          </w:p>
        </w:tc>
        <w:tc>
          <w:tcPr>
            <w:tcW w:w="1818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VII</w:t>
            </w:r>
          </w:p>
        </w:tc>
        <w:tc>
          <w:tcPr>
            <w:tcW w:w="1616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540C" w:rsidRPr="0026540C" w:rsidTr="003008E8">
        <w:tc>
          <w:tcPr>
            <w:tcW w:w="1101" w:type="dxa"/>
            <w:shd w:val="clear" w:color="auto" w:fill="auto"/>
          </w:tcPr>
          <w:p w:rsidR="0026540C" w:rsidRPr="0026540C" w:rsidRDefault="0026540C" w:rsidP="0026540C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Iordache Ana</w:t>
            </w:r>
          </w:p>
        </w:tc>
        <w:tc>
          <w:tcPr>
            <w:tcW w:w="1330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14 ani</w:t>
            </w:r>
          </w:p>
        </w:tc>
        <w:tc>
          <w:tcPr>
            <w:tcW w:w="1818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VII</w:t>
            </w:r>
          </w:p>
        </w:tc>
        <w:tc>
          <w:tcPr>
            <w:tcW w:w="1616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540C" w:rsidRPr="0026540C" w:rsidTr="003008E8">
        <w:tc>
          <w:tcPr>
            <w:tcW w:w="1101" w:type="dxa"/>
            <w:shd w:val="clear" w:color="auto" w:fill="auto"/>
          </w:tcPr>
          <w:p w:rsidR="0026540C" w:rsidRPr="0026540C" w:rsidRDefault="0026540C" w:rsidP="0026540C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Pruteanu Eduard</w:t>
            </w:r>
          </w:p>
        </w:tc>
        <w:tc>
          <w:tcPr>
            <w:tcW w:w="1330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14 ani</w:t>
            </w:r>
          </w:p>
        </w:tc>
        <w:tc>
          <w:tcPr>
            <w:tcW w:w="1818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VII</w:t>
            </w:r>
          </w:p>
        </w:tc>
        <w:tc>
          <w:tcPr>
            <w:tcW w:w="1616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540C" w:rsidRPr="0026540C" w:rsidTr="003008E8">
        <w:tc>
          <w:tcPr>
            <w:tcW w:w="1101" w:type="dxa"/>
            <w:shd w:val="clear" w:color="auto" w:fill="auto"/>
          </w:tcPr>
          <w:p w:rsidR="0026540C" w:rsidRPr="0026540C" w:rsidRDefault="0026540C" w:rsidP="0026540C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Stoia Amalia</w:t>
            </w:r>
          </w:p>
        </w:tc>
        <w:tc>
          <w:tcPr>
            <w:tcW w:w="1330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14 ani</w:t>
            </w:r>
          </w:p>
        </w:tc>
        <w:tc>
          <w:tcPr>
            <w:tcW w:w="1818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VII</w:t>
            </w:r>
          </w:p>
        </w:tc>
        <w:tc>
          <w:tcPr>
            <w:tcW w:w="1616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540C" w:rsidRPr="0026540C" w:rsidTr="003008E8">
        <w:tc>
          <w:tcPr>
            <w:tcW w:w="1101" w:type="dxa"/>
            <w:shd w:val="clear" w:color="auto" w:fill="auto"/>
          </w:tcPr>
          <w:p w:rsidR="0026540C" w:rsidRPr="0026540C" w:rsidRDefault="0026540C" w:rsidP="0026540C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Tomuș Vlad</w:t>
            </w:r>
          </w:p>
        </w:tc>
        <w:tc>
          <w:tcPr>
            <w:tcW w:w="1330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14 ani</w:t>
            </w:r>
          </w:p>
        </w:tc>
        <w:tc>
          <w:tcPr>
            <w:tcW w:w="1818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VII</w:t>
            </w:r>
          </w:p>
        </w:tc>
        <w:tc>
          <w:tcPr>
            <w:tcW w:w="1616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540C" w:rsidRPr="0026540C" w:rsidTr="003008E8">
        <w:tc>
          <w:tcPr>
            <w:tcW w:w="1101" w:type="dxa"/>
            <w:shd w:val="clear" w:color="auto" w:fill="auto"/>
          </w:tcPr>
          <w:p w:rsidR="0026540C" w:rsidRPr="0026540C" w:rsidRDefault="0026540C" w:rsidP="0026540C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Vădan Radu</w:t>
            </w:r>
          </w:p>
        </w:tc>
        <w:tc>
          <w:tcPr>
            <w:tcW w:w="1330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14 ani</w:t>
            </w:r>
          </w:p>
        </w:tc>
        <w:tc>
          <w:tcPr>
            <w:tcW w:w="1818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VII</w:t>
            </w:r>
          </w:p>
        </w:tc>
        <w:tc>
          <w:tcPr>
            <w:tcW w:w="1616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540C" w:rsidRPr="0026540C" w:rsidTr="003008E8">
        <w:tc>
          <w:tcPr>
            <w:tcW w:w="1101" w:type="dxa"/>
            <w:shd w:val="clear" w:color="auto" w:fill="auto"/>
          </w:tcPr>
          <w:p w:rsidR="0026540C" w:rsidRPr="0026540C" w:rsidRDefault="0026540C" w:rsidP="0026540C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Voicu Alexia</w:t>
            </w:r>
          </w:p>
        </w:tc>
        <w:tc>
          <w:tcPr>
            <w:tcW w:w="1330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14 ani</w:t>
            </w:r>
          </w:p>
        </w:tc>
        <w:tc>
          <w:tcPr>
            <w:tcW w:w="1818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40C">
              <w:rPr>
                <w:rFonts w:ascii="Times New Roman" w:hAnsi="Times New Roman"/>
                <w:sz w:val="24"/>
                <w:szCs w:val="24"/>
              </w:rPr>
              <w:t>VII</w:t>
            </w:r>
          </w:p>
        </w:tc>
        <w:tc>
          <w:tcPr>
            <w:tcW w:w="1616" w:type="dxa"/>
            <w:shd w:val="clear" w:color="auto" w:fill="auto"/>
          </w:tcPr>
          <w:p w:rsidR="0026540C" w:rsidRPr="0026540C" w:rsidRDefault="0026540C" w:rsidP="002654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6540C" w:rsidRPr="0026540C" w:rsidRDefault="0026540C" w:rsidP="0026540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6540C" w:rsidRPr="0026540C" w:rsidRDefault="0026540C" w:rsidP="0026540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6540C">
        <w:rPr>
          <w:rFonts w:ascii="Times New Roman" w:hAnsi="Times New Roman"/>
          <w:b/>
          <w:sz w:val="24"/>
          <w:szCs w:val="24"/>
        </w:rPr>
        <w:t>art.4</w:t>
      </w:r>
      <w:r w:rsidRPr="0026540C">
        <w:rPr>
          <w:rFonts w:ascii="Times New Roman" w:hAnsi="Times New Roman"/>
          <w:sz w:val="24"/>
          <w:szCs w:val="24"/>
        </w:rPr>
        <w:t xml:space="preserve"> – Activitatea cercului „</w:t>
      </w:r>
      <w:r w:rsidRPr="0026540C">
        <w:rPr>
          <w:rFonts w:ascii="Times New Roman" w:hAnsi="Times New Roman"/>
          <w:b/>
          <w:i/>
          <w:sz w:val="24"/>
          <w:szCs w:val="24"/>
        </w:rPr>
        <w:t xml:space="preserve">Cu </w:t>
      </w:r>
      <w:proofErr w:type="spellStart"/>
      <w:r w:rsidRPr="0026540C">
        <w:rPr>
          <w:rFonts w:ascii="Times New Roman" w:hAnsi="Times New Roman"/>
          <w:b/>
          <w:i/>
          <w:sz w:val="24"/>
          <w:szCs w:val="24"/>
        </w:rPr>
        <w:t>viaţa</w:t>
      </w:r>
      <w:proofErr w:type="spellEnd"/>
      <w:r w:rsidRPr="0026540C">
        <w:rPr>
          <w:rFonts w:ascii="Times New Roman" w:hAnsi="Times New Roman"/>
          <w:b/>
          <w:i/>
          <w:sz w:val="24"/>
          <w:szCs w:val="24"/>
        </w:rPr>
        <w:t xml:space="preserve"> mea apăr </w:t>
      </w:r>
      <w:proofErr w:type="spellStart"/>
      <w:r w:rsidRPr="0026540C">
        <w:rPr>
          <w:rFonts w:ascii="Times New Roman" w:hAnsi="Times New Roman"/>
          <w:b/>
          <w:i/>
          <w:sz w:val="24"/>
          <w:szCs w:val="24"/>
        </w:rPr>
        <w:t>viaţa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”, se </w:t>
      </w:r>
      <w:proofErr w:type="spellStart"/>
      <w:r w:rsidRPr="0026540C">
        <w:rPr>
          <w:rFonts w:ascii="Times New Roman" w:hAnsi="Times New Roman"/>
          <w:sz w:val="24"/>
          <w:szCs w:val="24"/>
        </w:rPr>
        <w:t>desfăşoară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 pe ani de pregătire conform structurii anului </w:t>
      </w:r>
      <w:proofErr w:type="spellStart"/>
      <w:r w:rsidRPr="0026540C">
        <w:rPr>
          <w:rFonts w:ascii="Times New Roman" w:hAnsi="Times New Roman"/>
          <w:sz w:val="24"/>
          <w:szCs w:val="24"/>
        </w:rPr>
        <w:t>şcolar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; </w:t>
      </w:r>
    </w:p>
    <w:p w:rsidR="0026540C" w:rsidRPr="0026540C" w:rsidRDefault="0026540C" w:rsidP="0026540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6540C">
        <w:rPr>
          <w:rFonts w:ascii="Times New Roman" w:hAnsi="Times New Roman"/>
          <w:b/>
          <w:sz w:val="24"/>
          <w:szCs w:val="24"/>
        </w:rPr>
        <w:t xml:space="preserve">art.5 </w:t>
      </w:r>
      <w:r w:rsidRPr="0026540C">
        <w:rPr>
          <w:rFonts w:ascii="Times New Roman" w:hAnsi="Times New Roman"/>
          <w:sz w:val="24"/>
          <w:szCs w:val="24"/>
        </w:rPr>
        <w:t xml:space="preserve">– Din cercul „Cu </w:t>
      </w:r>
      <w:proofErr w:type="spellStart"/>
      <w:r w:rsidRPr="0026540C">
        <w:rPr>
          <w:rFonts w:ascii="Times New Roman" w:hAnsi="Times New Roman"/>
          <w:sz w:val="24"/>
          <w:szCs w:val="24"/>
        </w:rPr>
        <w:t>viaţa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 mea apăr </w:t>
      </w:r>
      <w:proofErr w:type="spellStart"/>
      <w:r w:rsidRPr="0026540C">
        <w:rPr>
          <w:rFonts w:ascii="Times New Roman" w:hAnsi="Times New Roman"/>
          <w:sz w:val="24"/>
          <w:szCs w:val="24"/>
        </w:rPr>
        <w:t>viaţa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”, se va constitui echipa de concurs reprezentativă a </w:t>
      </w:r>
      <w:proofErr w:type="spellStart"/>
      <w:r w:rsidRPr="0026540C">
        <w:rPr>
          <w:rFonts w:ascii="Times New Roman" w:hAnsi="Times New Roman"/>
          <w:sz w:val="24"/>
          <w:szCs w:val="24"/>
        </w:rPr>
        <w:t>şcolii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, care va participa la concursul cercurilor de elevi „Cu </w:t>
      </w:r>
      <w:proofErr w:type="spellStart"/>
      <w:r w:rsidRPr="0026540C">
        <w:rPr>
          <w:rFonts w:ascii="Times New Roman" w:hAnsi="Times New Roman"/>
          <w:sz w:val="24"/>
          <w:szCs w:val="24"/>
        </w:rPr>
        <w:t>viaţa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 mea apăr </w:t>
      </w:r>
      <w:proofErr w:type="spellStart"/>
      <w:r w:rsidRPr="0026540C">
        <w:rPr>
          <w:rFonts w:ascii="Times New Roman" w:hAnsi="Times New Roman"/>
          <w:sz w:val="24"/>
          <w:szCs w:val="24"/>
        </w:rPr>
        <w:t>viaţa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”, fazele:  zonă, </w:t>
      </w:r>
      <w:proofErr w:type="spellStart"/>
      <w:r w:rsidRPr="0026540C">
        <w:rPr>
          <w:rFonts w:ascii="Times New Roman" w:hAnsi="Times New Roman"/>
          <w:sz w:val="24"/>
          <w:szCs w:val="24"/>
        </w:rPr>
        <w:t>judeţ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6540C">
        <w:rPr>
          <w:rFonts w:ascii="Times New Roman" w:hAnsi="Times New Roman"/>
          <w:sz w:val="24"/>
          <w:szCs w:val="24"/>
        </w:rPr>
        <w:t>şi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6540C">
        <w:rPr>
          <w:rFonts w:ascii="Times New Roman" w:hAnsi="Times New Roman"/>
          <w:sz w:val="24"/>
          <w:szCs w:val="24"/>
        </w:rPr>
        <w:t>naţională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; </w:t>
      </w:r>
    </w:p>
    <w:p w:rsidR="0026540C" w:rsidRPr="0026540C" w:rsidRDefault="0026540C" w:rsidP="0026540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6540C">
        <w:rPr>
          <w:rFonts w:ascii="Times New Roman" w:hAnsi="Times New Roman"/>
          <w:b/>
          <w:sz w:val="24"/>
          <w:szCs w:val="24"/>
        </w:rPr>
        <w:t>art.6</w:t>
      </w:r>
      <w:r w:rsidRPr="0026540C">
        <w:rPr>
          <w:rFonts w:ascii="Times New Roman" w:hAnsi="Times New Roman"/>
          <w:sz w:val="24"/>
          <w:szCs w:val="24"/>
        </w:rPr>
        <w:t xml:space="preserve"> – Regulamentul privind organizarea </w:t>
      </w:r>
      <w:proofErr w:type="spellStart"/>
      <w:r w:rsidRPr="0026540C">
        <w:rPr>
          <w:rFonts w:ascii="Times New Roman" w:hAnsi="Times New Roman"/>
          <w:sz w:val="24"/>
          <w:szCs w:val="24"/>
        </w:rPr>
        <w:t>şi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6540C">
        <w:rPr>
          <w:rFonts w:ascii="Times New Roman" w:hAnsi="Times New Roman"/>
          <w:sz w:val="24"/>
          <w:szCs w:val="24"/>
        </w:rPr>
        <w:t>funcţionarea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 Cercului de elevi „Cu </w:t>
      </w:r>
      <w:proofErr w:type="spellStart"/>
      <w:r w:rsidRPr="0026540C">
        <w:rPr>
          <w:rFonts w:ascii="Times New Roman" w:hAnsi="Times New Roman"/>
          <w:sz w:val="24"/>
          <w:szCs w:val="24"/>
        </w:rPr>
        <w:t>viaţa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 mea apăr </w:t>
      </w:r>
      <w:proofErr w:type="spellStart"/>
      <w:r w:rsidRPr="0026540C">
        <w:rPr>
          <w:rFonts w:ascii="Times New Roman" w:hAnsi="Times New Roman"/>
          <w:sz w:val="24"/>
          <w:szCs w:val="24"/>
        </w:rPr>
        <w:t>viaţa</w:t>
      </w:r>
      <w:proofErr w:type="spellEnd"/>
      <w:r w:rsidRPr="0026540C">
        <w:rPr>
          <w:rFonts w:ascii="Times New Roman" w:hAnsi="Times New Roman"/>
          <w:sz w:val="24"/>
          <w:szCs w:val="24"/>
        </w:rPr>
        <w:t>”, face parte integrantă din prezenta decizie.</w:t>
      </w:r>
    </w:p>
    <w:p w:rsidR="0026540C" w:rsidRPr="00E6173C" w:rsidRDefault="0026540C" w:rsidP="00E6173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6540C">
        <w:rPr>
          <w:rFonts w:ascii="Times New Roman" w:hAnsi="Times New Roman"/>
          <w:b/>
          <w:sz w:val="24"/>
          <w:szCs w:val="24"/>
        </w:rPr>
        <w:t xml:space="preserve">NOTĂ: 1 exemplar din prezenta decizie se transmite după completare, prin </w:t>
      </w:r>
      <w:proofErr w:type="spellStart"/>
      <w:r w:rsidRPr="0026540C">
        <w:rPr>
          <w:rFonts w:ascii="Times New Roman" w:hAnsi="Times New Roman"/>
          <w:b/>
          <w:sz w:val="24"/>
          <w:szCs w:val="24"/>
        </w:rPr>
        <w:t>poştă</w:t>
      </w:r>
      <w:proofErr w:type="spellEnd"/>
      <w:r w:rsidRPr="0026540C">
        <w:rPr>
          <w:rFonts w:ascii="Times New Roman" w:hAnsi="Times New Roman"/>
          <w:b/>
          <w:sz w:val="24"/>
          <w:szCs w:val="24"/>
        </w:rPr>
        <w:t xml:space="preserve"> sau fax nr. 0254/211212 </w:t>
      </w:r>
      <w:smartTag w:uri="urn:schemas-microsoft-com:office:smarttags" w:element="PersonName">
        <w:smartTagPr>
          <w:attr w:name="ProductID" w:val="la  Inspectoratul"/>
        </w:smartTagPr>
        <w:r w:rsidRPr="0026540C">
          <w:rPr>
            <w:rFonts w:ascii="Times New Roman" w:hAnsi="Times New Roman"/>
            <w:b/>
            <w:sz w:val="24"/>
            <w:szCs w:val="24"/>
          </w:rPr>
          <w:t>la  Inspectoratul</w:t>
        </w:r>
      </w:smartTag>
      <w:r w:rsidRPr="0026540C">
        <w:rPr>
          <w:rFonts w:ascii="Times New Roman" w:hAnsi="Times New Roman"/>
          <w:b/>
          <w:sz w:val="24"/>
          <w:szCs w:val="24"/>
        </w:rPr>
        <w:t xml:space="preserve"> pentru </w:t>
      </w:r>
      <w:proofErr w:type="spellStart"/>
      <w:r w:rsidRPr="0026540C">
        <w:rPr>
          <w:rFonts w:ascii="Times New Roman" w:hAnsi="Times New Roman"/>
          <w:b/>
          <w:sz w:val="24"/>
          <w:szCs w:val="24"/>
        </w:rPr>
        <w:t>Situaţii</w:t>
      </w:r>
      <w:proofErr w:type="spellEnd"/>
      <w:r w:rsidRPr="0026540C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Pr="0026540C">
        <w:rPr>
          <w:rFonts w:ascii="Times New Roman" w:hAnsi="Times New Roman"/>
          <w:b/>
          <w:sz w:val="24"/>
          <w:szCs w:val="24"/>
        </w:rPr>
        <w:t>Urgenţă</w:t>
      </w:r>
      <w:proofErr w:type="spellEnd"/>
      <w:r w:rsidRPr="0026540C">
        <w:rPr>
          <w:rFonts w:ascii="Times New Roman" w:hAnsi="Times New Roman"/>
          <w:b/>
          <w:sz w:val="24"/>
          <w:szCs w:val="24"/>
        </w:rPr>
        <w:t xml:space="preserve">,  din Deva, str. George </w:t>
      </w:r>
      <w:proofErr w:type="spellStart"/>
      <w:r w:rsidRPr="0026540C">
        <w:rPr>
          <w:rFonts w:ascii="Times New Roman" w:hAnsi="Times New Roman"/>
          <w:b/>
          <w:sz w:val="24"/>
          <w:szCs w:val="24"/>
        </w:rPr>
        <w:t>Coşbuc</w:t>
      </w:r>
      <w:proofErr w:type="spellEnd"/>
      <w:r w:rsidRPr="0026540C">
        <w:rPr>
          <w:rFonts w:ascii="Times New Roman" w:hAnsi="Times New Roman"/>
          <w:b/>
          <w:sz w:val="24"/>
          <w:szCs w:val="24"/>
        </w:rPr>
        <w:t>, nr. 26.</w:t>
      </w:r>
    </w:p>
    <w:p w:rsidR="0026540C" w:rsidRPr="0026540C" w:rsidRDefault="0026540C" w:rsidP="0026540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6540C">
        <w:rPr>
          <w:rFonts w:ascii="Times New Roman" w:hAnsi="Times New Roman"/>
          <w:sz w:val="24"/>
          <w:szCs w:val="24"/>
        </w:rPr>
        <w:tab/>
        <w:t>Data 10/02/2022</w:t>
      </w:r>
      <w:r w:rsidRPr="0026540C">
        <w:rPr>
          <w:rFonts w:ascii="Times New Roman" w:hAnsi="Times New Roman"/>
          <w:sz w:val="24"/>
          <w:szCs w:val="24"/>
        </w:rPr>
        <w:tab/>
      </w:r>
      <w:r w:rsidRPr="0026540C">
        <w:rPr>
          <w:rFonts w:ascii="Times New Roman" w:hAnsi="Times New Roman"/>
          <w:sz w:val="24"/>
          <w:szCs w:val="24"/>
        </w:rPr>
        <w:tab/>
      </w:r>
      <w:r w:rsidRPr="0026540C">
        <w:rPr>
          <w:rFonts w:ascii="Times New Roman" w:hAnsi="Times New Roman"/>
          <w:sz w:val="24"/>
          <w:szCs w:val="24"/>
        </w:rPr>
        <w:tab/>
      </w:r>
      <w:r w:rsidRPr="0026540C">
        <w:rPr>
          <w:rFonts w:ascii="Times New Roman" w:hAnsi="Times New Roman"/>
          <w:sz w:val="24"/>
          <w:szCs w:val="24"/>
        </w:rPr>
        <w:tab/>
      </w:r>
      <w:r w:rsidRPr="0026540C">
        <w:rPr>
          <w:rFonts w:ascii="Times New Roman" w:hAnsi="Times New Roman"/>
          <w:sz w:val="24"/>
          <w:szCs w:val="24"/>
        </w:rPr>
        <w:tab/>
      </w:r>
      <w:r w:rsidRPr="0026540C">
        <w:rPr>
          <w:rFonts w:ascii="Times New Roman" w:hAnsi="Times New Roman"/>
          <w:sz w:val="24"/>
          <w:szCs w:val="24"/>
        </w:rPr>
        <w:tab/>
        <w:t xml:space="preserve">        DIRECTOR</w:t>
      </w:r>
      <w:r w:rsidRPr="0026540C">
        <w:rPr>
          <w:rFonts w:ascii="Times New Roman" w:hAnsi="Times New Roman"/>
          <w:sz w:val="24"/>
          <w:szCs w:val="24"/>
        </w:rPr>
        <w:tab/>
      </w:r>
    </w:p>
    <w:p w:rsidR="00A23A90" w:rsidRPr="0026540C" w:rsidRDefault="0026540C" w:rsidP="0026540C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26540C">
        <w:rPr>
          <w:rFonts w:ascii="Times New Roman" w:hAnsi="Times New Roman"/>
          <w:sz w:val="24"/>
          <w:szCs w:val="24"/>
        </w:rPr>
        <w:t xml:space="preserve">Prof.  </w:t>
      </w:r>
      <w:proofErr w:type="spellStart"/>
      <w:r w:rsidRPr="0026540C">
        <w:rPr>
          <w:rFonts w:ascii="Times New Roman" w:hAnsi="Times New Roman"/>
          <w:sz w:val="24"/>
          <w:szCs w:val="24"/>
        </w:rPr>
        <w:t>Tripa</w:t>
      </w:r>
      <w:proofErr w:type="spellEnd"/>
      <w:r w:rsidRPr="002654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6540C">
        <w:rPr>
          <w:rFonts w:ascii="Times New Roman" w:hAnsi="Times New Roman"/>
          <w:sz w:val="24"/>
          <w:szCs w:val="24"/>
        </w:rPr>
        <w:t>L</w:t>
      </w:r>
      <w:r w:rsidRPr="0026540C">
        <w:rPr>
          <w:rFonts w:ascii="Times New Roman" w:hAnsi="Times New Roman"/>
          <w:sz w:val="24"/>
          <w:szCs w:val="24"/>
        </w:rPr>
        <w:t>o</w:t>
      </w:r>
      <w:r w:rsidRPr="0026540C">
        <w:rPr>
          <w:rFonts w:ascii="Times New Roman" w:hAnsi="Times New Roman"/>
          <w:sz w:val="24"/>
          <w:szCs w:val="24"/>
        </w:rPr>
        <w:t>uise</w:t>
      </w:r>
      <w:proofErr w:type="spellEnd"/>
      <w:r w:rsidRPr="0026540C">
        <w:rPr>
          <w:rFonts w:ascii="Times New Roman" w:hAnsi="Times New Roman"/>
          <w:sz w:val="24"/>
          <w:szCs w:val="24"/>
        </w:rPr>
        <w:t>- Gabriel</w:t>
      </w:r>
    </w:p>
    <w:sectPr w:rsidR="00A23A90" w:rsidRPr="0026540C" w:rsidSect="00514523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851" w:right="992" w:bottom="851" w:left="1418" w:header="158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1FE" w:rsidRDefault="002601FE" w:rsidP="00C16067">
      <w:r>
        <w:separator/>
      </w:r>
    </w:p>
  </w:endnote>
  <w:endnote w:type="continuationSeparator" w:id="0">
    <w:p w:rsidR="002601FE" w:rsidRDefault="002601FE" w:rsidP="00C16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-Rom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2DE" w:rsidRPr="005C3B95" w:rsidRDefault="004622DE" w:rsidP="007426E5">
    <w:pPr>
      <w:pStyle w:val="Subsol"/>
      <w:rPr>
        <w:sz w:val="8"/>
      </w:rPr>
    </w:pPr>
    <w:r>
      <w:rPr>
        <w:noProof/>
        <w:sz w:val="18"/>
        <w:lang w:eastAsia="ro-RO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2B0A222" wp14:editId="4D489245">
              <wp:simplePos x="0" y="0"/>
              <wp:positionH relativeFrom="column">
                <wp:posOffset>-365125</wp:posOffset>
              </wp:positionH>
              <wp:positionV relativeFrom="paragraph">
                <wp:posOffset>48260</wp:posOffset>
              </wp:positionV>
              <wp:extent cx="6980555" cy="0"/>
              <wp:effectExtent l="6350" t="10160" r="13970" b="8890"/>
              <wp:wrapNone/>
              <wp:docPr id="16" name="AutoShap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805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A0762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8" o:spid="_x0000_s1026" type="#_x0000_t32" style="position:absolute;margin-left:-28.75pt;margin-top:3.8pt;width:549.6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xWNIAIAAD0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"/>
          </w:pict>
        </mc:Fallback>
      </mc:AlternateContent>
    </w:r>
  </w:p>
  <w:p w:rsidR="004622DE" w:rsidRPr="007A07F3" w:rsidRDefault="004622DE" w:rsidP="00867453">
    <w:pPr>
      <w:pStyle w:val="Subsol"/>
      <w:spacing w:after="0" w:line="240" w:lineRule="auto"/>
      <w:jc w:val="right"/>
      <w:rPr>
        <w:sz w:val="18"/>
      </w:rPr>
    </w:pPr>
    <w:r w:rsidRPr="007A07F3">
      <w:rPr>
        <w:sz w:val="18"/>
      </w:rPr>
      <w:t xml:space="preserve">Str. Gh. </w:t>
    </w:r>
    <w:proofErr w:type="spellStart"/>
    <w:r w:rsidRPr="007A07F3">
      <w:rPr>
        <w:sz w:val="18"/>
      </w:rPr>
      <w:t>Bariţiu</w:t>
    </w:r>
    <w:proofErr w:type="spellEnd"/>
    <w:r w:rsidRPr="007A07F3">
      <w:rPr>
        <w:sz w:val="18"/>
      </w:rPr>
      <w:t>, nr. 2, 330065-DEVA, jud. HUNEDOARA</w:t>
    </w:r>
  </w:p>
  <w:p w:rsidR="004622DE" w:rsidRPr="007A07F3" w:rsidRDefault="004622DE" w:rsidP="00867453">
    <w:pPr>
      <w:pStyle w:val="Subsol"/>
      <w:spacing w:after="0" w:line="240" w:lineRule="auto"/>
      <w:jc w:val="right"/>
      <w:rPr>
        <w:sz w:val="18"/>
      </w:rPr>
    </w:pPr>
    <w:r w:rsidRPr="007A07F3">
      <w:rPr>
        <w:sz w:val="18"/>
      </w:rPr>
      <w:t>Tel/Fax: +4 (0) 254.216.826</w:t>
    </w:r>
  </w:p>
  <w:p w:rsidR="004622DE" w:rsidRPr="007A07F3" w:rsidRDefault="002601FE" w:rsidP="00867453">
    <w:pPr>
      <w:pStyle w:val="Subsol"/>
      <w:spacing w:line="240" w:lineRule="auto"/>
      <w:jc w:val="right"/>
      <w:rPr>
        <w:sz w:val="18"/>
      </w:rPr>
    </w:pPr>
    <w:hyperlink r:id="rId1" w:history="1">
      <w:r w:rsidR="004622DE" w:rsidRPr="006A7BE1">
        <w:rPr>
          <w:rStyle w:val="Hyperlink"/>
          <w:sz w:val="18"/>
        </w:rPr>
        <w:t>lpedsdd@yahoo.com</w:t>
      </w:r>
    </w:hyperlink>
    <w:r w:rsidR="004622DE">
      <w:rPr>
        <w:sz w:val="18"/>
      </w:rPr>
      <w:t xml:space="preserve">    </w:t>
    </w:r>
    <w:hyperlink r:id="rId2" w:history="1">
      <w:r w:rsidR="004622DE">
        <w:rPr>
          <w:rStyle w:val="Hyperlink"/>
          <w:sz w:val="18"/>
        </w:rPr>
        <w:t>https://infopedadeva</w:t>
      </w:r>
      <w:r w:rsidR="004622DE" w:rsidRPr="006A7BE1">
        <w:rPr>
          <w:rStyle w:val="Hyperlink"/>
          <w:sz w:val="18"/>
        </w:rPr>
        <w:t>.ro</w:t>
      </w:r>
    </w:hyperlink>
  </w:p>
  <w:p w:rsidR="004622DE" w:rsidRPr="004622DE" w:rsidRDefault="004622DE" w:rsidP="004622DE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B95" w:rsidRPr="005C3B95" w:rsidRDefault="0065066D" w:rsidP="007A07F3">
    <w:pPr>
      <w:pStyle w:val="Subsol"/>
      <w:jc w:val="right"/>
      <w:rPr>
        <w:sz w:val="8"/>
      </w:rPr>
    </w:pPr>
    <w:r>
      <w:rPr>
        <w:noProof/>
        <w:sz w:val="18"/>
        <w:lang w:eastAsia="ro-RO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-365125</wp:posOffset>
              </wp:positionH>
              <wp:positionV relativeFrom="paragraph">
                <wp:posOffset>48260</wp:posOffset>
              </wp:positionV>
              <wp:extent cx="6980555" cy="0"/>
              <wp:effectExtent l="6350" t="10160" r="13970" b="8890"/>
              <wp:wrapNone/>
              <wp:docPr id="1" name="AutoShap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805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A39B8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8" o:spid="_x0000_s1026" type="#_x0000_t32" style="position:absolute;margin-left:-28.75pt;margin-top:3.8pt;width:549.6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kFaHwIAADw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"/>
          </w:pict>
        </mc:Fallback>
      </mc:AlternateContent>
    </w:r>
  </w:p>
  <w:p w:rsidR="007A07F3" w:rsidRPr="007A07F3" w:rsidRDefault="007A07F3" w:rsidP="00867453">
    <w:pPr>
      <w:pStyle w:val="Subsol"/>
      <w:spacing w:after="0" w:line="240" w:lineRule="auto"/>
      <w:jc w:val="right"/>
      <w:rPr>
        <w:sz w:val="18"/>
      </w:rPr>
    </w:pPr>
    <w:r w:rsidRPr="007A07F3">
      <w:rPr>
        <w:sz w:val="18"/>
      </w:rPr>
      <w:t xml:space="preserve">Str. Gh. </w:t>
    </w:r>
    <w:proofErr w:type="spellStart"/>
    <w:r w:rsidRPr="007A07F3">
      <w:rPr>
        <w:sz w:val="18"/>
      </w:rPr>
      <w:t>Bariţiu</w:t>
    </w:r>
    <w:proofErr w:type="spellEnd"/>
    <w:r w:rsidRPr="007A07F3">
      <w:rPr>
        <w:sz w:val="18"/>
      </w:rPr>
      <w:t>, nr. 2, 330065-DEVA, jud. HUNEDOARA</w:t>
    </w:r>
  </w:p>
  <w:p w:rsidR="007A07F3" w:rsidRPr="007A07F3" w:rsidRDefault="007A07F3" w:rsidP="00E34815">
    <w:pPr>
      <w:pStyle w:val="Subsol"/>
      <w:spacing w:after="0" w:line="240" w:lineRule="auto"/>
      <w:jc w:val="right"/>
      <w:rPr>
        <w:sz w:val="18"/>
      </w:rPr>
    </w:pPr>
    <w:r w:rsidRPr="007A07F3">
      <w:rPr>
        <w:sz w:val="18"/>
      </w:rPr>
      <w:t>Tel/Fax: +4 (0) 254.216.826</w:t>
    </w:r>
  </w:p>
  <w:p w:rsidR="007A07F3" w:rsidRPr="007A07F3" w:rsidRDefault="002601FE" w:rsidP="00867453">
    <w:pPr>
      <w:pStyle w:val="Subsol"/>
      <w:spacing w:after="0" w:line="240" w:lineRule="auto"/>
      <w:jc w:val="right"/>
      <w:rPr>
        <w:sz w:val="18"/>
      </w:rPr>
    </w:pPr>
    <w:hyperlink r:id="rId1" w:history="1">
      <w:r w:rsidR="005C3B95" w:rsidRPr="006A7BE1">
        <w:rPr>
          <w:rStyle w:val="Hyperlink"/>
          <w:sz w:val="18"/>
        </w:rPr>
        <w:t>lpedsdd@yahoo.com</w:t>
      </w:r>
    </w:hyperlink>
    <w:r w:rsidR="005C3B95">
      <w:rPr>
        <w:sz w:val="18"/>
      </w:rPr>
      <w:t xml:space="preserve">    </w:t>
    </w:r>
    <w:hyperlink r:id="rId2" w:history="1">
      <w:r w:rsidR="0065066D">
        <w:rPr>
          <w:rStyle w:val="Hyperlink"/>
          <w:sz w:val="18"/>
        </w:rPr>
        <w:t>https://infopedadeva</w:t>
      </w:r>
      <w:r w:rsidR="005C3B95" w:rsidRPr="006A7BE1">
        <w:rPr>
          <w:rStyle w:val="Hyperlink"/>
          <w:sz w:val="18"/>
        </w:rPr>
        <w:t>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1FE" w:rsidRDefault="002601FE" w:rsidP="00C16067">
      <w:r>
        <w:separator/>
      </w:r>
    </w:p>
  </w:footnote>
  <w:footnote w:type="continuationSeparator" w:id="0">
    <w:p w:rsidR="002601FE" w:rsidRDefault="002601FE" w:rsidP="00C160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067" w:rsidRPr="00A70B67" w:rsidRDefault="00425B4F" w:rsidP="00A70B67">
    <w:pPr>
      <w:rPr>
        <w:rFonts w:ascii="Arial Narrow" w:hAnsi="Arial Narrow" w:cs="Arial"/>
        <w:color w:val="000000"/>
      </w:rPr>
    </w:pPr>
    <w:r>
      <w:rPr>
        <w:rFonts w:ascii="Arial Narrow" w:hAnsi="Arial Narrow" w:cs="Arial"/>
        <w:color w:val="000000"/>
      </w:rPr>
      <w:t xml:space="preserve">                  Nr. ___________ din ________20___          </w:t>
    </w:r>
    <w:r w:rsidRPr="00A70B67">
      <w:rPr>
        <w:rFonts w:ascii="Arial Narrow" w:hAnsi="Arial Narrow"/>
      </w:rPr>
      <w:t xml:space="preserve"> </w:t>
    </w:r>
    <w:r w:rsidR="0065066D">
      <w:rPr>
        <w:rFonts w:ascii="Arial Narrow" w:hAnsi="Arial Narrow" w:cs="Arial"/>
        <w:noProof/>
        <w:color w:val="000000"/>
        <w:lang w:eastAsia="ro-RO"/>
      </w:rPr>
      <mc:AlternateContent>
        <mc:Choice Requires="wpg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-324485</wp:posOffset>
              </wp:positionH>
              <wp:positionV relativeFrom="paragraph">
                <wp:posOffset>-718820</wp:posOffset>
              </wp:positionV>
              <wp:extent cx="6724650" cy="644525"/>
              <wp:effectExtent l="0" t="0" r="635" b="0"/>
              <wp:wrapNone/>
              <wp:docPr id="9" name="Group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24650" cy="644525"/>
                        <a:chOff x="627" y="453"/>
                        <a:chExt cx="10590" cy="1015"/>
                      </a:xfrm>
                    </wpg:grpSpPr>
                    <wpg:grpSp>
                      <wpg:cNvPr id="10" name="Group 44"/>
                      <wpg:cNvGrpSpPr>
                        <a:grpSpLocks/>
                      </wpg:cNvGrpSpPr>
                      <wpg:grpSpPr bwMode="auto">
                        <a:xfrm>
                          <a:off x="627" y="453"/>
                          <a:ext cx="4852" cy="990"/>
                          <a:chOff x="627" y="453"/>
                          <a:chExt cx="4852" cy="990"/>
                        </a:xfrm>
                      </wpg:grpSpPr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7" y="453"/>
                            <a:ext cx="1068" cy="9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717" y="604"/>
                            <a:ext cx="3762" cy="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27001" w:rsidRPr="00A70B67" w:rsidRDefault="00827001" w:rsidP="00827001">
                              <w:pPr>
                                <w:jc w:val="center"/>
                                <w:rPr>
                                  <w:rFonts w:ascii="Times New Roman" w:hAnsi="Times New Roman"/>
                                  <w:color w:val="000000"/>
                                </w:rPr>
                              </w:pP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>C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</w:rPr>
                                <w:t xml:space="preserve">OLEGIUL 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>N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</w:rPr>
                                <w:t xml:space="preserve">AȚIONAL 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>P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</w:rPr>
                                <w:t xml:space="preserve">EDAGOGIC 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</w:rPr>
                                <w:t>„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>R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</w:rPr>
                                <w:t xml:space="preserve">EGINA 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>M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</w:rPr>
                                <w:t xml:space="preserve">ARIA” 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</w:rPr>
                                <w:t>DEVA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wpg:grpSp>
                      <wpg:cNvPr id="13" name="Group 47"/>
                      <wpg:cNvGrpSpPr>
                        <a:grpSpLocks/>
                      </wpg:cNvGrpSpPr>
                      <wpg:grpSpPr bwMode="auto">
                        <a:xfrm>
                          <a:off x="6116" y="475"/>
                          <a:ext cx="5101" cy="993"/>
                          <a:chOff x="5742" y="475"/>
                          <a:chExt cx="5101" cy="993"/>
                        </a:xfrm>
                      </wpg:grpSpPr>
                      <pic:pic xmlns:pic="http://schemas.openxmlformats.org/drawingml/2006/picture">
                        <pic:nvPicPr>
                          <pic:cNvPr id="14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2" y="475"/>
                            <a:ext cx="1003" cy="9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6715" y="752"/>
                            <a:ext cx="4128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0F4C" w:rsidRPr="006B0F4C" w:rsidRDefault="006B0F4C" w:rsidP="006B0F4C">
                              <w:pPr>
                                <w:jc w:val="center"/>
                                <w:rPr>
                                  <w:rFonts w:ascii="Times New Roman" w:hAnsi="Times New Roman"/>
                                  <w:color w:val="2F5496"/>
                                </w:rPr>
                              </w:pPr>
                              <w:r w:rsidRPr="006B0F4C">
                                <w:rPr>
                                  <w:rFonts w:ascii="Times New Roman" w:hAnsi="Times New Roman"/>
                                  <w:color w:val="2F5496"/>
                                </w:rPr>
                                <w:t>MINISTERUL EDUCAȚIEI</w:t>
                              </w:r>
                            </w:p>
                            <w:p w:rsidR="00CF2A64" w:rsidRPr="00464925" w:rsidRDefault="00CF2A64" w:rsidP="00CF2A64">
                              <w:pPr>
                                <w:jc w:val="center"/>
                                <w:rPr>
                                  <w:rFonts w:ascii="Times New Roman" w:hAnsi="Times New Roman"/>
                                  <w:color w:val="2F5496"/>
                                  <w:sz w:val="20"/>
                                  <w:szCs w:val="20"/>
                                </w:rPr>
                              </w:pPr>
                              <w:r w:rsidRPr="00464925">
                                <w:rPr>
                                  <w:rFonts w:ascii="Times New Roman" w:hAnsi="Times New Roman"/>
                                  <w:color w:val="2F5496"/>
                                  <w:sz w:val="20"/>
                                  <w:szCs w:val="20"/>
                                </w:rPr>
                                <w:t>MINISTERUL EDUCAȚIEI ŞI CERCETĂRII</w:t>
                              </w:r>
                            </w:p>
                            <w:p w:rsidR="00827001" w:rsidRPr="00B606A2" w:rsidRDefault="00827001" w:rsidP="00827001">
                              <w:pPr>
                                <w:jc w:val="center"/>
                                <w:rPr>
                                  <w:rFonts w:ascii="Times New Roman" w:hAnsi="Times New Roman"/>
                                  <w:color w:val="2F5496"/>
                                </w:rPr>
                              </w:pPr>
                              <w:r w:rsidRPr="00B606A2">
                                <w:rPr>
                                  <w:rFonts w:ascii="Times New Roman" w:hAnsi="Times New Roman"/>
                                  <w:color w:val="2F5496"/>
                                  <w:sz w:val="32"/>
                                </w:rPr>
                                <w:t>Ministerul Educației Naționale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3" o:spid="_x0000_s1026" style="position:absolute;margin-left:-25.55pt;margin-top:-56.6pt;width:529.5pt;height:50.75pt;z-index:251658752" coordorigin="627,453" coordsize="10590,10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">
              <v:group id="Group 44" o:spid="_x0000_s1027" style="position:absolute;left:627;top:453;width:4852;height:990" coordorigin="627,453" coordsize="4852,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8" type="#_x0000_t75" style="position:absolute;left:627;top:453;width:1068;height:9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p5/nCAAAA2wAAAA8AAABkcnMvZG93bnJldi54bWxET0trAjEQvhf8D2EEbzW7PbRlNbuoIPRS&#10;qQ/Q47AZN6ubybKJmv77plDobT6+58yraDtxp8G3jhXk0wwEce10y42Cw379/A7CB2SNnWNS8E0e&#10;qnL0NMdCuwdv6b4LjUgh7AtUYELoCyl9bciin7qeOHFnN1gMCQ6N1AM+Urjt5EuWvUqLLacGgz2t&#10;DNXX3c0q+NxfahOP+XHjb2/xa9nL/LQ9KzUZx8UMRKAY/sV/7g+d5ufw+0s6QJY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yaef5wgAAANsAAAAPAAAAAAAAAAAAAAAAAJ8C&#10;AABkcnMvZG93bnJldi54bWxQSwUGAAAAAAQABAD3AAAAjgMAAAAA&#10;">
                  <v:imagedata r:id="rId3" o:title=""/>
                </v:shape>
                <v:rect id="Rectangle 46" o:spid="_x0000_s1029" style="position:absolute;left:1717;top:604;width:3762;height: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  <v:textbox inset="0,0,0,0">
                    <w:txbxContent>
                      <w:p w:rsidR="00827001" w:rsidRPr="00A70B67" w:rsidRDefault="00827001" w:rsidP="00827001">
                        <w:pPr>
                          <w:jc w:val="center"/>
                          <w:rPr>
                            <w:rFonts w:ascii="Times New Roman" w:hAnsi="Times New Roman"/>
                            <w:color w:val="000000"/>
                          </w:rPr>
                        </w:pP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>C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</w:rPr>
                          <w:t xml:space="preserve">OLEGIUL 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>N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</w:rPr>
                          <w:t xml:space="preserve">AȚIONAL 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>P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</w:rPr>
                          <w:t xml:space="preserve">EDAGOGIC </w:t>
                        </w:r>
                        <w:r>
                          <w:rPr>
                            <w:rFonts w:ascii="Times New Roman" w:hAnsi="Times New Roman"/>
                            <w:color w:val="000000"/>
                          </w:rPr>
                          <w:t>„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>R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</w:rPr>
                          <w:t xml:space="preserve">EGINA 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>M</w:t>
                        </w:r>
                        <w:r>
                          <w:rPr>
                            <w:rFonts w:ascii="Times New Roman" w:hAnsi="Times New Roman"/>
                            <w:color w:val="000000"/>
                          </w:rPr>
                          <w:t xml:space="preserve">ARIA” 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</w:rPr>
                          <w:t>DEVA</w:t>
                        </w:r>
                      </w:p>
                    </w:txbxContent>
                  </v:textbox>
                </v:rect>
              </v:group>
              <v:group id="Group 47" o:spid="_x0000_s1030" style="position:absolute;left:6116;top:475;width:5101;height:993" coordorigin="5742,475" coordsize="5101,9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<v:shape id="Picture 1" o:spid="_x0000_s1031" type="#_x0000_t75" style="position:absolute;left:5742;top:475;width:1003;height:9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g51HnAAAAA2wAAAA8AAABkcnMvZG93bnJldi54bWxET0uLwjAQvgv7H8Is7EXW1EVFqlFEEFw8&#10;iA9wj0MzNsVmUpqo2X9vBMHbfHzPmc6jrcWNWl85VtDvZSCIC6crLhUcD6vvMQgfkDXWjknBP3mY&#10;zz46U8y1u/OObvtQihTCPkcFJoQml9IXhiz6nmuIE3d2rcWQYFtK3eI9hdta/mTZSFqsODUYbGhp&#10;qLjsr1bB5rJkzmKXf0+H8e5vbc1wi1Gpr8+4mIAIFMNb/HKvdZo/gOcv6QA5e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2DnUecAAAADbAAAADwAAAAAAAAAAAAAAAACfAgAA&#10;ZHJzL2Rvd25yZXYueG1sUEsFBgAAAAAEAAQA9wAAAIwDAAAAAA==&#10;">
                  <v:imagedata r:id="rId4" o:title=""/>
                </v:shape>
                <v:rect id="Rectangle 49" o:spid="_x0000_s1032" style="position:absolute;left:6715;top:752;width:4128;height: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  <v:textbox inset="0,0,0,0">
                    <w:txbxContent>
                      <w:p w:rsidR="006B0F4C" w:rsidRPr="006B0F4C" w:rsidRDefault="006B0F4C" w:rsidP="006B0F4C">
                        <w:pPr>
                          <w:jc w:val="center"/>
                          <w:rPr>
                            <w:rFonts w:ascii="Times New Roman" w:hAnsi="Times New Roman"/>
                            <w:color w:val="2F5496"/>
                          </w:rPr>
                        </w:pPr>
                        <w:r w:rsidRPr="006B0F4C">
                          <w:rPr>
                            <w:rFonts w:ascii="Times New Roman" w:hAnsi="Times New Roman"/>
                            <w:color w:val="2F5496"/>
                          </w:rPr>
                          <w:t>MINISTERUL EDUCAȚIEI</w:t>
                        </w:r>
                      </w:p>
                      <w:p w:rsidR="00CF2A64" w:rsidRPr="00464925" w:rsidRDefault="00CF2A64" w:rsidP="00CF2A64">
                        <w:pPr>
                          <w:jc w:val="center"/>
                          <w:rPr>
                            <w:rFonts w:ascii="Times New Roman" w:hAnsi="Times New Roman"/>
                            <w:color w:val="2F5496"/>
                            <w:sz w:val="20"/>
                            <w:szCs w:val="20"/>
                          </w:rPr>
                        </w:pPr>
                        <w:r w:rsidRPr="00464925">
                          <w:rPr>
                            <w:rFonts w:ascii="Times New Roman" w:hAnsi="Times New Roman"/>
                            <w:color w:val="2F5496"/>
                            <w:sz w:val="20"/>
                            <w:szCs w:val="20"/>
                          </w:rPr>
                          <w:t>MINISTERUL EDUCAȚIEI ŞI CERCETĂRII</w:t>
                        </w:r>
                      </w:p>
                      <w:p w:rsidR="00827001" w:rsidRPr="00B606A2" w:rsidRDefault="00827001" w:rsidP="00827001">
                        <w:pPr>
                          <w:jc w:val="center"/>
                          <w:rPr>
                            <w:rFonts w:ascii="Times New Roman" w:hAnsi="Times New Roman"/>
                            <w:color w:val="2F5496"/>
                          </w:rPr>
                        </w:pPr>
                        <w:r w:rsidRPr="00B606A2">
                          <w:rPr>
                            <w:rFonts w:ascii="Times New Roman" w:hAnsi="Times New Roman"/>
                            <w:color w:val="2F5496"/>
                            <w:sz w:val="32"/>
                          </w:rPr>
                          <w:t>Ministerul Educației Naționale</w:t>
                        </w:r>
                      </w:p>
                    </w:txbxContent>
                  </v:textbox>
                </v:rect>
              </v:group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7F3" w:rsidRPr="007A07F3" w:rsidRDefault="0065066D" w:rsidP="00E34815">
    <w:pPr>
      <w:spacing w:after="0"/>
      <w:ind w:left="720"/>
      <w:rPr>
        <w:rFonts w:ascii="Arial Narrow" w:hAnsi="Arial Narrow" w:cs="Arial"/>
        <w:color w:val="000000"/>
      </w:rPr>
    </w:pPr>
    <w:r>
      <w:rPr>
        <w:rFonts w:ascii="Arial Narrow" w:hAnsi="Arial Narrow" w:cs="Arial"/>
        <w:noProof/>
        <w:color w:val="000000"/>
        <w:lang w:eastAsia="ro-RO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-319405</wp:posOffset>
              </wp:positionH>
              <wp:positionV relativeFrom="paragraph">
                <wp:posOffset>-722630</wp:posOffset>
              </wp:positionV>
              <wp:extent cx="6762750" cy="644525"/>
              <wp:effectExtent l="0" t="0" r="0" b="3175"/>
              <wp:wrapNone/>
              <wp:docPr id="2" name="Group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62750" cy="644525"/>
                        <a:chOff x="627" y="453"/>
                        <a:chExt cx="10785" cy="1015"/>
                      </a:xfrm>
                    </wpg:grpSpPr>
                    <wpg:grpSp>
                      <wpg:cNvPr id="3" name="Group 35"/>
                      <wpg:cNvGrpSpPr>
                        <a:grpSpLocks/>
                      </wpg:cNvGrpSpPr>
                      <wpg:grpSpPr bwMode="auto">
                        <a:xfrm>
                          <a:off x="627" y="453"/>
                          <a:ext cx="5210" cy="990"/>
                          <a:chOff x="627" y="453"/>
                          <a:chExt cx="5210" cy="990"/>
                        </a:xfrm>
                      </wpg:grpSpPr>
                      <pic:pic xmlns:pic="http://schemas.openxmlformats.org/drawingml/2006/picture">
                        <pic:nvPicPr>
                          <pic:cNvPr id="4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7" y="453"/>
                            <a:ext cx="1068" cy="9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717" y="604"/>
                            <a:ext cx="4120" cy="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700A8" w:rsidRPr="00A70B67" w:rsidRDefault="00D700A8" w:rsidP="00D700A8">
                              <w:pPr>
                                <w:jc w:val="center"/>
                                <w:rPr>
                                  <w:rFonts w:ascii="Times New Roman" w:hAnsi="Times New Roman"/>
                                  <w:color w:val="000000"/>
                                </w:rPr>
                              </w:pP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>C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</w:rPr>
                                <w:t xml:space="preserve">OLEGIUL 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>N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</w:rPr>
                                <w:t xml:space="preserve">AȚIONAL 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>P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</w:rPr>
                                <w:t xml:space="preserve">EDAGOGIC 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</w:rPr>
                                <w:t>„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>R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</w:rPr>
                                <w:t xml:space="preserve">EGINA 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</w:rPr>
                                <w:t>M</w:t>
                              </w:r>
                              <w:r>
                                <w:rPr>
                                  <w:rFonts w:ascii="Times New Roman" w:hAnsi="Times New Roman"/>
                                  <w:color w:val="000000"/>
                                </w:rPr>
                                <w:t xml:space="preserve">ARIA” </w:t>
                              </w:r>
                              <w:r w:rsidRPr="00A70B67">
                                <w:rPr>
                                  <w:rFonts w:ascii="Times New Roman" w:hAnsi="Times New Roman"/>
                                  <w:color w:val="000000"/>
                                </w:rPr>
                                <w:t>DEVA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wpg:grpSp>
                      <wpg:cNvPr id="6" name="Group 38"/>
                      <wpg:cNvGrpSpPr>
                        <a:grpSpLocks/>
                      </wpg:cNvGrpSpPr>
                      <wpg:grpSpPr bwMode="auto">
                        <a:xfrm>
                          <a:off x="7098" y="475"/>
                          <a:ext cx="4314" cy="993"/>
                          <a:chOff x="6724" y="475"/>
                          <a:chExt cx="4314" cy="993"/>
                        </a:xfrm>
                      </wpg:grpSpPr>
                      <pic:pic xmlns:pic="http://schemas.openxmlformats.org/drawingml/2006/picture">
                        <pic:nvPicPr>
                          <pic:cNvPr id="7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24" y="475"/>
                            <a:ext cx="1139" cy="9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8038" y="752"/>
                            <a:ext cx="3000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700A8" w:rsidRPr="006B0F4C" w:rsidRDefault="00EB63D7" w:rsidP="00D700A8">
                              <w:pPr>
                                <w:jc w:val="center"/>
                                <w:rPr>
                                  <w:rFonts w:ascii="Times New Roman" w:hAnsi="Times New Roman"/>
                                  <w:color w:val="2F5496"/>
                                </w:rPr>
                              </w:pPr>
                              <w:r w:rsidRPr="006B0F4C">
                                <w:rPr>
                                  <w:rFonts w:ascii="Times New Roman" w:hAnsi="Times New Roman"/>
                                  <w:color w:val="2F5496"/>
                                </w:rPr>
                                <w:t>MI</w:t>
                              </w:r>
                              <w:r w:rsidR="006B0F4C" w:rsidRPr="006B0F4C">
                                <w:rPr>
                                  <w:rFonts w:ascii="Times New Roman" w:hAnsi="Times New Roman"/>
                                  <w:color w:val="2F5496"/>
                                </w:rPr>
                                <w:t>NISTERUL EDUCAȚIEI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4" o:spid="_x0000_s1033" style="position:absolute;left:0;text-align:left;margin-left:-25.15pt;margin-top:-56.9pt;width:532.5pt;height:50.75pt;z-index:251657728" coordorigin="627,453" coordsize="10785,10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">
              <v:group id="Group 35" o:spid="_x0000_s1034" style="position:absolute;left:627;top:453;width:5210;height:990" coordorigin="627,453" coordsize="5210,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35" type="#_x0000_t75" style="position:absolute;left:627;top:453;width:1068;height:9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H9zTEAAAA2gAAAA8AAABkcnMvZG93bnJldi54bWxEj81qwzAQhO+FvoPYQm+N7FKS4kQOaaHQ&#10;S0PzA8lxsdaWE2tlLCVR3j4qBHocZuYbZjaPthNnGnzrWEE+ykAQV0633CjYbr5e3kH4gKyxc0wK&#10;ruRhXj4+zLDQ7sIrOq9DIxKEfYEKTAh9IaWvDFn0I9cTJ692g8WQ5NBIPeAlwW0nX7NsLC22nBYM&#10;9vRpqDquT1bBz+ZQmbjLd0t/msTfj17m+1Wt1PNTXExBBIrhP3xvf2sFb/B3Jd0AWd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qH9zTEAAAA2gAAAA8AAAAAAAAAAAAAAAAA&#10;nwIAAGRycy9kb3ducmV2LnhtbFBLBQYAAAAABAAEAPcAAACQAwAAAAA=&#10;">
                  <v:imagedata r:id="rId3" o:title=""/>
                </v:shape>
                <v:rect id="Rectangle 37" o:spid="_x0000_s1036" style="position:absolute;left:1717;top:604;width:4120;height: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  <v:textbox inset="0,0,0,0">
                    <w:txbxContent>
                      <w:p w:rsidR="00D700A8" w:rsidRPr="00A70B67" w:rsidRDefault="00D700A8" w:rsidP="00D700A8">
                        <w:pPr>
                          <w:jc w:val="center"/>
                          <w:rPr>
                            <w:rFonts w:ascii="Times New Roman" w:hAnsi="Times New Roman"/>
                            <w:color w:val="000000"/>
                          </w:rPr>
                        </w:pP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>C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</w:rPr>
                          <w:t xml:space="preserve">OLEGIUL 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>N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</w:rPr>
                          <w:t xml:space="preserve">AȚIONAL 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>P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</w:rPr>
                          <w:t xml:space="preserve">EDAGOGIC </w:t>
                        </w:r>
                        <w:r>
                          <w:rPr>
                            <w:rFonts w:ascii="Times New Roman" w:hAnsi="Times New Roman"/>
                            <w:color w:val="000000"/>
                          </w:rPr>
                          <w:t>„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>R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</w:rPr>
                          <w:t xml:space="preserve">EGINA 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  <w:sz w:val="28"/>
                          </w:rPr>
                          <w:t>M</w:t>
                        </w:r>
                        <w:r>
                          <w:rPr>
                            <w:rFonts w:ascii="Times New Roman" w:hAnsi="Times New Roman"/>
                            <w:color w:val="000000"/>
                          </w:rPr>
                          <w:t xml:space="preserve">ARIA” </w:t>
                        </w:r>
                        <w:r w:rsidRPr="00A70B67">
                          <w:rPr>
                            <w:rFonts w:ascii="Times New Roman" w:hAnsi="Times New Roman"/>
                            <w:color w:val="000000"/>
                          </w:rPr>
                          <w:t>DEVA</w:t>
                        </w:r>
                      </w:p>
                    </w:txbxContent>
                  </v:textbox>
                </v:rect>
              </v:group>
              <v:group id="Group 38" o:spid="_x0000_s1037" style="position:absolute;left:7098;top:475;width:4314;height:993" coordorigin="6724,475" coordsize="4314,9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<v:shape id="Picture 1" o:spid="_x0000_s1038" type="#_x0000_t75" style="position:absolute;left:6724;top:475;width:1139;height:9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3YCWTCAAAA2gAAAA8AAABkcnMvZG93bnJldi54bWxEj0uLAjEQhO/C/ofQC3uRNeOCD0ajiCC4&#10;eBAf4B6bSTsZnHSGSdTsvzeC4LGoqq+o6TzaWtyo9ZVjBf1eBoK4cLriUsHxsPoeg/ABWWPtmBT8&#10;k4f57KMzxVy7O+/otg+lSBD2OSowITS5lL4wZNH3XEOcvLNrLYYk21LqFu8Jbmv5k2VDabHitGCw&#10;oaWh4rK/WgWby5I5i13+PR3Gu7+1NYMtRqW+PuNiAiJQDO/wq73WCkbwvJJugJw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92AlkwgAAANoAAAAPAAAAAAAAAAAAAAAAAJ8C&#10;AABkcnMvZG93bnJldi54bWxQSwUGAAAAAAQABAD3AAAAjgMAAAAA&#10;">
                  <v:imagedata r:id="rId4" o:title=""/>
                </v:shape>
                <v:rect id="Rectangle 40" o:spid="_x0000_s1039" style="position:absolute;left:8038;top:752;width:3000;height: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  <v:textbox inset="0,0,0,0">
                    <w:txbxContent>
                      <w:p w:rsidR="00D700A8" w:rsidRPr="006B0F4C" w:rsidRDefault="00EB63D7" w:rsidP="00D700A8">
                        <w:pPr>
                          <w:jc w:val="center"/>
                          <w:rPr>
                            <w:rFonts w:ascii="Times New Roman" w:hAnsi="Times New Roman"/>
                            <w:color w:val="2F5496"/>
                          </w:rPr>
                        </w:pPr>
                        <w:r w:rsidRPr="006B0F4C">
                          <w:rPr>
                            <w:rFonts w:ascii="Times New Roman" w:hAnsi="Times New Roman"/>
                            <w:color w:val="2F5496"/>
                          </w:rPr>
                          <w:t>MI</w:t>
                        </w:r>
                        <w:r w:rsidR="006B0F4C" w:rsidRPr="006B0F4C">
                          <w:rPr>
                            <w:rFonts w:ascii="Times New Roman" w:hAnsi="Times New Roman"/>
                            <w:color w:val="2F5496"/>
                          </w:rPr>
                          <w:t>NISTERUL EDUCAȚIEI</w:t>
                        </w:r>
                      </w:p>
                    </w:txbxContent>
                  </v:textbox>
                </v:rect>
              </v:group>
            </v:group>
          </w:pict>
        </mc:Fallback>
      </mc:AlternateContent>
    </w:r>
    <w:r w:rsidR="00004A77">
      <w:rPr>
        <w:rFonts w:ascii="Arial Narrow" w:hAnsi="Arial Narrow" w:cs="Arial"/>
        <w:color w:val="000000"/>
      </w:rPr>
      <w:t xml:space="preserve">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05E8E"/>
    <w:multiLevelType w:val="hybridMultilevel"/>
    <w:tmpl w:val="F814A8C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2DF4B1C"/>
    <w:multiLevelType w:val="hybridMultilevel"/>
    <w:tmpl w:val="5ED0E6A8"/>
    <w:lvl w:ilvl="0" w:tplc="0418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0160C8"/>
    <w:multiLevelType w:val="hybridMultilevel"/>
    <w:tmpl w:val="68088DE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1539D4"/>
    <w:multiLevelType w:val="hybridMultilevel"/>
    <w:tmpl w:val="EC60AC3C"/>
    <w:lvl w:ilvl="0" w:tplc="6BDEBFF4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 w:tplc="0418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D57180"/>
    <w:multiLevelType w:val="hybridMultilevel"/>
    <w:tmpl w:val="D8AE1326"/>
    <w:lvl w:ilvl="0" w:tplc="0418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41912C86"/>
    <w:multiLevelType w:val="hybridMultilevel"/>
    <w:tmpl w:val="80E8CF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C77CC6"/>
    <w:multiLevelType w:val="hybridMultilevel"/>
    <w:tmpl w:val="00C253E6"/>
    <w:lvl w:ilvl="0" w:tplc="540CE640">
      <w:start w:val="1"/>
      <w:numFmt w:val="bullet"/>
      <w:lvlText w:val=""/>
      <w:lvlJc w:val="left"/>
      <w:pPr>
        <w:ind w:left="144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1D469A0"/>
    <w:multiLevelType w:val="hybridMultilevel"/>
    <w:tmpl w:val="FC9449BE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B455F2"/>
    <w:multiLevelType w:val="hybridMultilevel"/>
    <w:tmpl w:val="C6B6D5F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DC53B1"/>
    <w:multiLevelType w:val="hybridMultilevel"/>
    <w:tmpl w:val="F96EA8D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474C24"/>
    <w:multiLevelType w:val="hybridMultilevel"/>
    <w:tmpl w:val="208A97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994F06"/>
    <w:multiLevelType w:val="hybridMultilevel"/>
    <w:tmpl w:val="5DB0BF62"/>
    <w:lvl w:ilvl="0" w:tplc="0914B0C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A3F2750"/>
    <w:multiLevelType w:val="hybridMultilevel"/>
    <w:tmpl w:val="651A3716"/>
    <w:lvl w:ilvl="0" w:tplc="907207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9"/>
  </w:num>
  <w:num w:numId="5">
    <w:abstractNumId w:val="11"/>
  </w:num>
  <w:num w:numId="6">
    <w:abstractNumId w:val="12"/>
  </w:num>
  <w:num w:numId="7">
    <w:abstractNumId w:val="2"/>
  </w:num>
  <w:num w:numId="8">
    <w:abstractNumId w:val="8"/>
  </w:num>
  <w:num w:numId="9">
    <w:abstractNumId w:val="3"/>
    <w:lvlOverride w:ilvl="0">
      <w:startOverride w:val="9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66D"/>
    <w:rsid w:val="00004A77"/>
    <w:rsid w:val="000209AB"/>
    <w:rsid w:val="00026403"/>
    <w:rsid w:val="00037B2D"/>
    <w:rsid w:val="00043EB5"/>
    <w:rsid w:val="00044D01"/>
    <w:rsid w:val="00046171"/>
    <w:rsid w:val="00065D7C"/>
    <w:rsid w:val="0008162C"/>
    <w:rsid w:val="00093EB5"/>
    <w:rsid w:val="000A1D4C"/>
    <w:rsid w:val="000D4D5A"/>
    <w:rsid w:val="000F49DC"/>
    <w:rsid w:val="000F54EE"/>
    <w:rsid w:val="001016C7"/>
    <w:rsid w:val="001226EE"/>
    <w:rsid w:val="00132485"/>
    <w:rsid w:val="00132C3E"/>
    <w:rsid w:val="00133332"/>
    <w:rsid w:val="0013398C"/>
    <w:rsid w:val="00136D32"/>
    <w:rsid w:val="00171718"/>
    <w:rsid w:val="001971EA"/>
    <w:rsid w:val="001A32F5"/>
    <w:rsid w:val="001C1B7C"/>
    <w:rsid w:val="002104D5"/>
    <w:rsid w:val="00214820"/>
    <w:rsid w:val="00215689"/>
    <w:rsid w:val="00220365"/>
    <w:rsid w:val="0022079F"/>
    <w:rsid w:val="00230959"/>
    <w:rsid w:val="0023368B"/>
    <w:rsid w:val="0024377B"/>
    <w:rsid w:val="002601FE"/>
    <w:rsid w:val="0026540C"/>
    <w:rsid w:val="00274865"/>
    <w:rsid w:val="00277CE2"/>
    <w:rsid w:val="00282472"/>
    <w:rsid w:val="00286C22"/>
    <w:rsid w:val="00291744"/>
    <w:rsid w:val="00297B5C"/>
    <w:rsid w:val="002B37F9"/>
    <w:rsid w:val="002D292A"/>
    <w:rsid w:val="002D44AC"/>
    <w:rsid w:val="002D5C49"/>
    <w:rsid w:val="002E23DF"/>
    <w:rsid w:val="002E751B"/>
    <w:rsid w:val="002E78C8"/>
    <w:rsid w:val="002E7A4E"/>
    <w:rsid w:val="00335752"/>
    <w:rsid w:val="00335820"/>
    <w:rsid w:val="003437B2"/>
    <w:rsid w:val="00357C2B"/>
    <w:rsid w:val="00365B73"/>
    <w:rsid w:val="003674FE"/>
    <w:rsid w:val="0037362C"/>
    <w:rsid w:val="00373E40"/>
    <w:rsid w:val="003A37E9"/>
    <w:rsid w:val="003A4E2D"/>
    <w:rsid w:val="003A51F7"/>
    <w:rsid w:val="003A6FFE"/>
    <w:rsid w:val="003D0ED2"/>
    <w:rsid w:val="003D19C1"/>
    <w:rsid w:val="003E3388"/>
    <w:rsid w:val="003E5215"/>
    <w:rsid w:val="003E6037"/>
    <w:rsid w:val="00425B4F"/>
    <w:rsid w:val="0043444D"/>
    <w:rsid w:val="0045378C"/>
    <w:rsid w:val="00454893"/>
    <w:rsid w:val="004622DE"/>
    <w:rsid w:val="004637EC"/>
    <w:rsid w:val="00464925"/>
    <w:rsid w:val="00481DB3"/>
    <w:rsid w:val="004A45E2"/>
    <w:rsid w:val="004A5E9B"/>
    <w:rsid w:val="004C39F0"/>
    <w:rsid w:val="004D1449"/>
    <w:rsid w:val="004D72F2"/>
    <w:rsid w:val="004F33EB"/>
    <w:rsid w:val="005065B2"/>
    <w:rsid w:val="00514523"/>
    <w:rsid w:val="00530DF6"/>
    <w:rsid w:val="00532B49"/>
    <w:rsid w:val="00547241"/>
    <w:rsid w:val="0054768C"/>
    <w:rsid w:val="005606B1"/>
    <w:rsid w:val="00563BF7"/>
    <w:rsid w:val="005654F7"/>
    <w:rsid w:val="005840C0"/>
    <w:rsid w:val="00586F0F"/>
    <w:rsid w:val="00597F0E"/>
    <w:rsid w:val="005C3B95"/>
    <w:rsid w:val="005C5B46"/>
    <w:rsid w:val="005D5A2B"/>
    <w:rsid w:val="005E3334"/>
    <w:rsid w:val="005F10C2"/>
    <w:rsid w:val="005F3B44"/>
    <w:rsid w:val="00601074"/>
    <w:rsid w:val="00604715"/>
    <w:rsid w:val="006111AA"/>
    <w:rsid w:val="006170C5"/>
    <w:rsid w:val="0062399C"/>
    <w:rsid w:val="006250A9"/>
    <w:rsid w:val="00626DB9"/>
    <w:rsid w:val="0062731B"/>
    <w:rsid w:val="00644516"/>
    <w:rsid w:val="0065066D"/>
    <w:rsid w:val="006567CA"/>
    <w:rsid w:val="00656899"/>
    <w:rsid w:val="0066109A"/>
    <w:rsid w:val="00662A86"/>
    <w:rsid w:val="00673B24"/>
    <w:rsid w:val="006771C2"/>
    <w:rsid w:val="00692AC0"/>
    <w:rsid w:val="006A0DD8"/>
    <w:rsid w:val="006A0F1D"/>
    <w:rsid w:val="006A6DC5"/>
    <w:rsid w:val="006B0F4C"/>
    <w:rsid w:val="006B6DBD"/>
    <w:rsid w:val="006C28F5"/>
    <w:rsid w:val="006D58B1"/>
    <w:rsid w:val="006D6DC7"/>
    <w:rsid w:val="006E313B"/>
    <w:rsid w:val="006F0310"/>
    <w:rsid w:val="0070736D"/>
    <w:rsid w:val="0071732E"/>
    <w:rsid w:val="00717657"/>
    <w:rsid w:val="00731E5D"/>
    <w:rsid w:val="007426E5"/>
    <w:rsid w:val="0075231B"/>
    <w:rsid w:val="00772C17"/>
    <w:rsid w:val="00773E19"/>
    <w:rsid w:val="00784E3E"/>
    <w:rsid w:val="007855E5"/>
    <w:rsid w:val="007A07F3"/>
    <w:rsid w:val="007C38B1"/>
    <w:rsid w:val="008019EA"/>
    <w:rsid w:val="00812724"/>
    <w:rsid w:val="008160DD"/>
    <w:rsid w:val="008174BC"/>
    <w:rsid w:val="00824752"/>
    <w:rsid w:val="00827001"/>
    <w:rsid w:val="0083704F"/>
    <w:rsid w:val="00847D36"/>
    <w:rsid w:val="00850095"/>
    <w:rsid w:val="00861ACD"/>
    <w:rsid w:val="00867453"/>
    <w:rsid w:val="0089386E"/>
    <w:rsid w:val="008B47A5"/>
    <w:rsid w:val="008B6FD3"/>
    <w:rsid w:val="008B72C4"/>
    <w:rsid w:val="008D17D8"/>
    <w:rsid w:val="008D58AC"/>
    <w:rsid w:val="00901B94"/>
    <w:rsid w:val="00905F52"/>
    <w:rsid w:val="00935880"/>
    <w:rsid w:val="00946D13"/>
    <w:rsid w:val="00953239"/>
    <w:rsid w:val="00982493"/>
    <w:rsid w:val="009A2254"/>
    <w:rsid w:val="009D784C"/>
    <w:rsid w:val="009F2325"/>
    <w:rsid w:val="009F68A1"/>
    <w:rsid w:val="00A11702"/>
    <w:rsid w:val="00A14499"/>
    <w:rsid w:val="00A1583C"/>
    <w:rsid w:val="00A23964"/>
    <w:rsid w:val="00A23A90"/>
    <w:rsid w:val="00A460D3"/>
    <w:rsid w:val="00A55B4E"/>
    <w:rsid w:val="00A57E0E"/>
    <w:rsid w:val="00A61BC6"/>
    <w:rsid w:val="00A6582A"/>
    <w:rsid w:val="00A70B3F"/>
    <w:rsid w:val="00A70B67"/>
    <w:rsid w:val="00A71886"/>
    <w:rsid w:val="00A72BBB"/>
    <w:rsid w:val="00A81292"/>
    <w:rsid w:val="00A852DF"/>
    <w:rsid w:val="00AA4E3C"/>
    <w:rsid w:val="00AB3DF4"/>
    <w:rsid w:val="00AB5F19"/>
    <w:rsid w:val="00AC3EB7"/>
    <w:rsid w:val="00AC489C"/>
    <w:rsid w:val="00AC5009"/>
    <w:rsid w:val="00AE453F"/>
    <w:rsid w:val="00B04EEC"/>
    <w:rsid w:val="00B06520"/>
    <w:rsid w:val="00B24B5C"/>
    <w:rsid w:val="00B64E4C"/>
    <w:rsid w:val="00B8246D"/>
    <w:rsid w:val="00B85639"/>
    <w:rsid w:val="00BA04E6"/>
    <w:rsid w:val="00BA2BF4"/>
    <w:rsid w:val="00BB615C"/>
    <w:rsid w:val="00BC0936"/>
    <w:rsid w:val="00BC406A"/>
    <w:rsid w:val="00BC7323"/>
    <w:rsid w:val="00BD6E96"/>
    <w:rsid w:val="00BD7FA8"/>
    <w:rsid w:val="00BE1B88"/>
    <w:rsid w:val="00BE4F43"/>
    <w:rsid w:val="00BE74C1"/>
    <w:rsid w:val="00BF07EB"/>
    <w:rsid w:val="00BF3D00"/>
    <w:rsid w:val="00C02B53"/>
    <w:rsid w:val="00C06A6F"/>
    <w:rsid w:val="00C115F4"/>
    <w:rsid w:val="00C12CAA"/>
    <w:rsid w:val="00C16067"/>
    <w:rsid w:val="00C3457B"/>
    <w:rsid w:val="00C34F3D"/>
    <w:rsid w:val="00C47C6F"/>
    <w:rsid w:val="00C667A0"/>
    <w:rsid w:val="00C70662"/>
    <w:rsid w:val="00C8015B"/>
    <w:rsid w:val="00C86D9F"/>
    <w:rsid w:val="00C94169"/>
    <w:rsid w:val="00C94CE5"/>
    <w:rsid w:val="00CC40EE"/>
    <w:rsid w:val="00CC7ED7"/>
    <w:rsid w:val="00CD4BA0"/>
    <w:rsid w:val="00CD785C"/>
    <w:rsid w:val="00CF2A64"/>
    <w:rsid w:val="00D1118D"/>
    <w:rsid w:val="00D12F52"/>
    <w:rsid w:val="00D407AD"/>
    <w:rsid w:val="00D530A1"/>
    <w:rsid w:val="00D700A8"/>
    <w:rsid w:val="00D92078"/>
    <w:rsid w:val="00D94C67"/>
    <w:rsid w:val="00D961F8"/>
    <w:rsid w:val="00DA14FB"/>
    <w:rsid w:val="00DA3BF7"/>
    <w:rsid w:val="00DB02DB"/>
    <w:rsid w:val="00DB2231"/>
    <w:rsid w:val="00DB7B17"/>
    <w:rsid w:val="00DE6868"/>
    <w:rsid w:val="00E025E5"/>
    <w:rsid w:val="00E032CD"/>
    <w:rsid w:val="00E10CA5"/>
    <w:rsid w:val="00E151BF"/>
    <w:rsid w:val="00E16F02"/>
    <w:rsid w:val="00E23E6A"/>
    <w:rsid w:val="00E26714"/>
    <w:rsid w:val="00E34815"/>
    <w:rsid w:val="00E36877"/>
    <w:rsid w:val="00E41173"/>
    <w:rsid w:val="00E500A7"/>
    <w:rsid w:val="00E5052D"/>
    <w:rsid w:val="00E53E46"/>
    <w:rsid w:val="00E545D5"/>
    <w:rsid w:val="00E56E40"/>
    <w:rsid w:val="00E6173C"/>
    <w:rsid w:val="00E729F4"/>
    <w:rsid w:val="00E76046"/>
    <w:rsid w:val="00E83605"/>
    <w:rsid w:val="00E93ABF"/>
    <w:rsid w:val="00EB3EDC"/>
    <w:rsid w:val="00EB4EE6"/>
    <w:rsid w:val="00EB63D7"/>
    <w:rsid w:val="00EE190F"/>
    <w:rsid w:val="00EF096E"/>
    <w:rsid w:val="00EF12EF"/>
    <w:rsid w:val="00F04180"/>
    <w:rsid w:val="00F078EF"/>
    <w:rsid w:val="00F13543"/>
    <w:rsid w:val="00F17E9A"/>
    <w:rsid w:val="00F3059A"/>
    <w:rsid w:val="00F3366B"/>
    <w:rsid w:val="00F35ABE"/>
    <w:rsid w:val="00F43F13"/>
    <w:rsid w:val="00F472F0"/>
    <w:rsid w:val="00F55CA0"/>
    <w:rsid w:val="00F61A15"/>
    <w:rsid w:val="00F73C8B"/>
    <w:rsid w:val="00F75EBF"/>
    <w:rsid w:val="00F81933"/>
    <w:rsid w:val="00F82CD4"/>
    <w:rsid w:val="00F8621C"/>
    <w:rsid w:val="00FA1BD5"/>
    <w:rsid w:val="00FB534B"/>
    <w:rsid w:val="00FC08B2"/>
    <w:rsid w:val="00FC42F6"/>
    <w:rsid w:val="00FC4B03"/>
    <w:rsid w:val="00FC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9F7FD37-D88F-423C-AF19-F003B84B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2D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563B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C16067"/>
    <w:pPr>
      <w:tabs>
        <w:tab w:val="center" w:pos="4536"/>
        <w:tab w:val="right" w:pos="9072"/>
      </w:tabs>
    </w:pPr>
    <w:rPr>
      <w:lang w:eastAsia="x-none"/>
    </w:rPr>
  </w:style>
  <w:style w:type="character" w:customStyle="1" w:styleId="AntetCaracter">
    <w:name w:val="Antet Caracter"/>
    <w:link w:val="Antet"/>
    <w:uiPriority w:val="99"/>
    <w:rsid w:val="00C16067"/>
    <w:rPr>
      <w:rFonts w:ascii="Arial-Rom" w:hAnsi="Arial-Rom"/>
      <w:sz w:val="24"/>
      <w:lang w:val="en-GB"/>
    </w:rPr>
  </w:style>
  <w:style w:type="paragraph" w:styleId="Subsol">
    <w:name w:val="footer"/>
    <w:basedOn w:val="Normal"/>
    <w:link w:val="SubsolCaracter"/>
    <w:uiPriority w:val="99"/>
    <w:unhideWhenUsed/>
    <w:rsid w:val="00C16067"/>
    <w:pPr>
      <w:tabs>
        <w:tab w:val="center" w:pos="4536"/>
        <w:tab w:val="right" w:pos="9072"/>
      </w:tabs>
    </w:pPr>
    <w:rPr>
      <w:lang w:eastAsia="x-none"/>
    </w:rPr>
  </w:style>
  <w:style w:type="character" w:customStyle="1" w:styleId="SubsolCaracter">
    <w:name w:val="Subsol Caracter"/>
    <w:link w:val="Subsol"/>
    <w:uiPriority w:val="99"/>
    <w:rsid w:val="00C16067"/>
    <w:rPr>
      <w:rFonts w:ascii="Arial-Rom" w:hAnsi="Arial-Rom"/>
      <w:sz w:val="24"/>
      <w:lang w:val="en-GB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16067"/>
    <w:rPr>
      <w:rFonts w:ascii="Tahoma" w:hAnsi="Tahoma"/>
      <w:sz w:val="16"/>
      <w:szCs w:val="16"/>
      <w:lang w:eastAsia="x-none"/>
    </w:rPr>
  </w:style>
  <w:style w:type="character" w:customStyle="1" w:styleId="TextnBalonCaracter">
    <w:name w:val="Text în Balon Caracter"/>
    <w:link w:val="TextnBalon"/>
    <w:uiPriority w:val="99"/>
    <w:semiHidden/>
    <w:rsid w:val="00C16067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uiPriority w:val="99"/>
    <w:unhideWhenUsed/>
    <w:rsid w:val="005C3B95"/>
    <w:rPr>
      <w:color w:val="0563C1"/>
      <w:u w:val="single"/>
    </w:rPr>
  </w:style>
  <w:style w:type="paragraph" w:styleId="Listparagraf">
    <w:name w:val="List Paragraph"/>
    <w:basedOn w:val="Normal"/>
    <w:uiPriority w:val="34"/>
    <w:qFormat/>
    <w:rsid w:val="00953239"/>
    <w:pPr>
      <w:ind w:left="720"/>
      <w:contextualSpacing/>
    </w:pPr>
  </w:style>
  <w:style w:type="paragraph" w:styleId="Corptext2">
    <w:name w:val="Body Text 2"/>
    <w:basedOn w:val="Normal"/>
    <w:link w:val="Corptext2Caracter"/>
    <w:semiHidden/>
    <w:unhideWhenUsed/>
    <w:rsid w:val="004A45E2"/>
    <w:pPr>
      <w:spacing w:after="120" w:line="480" w:lineRule="auto"/>
    </w:pPr>
    <w:rPr>
      <w:lang w:val="en-US"/>
    </w:rPr>
  </w:style>
  <w:style w:type="character" w:customStyle="1" w:styleId="Corptext2Caracter">
    <w:name w:val="Corp text 2 Caracter"/>
    <w:basedOn w:val="Fontdeparagrafimplicit"/>
    <w:link w:val="Corptext2"/>
    <w:semiHidden/>
    <w:rsid w:val="004A45E2"/>
    <w:rPr>
      <w:rFonts w:ascii="Calibri" w:eastAsia="Calibri" w:hAnsi="Calibri"/>
      <w:sz w:val="22"/>
      <w:szCs w:val="22"/>
      <w:lang w:val="en-US" w:eastAsia="en-US"/>
    </w:rPr>
  </w:style>
  <w:style w:type="character" w:styleId="Robust">
    <w:name w:val="Strong"/>
    <w:basedOn w:val="Fontdeparagrafimplicit"/>
    <w:qFormat/>
    <w:rsid w:val="004A45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6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bindragoi.ro" TargetMode="External"/><Relationship Id="rId1" Type="http://schemas.openxmlformats.org/officeDocument/2006/relationships/hyperlink" Target="mailto:lpedsdd@yahoo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bindragoi.ro" TargetMode="External"/><Relationship Id="rId1" Type="http://schemas.openxmlformats.org/officeDocument/2006/relationships/hyperlink" Target="mailto:lpedsdd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!USER\Desktop\ANTET%20MARTIE%202017\2017\Antet%20SIMPLU-A4%20Colegiu%20National%20Pedagogic%20Regina%20Maria%20Deva_martie%202017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F5A9E-841D-4AF2-BBFD-EFE614349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 SIMPLU-A4 Colegiu National Pedagogic Regina Maria Deva_martie 2017.dotx</Template>
  <TotalTime>3</TotalTime>
  <Pages>1</Pages>
  <Words>236</Words>
  <Characters>1375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Antet Colegiu Național Pedagogic "Regina Maria" Deva</vt:lpstr>
      <vt:lpstr>Antet Colegiu Național Pedagogic "Regina Maria" Deva</vt:lpstr>
    </vt:vector>
  </TitlesOfParts>
  <Company/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Antet Colegiu Național Pedagogic "Regina Maria" Deva</dc:title>
  <dc:subject/>
  <dc:creator>User</dc:creator>
  <cp:keywords/>
  <cp:lastModifiedBy>User</cp:lastModifiedBy>
  <cp:revision>5</cp:revision>
  <cp:lastPrinted>2021-07-08T11:56:00Z</cp:lastPrinted>
  <dcterms:created xsi:type="dcterms:W3CDTF">2022-02-16T08:28:00Z</dcterms:created>
  <dcterms:modified xsi:type="dcterms:W3CDTF">2022-02-16T08:30:00Z</dcterms:modified>
</cp:coreProperties>
</file>