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07607" w14:textId="77777777" w:rsidR="00C90CDE" w:rsidRDefault="00C90CDE" w:rsidP="00F51942">
      <w:pPr>
        <w:jc w:val="both"/>
        <w:rPr>
          <w:sz w:val="24"/>
          <w:szCs w:val="24"/>
        </w:rPr>
      </w:pPr>
    </w:p>
    <w:p w14:paraId="5FB56E83" w14:textId="09ECBD0B" w:rsidR="00F51942" w:rsidRPr="00F51942" w:rsidRDefault="00F51942" w:rsidP="00F51942">
      <w:pPr>
        <w:jc w:val="both"/>
        <w:rPr>
          <w:sz w:val="24"/>
          <w:szCs w:val="24"/>
        </w:rPr>
      </w:pPr>
      <w:r w:rsidRPr="00F51942">
        <w:rPr>
          <w:sz w:val="24"/>
          <w:szCs w:val="24"/>
        </w:rPr>
        <w:t xml:space="preserve">Nr. </w:t>
      </w:r>
      <w:r w:rsidR="00C90CDE">
        <w:rPr>
          <w:sz w:val="24"/>
          <w:szCs w:val="24"/>
        </w:rPr>
        <w:t>669/18.02.2022</w:t>
      </w:r>
    </w:p>
    <w:p w14:paraId="3641A6C2" w14:textId="77777777" w:rsidR="00C90CDE" w:rsidRDefault="00C90CDE" w:rsidP="00544C94">
      <w:pPr>
        <w:rPr>
          <w:b/>
          <w:sz w:val="28"/>
          <w:szCs w:val="28"/>
        </w:rPr>
      </w:pPr>
    </w:p>
    <w:p w14:paraId="7B46672F" w14:textId="77777777" w:rsidR="00B63803" w:rsidRDefault="00B63803" w:rsidP="00F51942">
      <w:pPr>
        <w:ind w:left="2160"/>
        <w:rPr>
          <w:b/>
          <w:sz w:val="28"/>
          <w:szCs w:val="28"/>
        </w:rPr>
      </w:pPr>
    </w:p>
    <w:p w14:paraId="24544CDE" w14:textId="77777777" w:rsidR="00F51942" w:rsidRPr="00F51942" w:rsidRDefault="00F51942" w:rsidP="00F51942">
      <w:pPr>
        <w:ind w:left="2160"/>
        <w:rPr>
          <w:sz w:val="28"/>
          <w:szCs w:val="28"/>
        </w:rPr>
      </w:pPr>
      <w:r w:rsidRPr="00F51942">
        <w:rPr>
          <w:sz w:val="28"/>
          <w:szCs w:val="28"/>
        </w:rPr>
        <w:t>Către Inspectoratul Școlar Județean Hunedoara</w:t>
      </w:r>
    </w:p>
    <w:p w14:paraId="5115B132" w14:textId="003D57C1" w:rsidR="00F51942" w:rsidRPr="00F51942" w:rsidRDefault="00C90CDE" w:rsidP="00F51942">
      <w:pPr>
        <w:ind w:left="216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În atenția doamnei</w:t>
      </w:r>
      <w:r w:rsidR="00F51942" w:rsidRPr="00F51942">
        <w:rPr>
          <w:sz w:val="28"/>
          <w:szCs w:val="28"/>
          <w:lang w:val="ro-RO"/>
        </w:rPr>
        <w:t xml:space="preserve"> inspector șco</w:t>
      </w:r>
      <w:r>
        <w:rPr>
          <w:sz w:val="28"/>
          <w:szCs w:val="28"/>
          <w:lang w:val="ro-RO"/>
        </w:rPr>
        <w:t>lar IPT, prof. Dana Luiza CIOARĂ</w:t>
      </w:r>
    </w:p>
    <w:p w14:paraId="09A3683A" w14:textId="77777777" w:rsidR="00F51942" w:rsidRDefault="00F51942" w:rsidP="00F51942">
      <w:pPr>
        <w:rPr>
          <w:sz w:val="28"/>
          <w:szCs w:val="28"/>
          <w:lang w:val="ro-RO"/>
        </w:rPr>
      </w:pPr>
    </w:p>
    <w:p w14:paraId="52585B01" w14:textId="77777777" w:rsidR="00544C94" w:rsidRPr="00C4729E" w:rsidRDefault="00544C94" w:rsidP="00F51942">
      <w:pPr>
        <w:rPr>
          <w:sz w:val="28"/>
          <w:szCs w:val="28"/>
          <w:lang w:val="ro-RO"/>
        </w:rPr>
      </w:pPr>
    </w:p>
    <w:p w14:paraId="34B9F794" w14:textId="77777777" w:rsidR="00F51942" w:rsidRDefault="00F51942" w:rsidP="00F51942">
      <w:pPr>
        <w:ind w:firstLine="720"/>
        <w:rPr>
          <w:sz w:val="28"/>
          <w:szCs w:val="28"/>
          <w:lang w:val="ro-RO"/>
        </w:rPr>
      </w:pPr>
      <w:r w:rsidRPr="00C4729E">
        <w:rPr>
          <w:sz w:val="28"/>
          <w:szCs w:val="28"/>
          <w:lang w:val="ro-RO"/>
        </w:rPr>
        <w:t xml:space="preserve">Va comunicăm calendarul activităților care se vor desfășura la nivelul unității de </w:t>
      </w:r>
      <w:r>
        <w:rPr>
          <w:sz w:val="28"/>
          <w:szCs w:val="28"/>
          <w:lang w:val="ro-RO"/>
        </w:rPr>
        <w:t>î</w:t>
      </w:r>
      <w:r w:rsidRPr="00C4729E">
        <w:rPr>
          <w:sz w:val="28"/>
          <w:szCs w:val="28"/>
          <w:lang w:val="ro-RO"/>
        </w:rPr>
        <w:t>nvățământ cu ocazia ”Zilei Naționale a Meseriilor”</w:t>
      </w:r>
    </w:p>
    <w:p w14:paraId="11B937EE" w14:textId="77777777" w:rsidR="00F51942" w:rsidRPr="00C4729E" w:rsidRDefault="00F51942" w:rsidP="00F51942">
      <w:pPr>
        <w:ind w:firstLine="720"/>
        <w:rPr>
          <w:sz w:val="28"/>
          <w:szCs w:val="28"/>
          <w:lang w:val="ro-RO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2047"/>
        <w:gridCol w:w="2410"/>
        <w:gridCol w:w="3119"/>
        <w:gridCol w:w="2268"/>
      </w:tblGrid>
      <w:tr w:rsidR="00F51942" w:rsidRPr="003E0057" w14:paraId="5ADF6D46" w14:textId="77777777" w:rsidTr="00544C94">
        <w:tc>
          <w:tcPr>
            <w:tcW w:w="896" w:type="dxa"/>
          </w:tcPr>
          <w:p w14:paraId="5D5BAEE6" w14:textId="77777777" w:rsidR="00F51942" w:rsidRPr="003E0057" w:rsidRDefault="00F51942" w:rsidP="00BB564E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215187FF" w14:textId="77777777" w:rsidR="00F51942" w:rsidRPr="003E0057" w:rsidRDefault="00F51942" w:rsidP="00BB564E">
            <w:pPr>
              <w:jc w:val="center"/>
              <w:rPr>
                <w:rFonts w:cs="Calibri"/>
                <w:sz w:val="24"/>
                <w:szCs w:val="24"/>
              </w:rPr>
            </w:pPr>
            <w:r w:rsidRPr="003E0057">
              <w:rPr>
                <w:rFonts w:cs="Calibri"/>
                <w:sz w:val="24"/>
                <w:szCs w:val="24"/>
              </w:rPr>
              <w:t>Nr.Crt.</w:t>
            </w:r>
          </w:p>
        </w:tc>
        <w:tc>
          <w:tcPr>
            <w:tcW w:w="2047" w:type="dxa"/>
          </w:tcPr>
          <w:p w14:paraId="4FDAFE54" w14:textId="77777777" w:rsidR="00F51942" w:rsidRPr="003E0057" w:rsidRDefault="00F51942" w:rsidP="00BB564E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1F5BBB4D" w14:textId="77777777" w:rsidR="00F51942" w:rsidRPr="003E0057" w:rsidRDefault="00F51942" w:rsidP="00BB564E">
            <w:pPr>
              <w:jc w:val="center"/>
              <w:rPr>
                <w:rFonts w:cs="Calibri"/>
                <w:sz w:val="24"/>
                <w:szCs w:val="24"/>
              </w:rPr>
            </w:pPr>
            <w:r w:rsidRPr="003E0057">
              <w:rPr>
                <w:rFonts w:cs="Calibri"/>
                <w:sz w:val="24"/>
                <w:szCs w:val="24"/>
              </w:rPr>
              <w:t>Județul/Municipiul București</w:t>
            </w:r>
          </w:p>
        </w:tc>
        <w:tc>
          <w:tcPr>
            <w:tcW w:w="2410" w:type="dxa"/>
          </w:tcPr>
          <w:p w14:paraId="1D2D4A33" w14:textId="77777777" w:rsidR="00F51942" w:rsidRPr="003E0057" w:rsidRDefault="00F51942" w:rsidP="00BB564E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6D84361B" w14:textId="77777777" w:rsidR="00F51942" w:rsidRPr="003E0057" w:rsidRDefault="00F51942" w:rsidP="00BB564E">
            <w:pPr>
              <w:jc w:val="center"/>
              <w:rPr>
                <w:rFonts w:cs="Calibri"/>
                <w:sz w:val="24"/>
                <w:szCs w:val="24"/>
              </w:rPr>
            </w:pPr>
            <w:r w:rsidRPr="003E0057">
              <w:rPr>
                <w:rFonts w:cs="Calibri"/>
                <w:sz w:val="24"/>
                <w:szCs w:val="24"/>
              </w:rPr>
              <w:t>Denumirea acțiunii/activității</w:t>
            </w:r>
          </w:p>
        </w:tc>
        <w:tc>
          <w:tcPr>
            <w:tcW w:w="3119" w:type="dxa"/>
          </w:tcPr>
          <w:p w14:paraId="041C90C4" w14:textId="77777777" w:rsidR="00F51942" w:rsidRPr="003E0057" w:rsidRDefault="00F51942" w:rsidP="00BB564E">
            <w:pPr>
              <w:jc w:val="center"/>
              <w:rPr>
                <w:rFonts w:cs="Calibri"/>
                <w:sz w:val="24"/>
                <w:szCs w:val="24"/>
                <w:lang w:val="it-IT"/>
              </w:rPr>
            </w:pPr>
          </w:p>
          <w:p w14:paraId="56EA527E" w14:textId="77777777" w:rsidR="00F51942" w:rsidRPr="003E0057" w:rsidRDefault="00F51942" w:rsidP="00BB564E">
            <w:pPr>
              <w:jc w:val="center"/>
              <w:rPr>
                <w:rFonts w:cs="Calibri"/>
                <w:sz w:val="24"/>
                <w:szCs w:val="24"/>
                <w:lang w:val="it-IT"/>
              </w:rPr>
            </w:pPr>
            <w:r w:rsidRPr="003E0057">
              <w:rPr>
                <w:rFonts w:cs="Calibri"/>
                <w:sz w:val="24"/>
                <w:szCs w:val="24"/>
                <w:lang w:val="it-IT"/>
              </w:rPr>
              <w:t>Scurtă descriere a activității (organizator,tipuri de participanți)</w:t>
            </w:r>
          </w:p>
        </w:tc>
        <w:tc>
          <w:tcPr>
            <w:tcW w:w="2268" w:type="dxa"/>
          </w:tcPr>
          <w:p w14:paraId="766B9AD0" w14:textId="77777777" w:rsidR="00F51942" w:rsidRPr="003E0057" w:rsidRDefault="00F51942" w:rsidP="00BB564E">
            <w:pPr>
              <w:jc w:val="center"/>
              <w:rPr>
                <w:rFonts w:cs="Calibri"/>
                <w:sz w:val="24"/>
                <w:szCs w:val="24"/>
                <w:lang w:val="it-IT"/>
              </w:rPr>
            </w:pPr>
          </w:p>
          <w:p w14:paraId="191F251C" w14:textId="77777777" w:rsidR="00F51942" w:rsidRPr="003E0057" w:rsidRDefault="00F51942" w:rsidP="00BB564E">
            <w:pPr>
              <w:jc w:val="center"/>
              <w:rPr>
                <w:rFonts w:cs="Calibri"/>
                <w:sz w:val="24"/>
                <w:szCs w:val="24"/>
              </w:rPr>
            </w:pPr>
            <w:r w:rsidRPr="003E0057">
              <w:rPr>
                <w:rFonts w:cs="Calibri"/>
                <w:sz w:val="24"/>
                <w:szCs w:val="24"/>
              </w:rPr>
              <w:t>Data derulării/locație</w:t>
            </w:r>
          </w:p>
        </w:tc>
      </w:tr>
      <w:tr w:rsidR="00F51942" w:rsidRPr="003E0057" w14:paraId="7CEC49A3" w14:textId="77777777" w:rsidTr="00544C94">
        <w:tc>
          <w:tcPr>
            <w:tcW w:w="896" w:type="dxa"/>
          </w:tcPr>
          <w:p w14:paraId="4A0A39AD" w14:textId="77777777" w:rsidR="00C90CDE" w:rsidRDefault="00C90CDE" w:rsidP="00F51942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055371A6" w14:textId="77777777" w:rsidR="00C90CDE" w:rsidRDefault="00C90CDE" w:rsidP="00F51942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6D3BB1F0" w14:textId="77777777" w:rsidR="00C90CDE" w:rsidRDefault="00C90CDE" w:rsidP="00F51942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487008EC" w14:textId="77777777" w:rsidR="00F51942" w:rsidRPr="003E0057" w:rsidRDefault="00F51942" w:rsidP="00F51942">
            <w:pPr>
              <w:jc w:val="center"/>
              <w:rPr>
                <w:rFonts w:cs="Calibri"/>
                <w:sz w:val="24"/>
                <w:szCs w:val="24"/>
              </w:rPr>
            </w:pPr>
            <w:r w:rsidRPr="003E0057"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2047" w:type="dxa"/>
          </w:tcPr>
          <w:p w14:paraId="618BF0F8" w14:textId="77777777" w:rsidR="00C90CDE" w:rsidRDefault="00C90CDE" w:rsidP="00F51942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50A84398" w14:textId="77777777" w:rsidR="00C90CDE" w:rsidRDefault="00C90CDE" w:rsidP="00F51942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6235EE77" w14:textId="77777777" w:rsidR="00C90CDE" w:rsidRDefault="00C90CDE" w:rsidP="00F51942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0D130E32" w14:textId="77777777" w:rsidR="00F51942" w:rsidRPr="003E0057" w:rsidRDefault="00F51942" w:rsidP="00F51942">
            <w:pPr>
              <w:jc w:val="center"/>
              <w:rPr>
                <w:rFonts w:cs="Calibri"/>
                <w:sz w:val="24"/>
                <w:szCs w:val="24"/>
              </w:rPr>
            </w:pPr>
            <w:r w:rsidRPr="003E0057">
              <w:rPr>
                <w:rFonts w:cs="Calibri"/>
                <w:sz w:val="24"/>
                <w:szCs w:val="24"/>
              </w:rPr>
              <w:t>Hunedoara</w:t>
            </w:r>
          </w:p>
        </w:tc>
        <w:tc>
          <w:tcPr>
            <w:tcW w:w="2410" w:type="dxa"/>
          </w:tcPr>
          <w:p w14:paraId="26262CB7" w14:textId="77777777" w:rsidR="00C90CDE" w:rsidRDefault="00C90CDE" w:rsidP="00F51942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218E2AF2" w14:textId="77777777" w:rsidR="00C90CDE" w:rsidRDefault="00C90CDE" w:rsidP="00F51942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66123DCF" w14:textId="77777777" w:rsidR="00C90CDE" w:rsidRDefault="00C90CDE" w:rsidP="00F51942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2F143A14" w14:textId="3E32C33A" w:rsidR="00F51942" w:rsidRPr="003E0057" w:rsidRDefault="00796D3E" w:rsidP="00F51942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”Elevii de azi, specialiştii de mâine</w:t>
            </w:r>
            <w:r w:rsidR="00F51942" w:rsidRPr="003E0057">
              <w:rPr>
                <w:rFonts w:cs="Calibri"/>
                <w:sz w:val="24"/>
                <w:szCs w:val="24"/>
              </w:rPr>
              <w:t>”</w:t>
            </w:r>
          </w:p>
        </w:tc>
        <w:tc>
          <w:tcPr>
            <w:tcW w:w="3119" w:type="dxa"/>
          </w:tcPr>
          <w:p w14:paraId="3FBD7A74" w14:textId="701E3807" w:rsidR="00544C94" w:rsidRPr="00544C94" w:rsidRDefault="00544C94" w:rsidP="00544C94">
            <w:pPr>
              <w:widowControl w:val="0"/>
              <w:numPr>
                <w:ilvl w:val="0"/>
                <w:numId w:val="39"/>
              </w:numPr>
              <w:tabs>
                <w:tab w:val="left" w:pos="139"/>
              </w:tabs>
              <w:spacing w:line="317" w:lineRule="exact"/>
            </w:pPr>
            <w:r w:rsidRPr="00544C94">
              <w:rPr>
                <w:rStyle w:val="Bodytext2TimesNewRoman12pt"/>
                <w:rFonts w:eastAsia="Verdana"/>
                <w:b w:val="0"/>
              </w:rPr>
              <w:t>Promovarea învăţământului profesional şi tehnic</w:t>
            </w:r>
            <w:r w:rsidRPr="00544C94">
              <w:t xml:space="preserve"> </w:t>
            </w:r>
            <w:r w:rsidRPr="00544C94">
              <w:rPr>
                <w:rStyle w:val="Bodytext2TimesNewRoman12pt"/>
                <w:rFonts w:eastAsia="Verdana"/>
                <w:b w:val="0"/>
              </w:rPr>
              <w:t xml:space="preserve">prin prezentarea ofertei educaţionale </w:t>
            </w:r>
            <w:r w:rsidRPr="00544C94">
              <w:rPr>
                <w:rStyle w:val="Bodytext2TimesNewRoman12pt"/>
                <w:rFonts w:eastAsia="Verdana"/>
                <w:b w:val="0"/>
              </w:rPr>
              <w:t>a şcolii pentru anul şcolar 2022-2023</w:t>
            </w:r>
            <w:r w:rsidRPr="00544C94">
              <w:rPr>
                <w:rStyle w:val="Bodytext2TimesNewRoman12pt"/>
                <w:rFonts w:eastAsia="Verdana"/>
                <w:b w:val="0"/>
              </w:rPr>
              <w:t>; prezentare ppt</w:t>
            </w:r>
          </w:p>
          <w:p w14:paraId="630F8E34" w14:textId="3EB25B5C" w:rsidR="00544C94" w:rsidRPr="00544C94" w:rsidRDefault="00544C94" w:rsidP="00544C94">
            <w:pPr>
              <w:widowControl w:val="0"/>
              <w:numPr>
                <w:ilvl w:val="0"/>
                <w:numId w:val="39"/>
              </w:numPr>
              <w:tabs>
                <w:tab w:val="left" w:pos="139"/>
              </w:tabs>
              <w:spacing w:line="317" w:lineRule="exact"/>
            </w:pPr>
            <w:r w:rsidRPr="00544C94">
              <w:rPr>
                <w:rStyle w:val="Bodytext2TimesNewRoman12pt"/>
                <w:rFonts w:eastAsia="Verdana"/>
                <w:b w:val="0"/>
              </w:rPr>
              <w:t>Workshop de informare privind calificările oferite de unitatea şcolară;</w:t>
            </w:r>
          </w:p>
          <w:p w14:paraId="66CF4777" w14:textId="39F2289B" w:rsidR="00544C94" w:rsidRPr="00544C94" w:rsidRDefault="00544C94" w:rsidP="00544C94">
            <w:pPr>
              <w:widowControl w:val="0"/>
              <w:numPr>
                <w:ilvl w:val="0"/>
                <w:numId w:val="39"/>
              </w:numPr>
              <w:tabs>
                <w:tab w:val="left" w:pos="134"/>
              </w:tabs>
              <w:spacing w:line="317" w:lineRule="exact"/>
            </w:pPr>
            <w:r w:rsidRPr="00544C94">
              <w:rPr>
                <w:rStyle w:val="Bodytext2TimesNewRoman12pt"/>
                <w:rFonts w:eastAsia="Verdana"/>
                <w:b w:val="0"/>
              </w:rPr>
              <w:t>Vizitarea spaţiilor şcolii;</w:t>
            </w:r>
          </w:p>
          <w:p w14:paraId="38F5939F" w14:textId="77777777" w:rsidR="00544C94" w:rsidRPr="00544C94" w:rsidRDefault="00544C94" w:rsidP="00544C94">
            <w:pPr>
              <w:widowControl w:val="0"/>
              <w:numPr>
                <w:ilvl w:val="0"/>
                <w:numId w:val="39"/>
              </w:numPr>
              <w:tabs>
                <w:tab w:val="left" w:pos="134"/>
              </w:tabs>
              <w:spacing w:line="317" w:lineRule="exact"/>
            </w:pPr>
            <w:r w:rsidRPr="00544C94">
              <w:rPr>
                <w:rStyle w:val="Bodytext2TimesNewRoman12pt"/>
                <w:rFonts w:eastAsia="Verdana"/>
                <w:b w:val="0"/>
              </w:rPr>
              <w:t>Modul de organizare şi funcţionare a învăţământului profesional, inclusiv dual</w:t>
            </w:r>
          </w:p>
          <w:p w14:paraId="24AC2022" w14:textId="5D53709F" w:rsidR="00F51942" w:rsidRPr="00544C94" w:rsidRDefault="00544C94" w:rsidP="00544C94">
            <w:pPr>
              <w:rPr>
                <w:rFonts w:eastAsia="Arial Unicode MS"/>
                <w:bCs/>
                <w:color w:val="000000"/>
                <w:sz w:val="24"/>
                <w:szCs w:val="24"/>
                <w:lang w:val="ro-RO" w:eastAsia="ro-RO" w:bidi="ro-RO"/>
              </w:rPr>
            </w:pPr>
            <w:r w:rsidRPr="00544C94">
              <w:rPr>
                <w:rStyle w:val="Bodytext2TimesNewRoman12pt"/>
                <w:rFonts w:eastAsia="Verdana"/>
                <w:b w:val="0"/>
              </w:rPr>
              <w:t>Informare privind condiţiile în care elevii pot avea acces în învăţământul profesional, dual şi beneficiile acestor forme de</w:t>
            </w:r>
            <w:r w:rsidRPr="00544C94">
              <w:rPr>
                <w:rFonts w:eastAsia="Arial Unicode MS"/>
                <w:bCs/>
                <w:color w:val="000000"/>
                <w:sz w:val="24"/>
                <w:szCs w:val="24"/>
                <w:lang w:val="ro-RO" w:eastAsia="ro-RO" w:bidi="ro-RO"/>
              </w:rPr>
              <w:t xml:space="preserve"> </w:t>
            </w:r>
            <w:r w:rsidRPr="00544C94">
              <w:rPr>
                <w:rFonts w:eastAsia="Arial Unicode MS"/>
                <w:bCs/>
                <w:color w:val="000000"/>
                <w:sz w:val="24"/>
                <w:szCs w:val="24"/>
                <w:lang w:val="ro-RO" w:eastAsia="ro-RO" w:bidi="ro-RO"/>
              </w:rPr>
              <w:t>pregătire</w:t>
            </w:r>
            <w:r w:rsidRPr="00544C94">
              <w:rPr>
                <w:rStyle w:val="Bodytext2TimesNewRoman12pt"/>
                <w:rFonts w:eastAsia="Verdana"/>
                <w:b w:val="0"/>
              </w:rPr>
              <w:t>;</w:t>
            </w:r>
          </w:p>
          <w:p w14:paraId="72898D6E" w14:textId="74316E77" w:rsidR="00544C94" w:rsidRDefault="00544C94" w:rsidP="00544C94">
            <w:pPr>
              <w:rPr>
                <w:rStyle w:val="Bodytext2TimesNewRoman12pt"/>
                <w:rFonts w:eastAsia="Verdana"/>
                <w:b w:val="0"/>
              </w:rPr>
            </w:pPr>
            <w:r w:rsidRPr="00544C94">
              <w:rPr>
                <w:rStyle w:val="Bodytext2TimesNewRoman12pt"/>
                <w:rFonts w:eastAsia="Verdana"/>
                <w:b w:val="0"/>
              </w:rPr>
              <w:t>- Consilierea elevilor de clasa a VIII-a, învăţământ gimnazial cu privire la oportunitatea continuării studiilor în învăţământul profesional, dual;</w:t>
            </w:r>
            <w:bookmarkStart w:id="0" w:name="_GoBack"/>
            <w:bookmarkEnd w:id="0"/>
            <w:r w:rsidRPr="00544C94">
              <w:rPr>
                <w:rStyle w:val="Bodytext2TimesNewRoman12pt"/>
                <w:rFonts w:eastAsia="Verdana"/>
                <w:b w:val="0"/>
              </w:rPr>
              <w:t xml:space="preserve"> </w:t>
            </w:r>
          </w:p>
          <w:p w14:paraId="3604E7A9" w14:textId="2203995E" w:rsidR="00544C94" w:rsidRPr="00544C94" w:rsidRDefault="00544C94" w:rsidP="00544C94">
            <w:pPr>
              <w:rPr>
                <w:rFonts w:cs="Calibri"/>
                <w:sz w:val="24"/>
                <w:szCs w:val="24"/>
              </w:rPr>
            </w:pPr>
            <w:r w:rsidRPr="00544C94">
              <w:rPr>
                <w:rStyle w:val="Bodytext2TimesNewRoman12pt"/>
                <w:rFonts w:eastAsia="Verdana"/>
                <w:b w:val="0"/>
              </w:rPr>
              <w:t>- Activităţi demonstrative</w:t>
            </w:r>
            <w:r>
              <w:rPr>
                <w:rStyle w:val="Bodytext2TimesNewRoman12pt"/>
                <w:rFonts w:eastAsia="Verdana"/>
                <w:b w:val="0"/>
              </w:rPr>
              <w:t>.</w:t>
            </w:r>
          </w:p>
        </w:tc>
        <w:tc>
          <w:tcPr>
            <w:tcW w:w="2268" w:type="dxa"/>
          </w:tcPr>
          <w:p w14:paraId="41A650CD" w14:textId="77777777" w:rsidR="00C90CDE" w:rsidRPr="00544C94" w:rsidRDefault="00C90CDE" w:rsidP="00C90CDE">
            <w:pPr>
              <w:rPr>
                <w:rFonts w:cs="Calibri"/>
                <w:sz w:val="24"/>
                <w:szCs w:val="24"/>
              </w:rPr>
            </w:pPr>
            <w:r w:rsidRPr="00544C94">
              <w:rPr>
                <w:rFonts w:cs="Calibri"/>
                <w:sz w:val="24"/>
                <w:szCs w:val="24"/>
              </w:rPr>
              <w:t xml:space="preserve">   </w:t>
            </w:r>
          </w:p>
          <w:p w14:paraId="7538026D" w14:textId="4517E4CA" w:rsidR="00F51942" w:rsidRPr="00544C94" w:rsidRDefault="005629BA" w:rsidP="00C90CDE">
            <w:pPr>
              <w:jc w:val="center"/>
              <w:rPr>
                <w:rFonts w:cs="Calibri"/>
                <w:sz w:val="24"/>
                <w:szCs w:val="24"/>
              </w:rPr>
            </w:pPr>
            <w:r w:rsidRPr="00544C94">
              <w:rPr>
                <w:rFonts w:cs="Calibri"/>
                <w:sz w:val="24"/>
                <w:szCs w:val="24"/>
              </w:rPr>
              <w:t>11</w:t>
            </w:r>
            <w:r w:rsidR="00F51942" w:rsidRPr="00544C94">
              <w:rPr>
                <w:rFonts w:cs="Calibri"/>
                <w:sz w:val="24"/>
                <w:szCs w:val="24"/>
              </w:rPr>
              <w:t>.03.2022</w:t>
            </w:r>
          </w:p>
          <w:p w14:paraId="4EC743C7" w14:textId="77777777" w:rsidR="00C90CDE" w:rsidRPr="00544C94" w:rsidRDefault="00C90CDE" w:rsidP="00C90CDE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2F7D81E0" w14:textId="6E80659E" w:rsidR="00F51942" w:rsidRPr="00544C94" w:rsidRDefault="00C90CDE" w:rsidP="00C90CDE">
            <w:pPr>
              <w:jc w:val="center"/>
              <w:rPr>
                <w:rFonts w:cs="Calibri"/>
                <w:sz w:val="24"/>
                <w:szCs w:val="24"/>
              </w:rPr>
            </w:pPr>
            <w:r w:rsidRPr="00544C94">
              <w:rPr>
                <w:rFonts w:cs="Calibri"/>
                <w:sz w:val="24"/>
                <w:szCs w:val="24"/>
              </w:rPr>
              <w:t>Liceul Tehnologic de Transport Feroviar "Anghel Saligny" Simeria</w:t>
            </w:r>
          </w:p>
        </w:tc>
      </w:tr>
    </w:tbl>
    <w:p w14:paraId="0A083FE3" w14:textId="77777777" w:rsidR="00B63803" w:rsidRDefault="00B63803" w:rsidP="00F51942"/>
    <w:p w14:paraId="083D0A7D" w14:textId="77777777" w:rsidR="00C90CDE" w:rsidRDefault="00C90CDE" w:rsidP="00F51942"/>
    <w:p w14:paraId="28C80B1E" w14:textId="77777777" w:rsidR="00C90CDE" w:rsidRDefault="00C90CDE" w:rsidP="00F51942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246"/>
        <w:gridCol w:w="2741"/>
        <w:gridCol w:w="2309"/>
      </w:tblGrid>
      <w:tr w:rsidR="00C90CDE" w14:paraId="15F9142C" w14:textId="77777777">
        <w:trPr>
          <w:trHeight w:val="23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14:paraId="65E3BF20" w14:textId="77777777" w:rsidR="00C90CDE" w:rsidRPr="00C90CDE" w:rsidRDefault="00C90CD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ro-RO" w:eastAsia="ro-RO"/>
              </w:rPr>
            </w:pPr>
            <w:r w:rsidRPr="00C90CDE">
              <w:rPr>
                <w:color w:val="000000"/>
                <w:sz w:val="24"/>
                <w:szCs w:val="24"/>
                <w:lang w:val="ro-RO" w:eastAsia="ro-RO"/>
              </w:rPr>
              <w:t xml:space="preserve">               Director,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</w:tcPr>
          <w:p w14:paraId="6D282CE0" w14:textId="77777777" w:rsidR="00C90CDE" w:rsidRPr="00C90CDE" w:rsidRDefault="00C90CD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14:paraId="394E900D" w14:textId="40B0E942" w:rsidR="00C90CDE" w:rsidRPr="00C90CDE" w:rsidRDefault="00C90CD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ro-RO" w:eastAsia="ro-RO"/>
              </w:rPr>
            </w:pPr>
            <w:r w:rsidRPr="00C90CDE">
              <w:rPr>
                <w:color w:val="000000"/>
                <w:sz w:val="24"/>
                <w:szCs w:val="24"/>
                <w:lang w:val="ro-RO" w:eastAsia="ro-RO"/>
              </w:rPr>
              <w:t xml:space="preserve">       </w:t>
            </w:r>
            <w:r w:rsidR="005629BA">
              <w:rPr>
                <w:color w:val="000000"/>
                <w:sz w:val="24"/>
                <w:szCs w:val="24"/>
                <w:lang w:val="ro-RO" w:eastAsia="ro-RO"/>
              </w:rPr>
              <w:t xml:space="preserve">   </w:t>
            </w:r>
            <w:r w:rsidRPr="00C90CDE">
              <w:rPr>
                <w:color w:val="000000"/>
                <w:sz w:val="24"/>
                <w:szCs w:val="24"/>
                <w:lang w:val="ro-RO" w:eastAsia="ro-RO"/>
              </w:rPr>
              <w:t>Secretar,</w:t>
            </w:r>
          </w:p>
        </w:tc>
      </w:tr>
      <w:tr w:rsidR="00C90CDE" w14:paraId="3ED456EF" w14:textId="77777777">
        <w:trPr>
          <w:trHeight w:val="23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14:paraId="0F87A079" w14:textId="77777777" w:rsidR="00C90CDE" w:rsidRPr="00C90CDE" w:rsidRDefault="00C90CD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ro-RO" w:eastAsia="ro-RO"/>
              </w:rPr>
            </w:pPr>
            <w:r w:rsidRPr="00C90CDE">
              <w:rPr>
                <w:color w:val="000000"/>
                <w:sz w:val="24"/>
                <w:szCs w:val="24"/>
                <w:lang w:val="ro-RO" w:eastAsia="ro-RO"/>
              </w:rPr>
              <w:t>prof. CERNESCU Marioara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</w:tcPr>
          <w:p w14:paraId="6123F62E" w14:textId="77777777" w:rsidR="00C90CDE" w:rsidRPr="00C90CDE" w:rsidRDefault="00C90CD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14:paraId="3BA833B4" w14:textId="77777777" w:rsidR="00C90CDE" w:rsidRPr="00C90CDE" w:rsidRDefault="00C90CD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ro-RO" w:eastAsia="ro-RO"/>
              </w:rPr>
            </w:pPr>
            <w:r w:rsidRPr="00C90CDE">
              <w:rPr>
                <w:color w:val="000000"/>
                <w:sz w:val="24"/>
                <w:szCs w:val="24"/>
                <w:lang w:val="ro-RO" w:eastAsia="ro-RO"/>
              </w:rPr>
              <w:t>POPOVICI Nicoleta</w:t>
            </w:r>
          </w:p>
        </w:tc>
      </w:tr>
    </w:tbl>
    <w:p w14:paraId="1D5F5019" w14:textId="77777777" w:rsidR="00C90CDE" w:rsidRDefault="00C90CDE" w:rsidP="00F51942"/>
    <w:sectPr w:rsidR="00C90CDE" w:rsidSect="00985DD0">
      <w:headerReference w:type="default" r:id="rId10"/>
      <w:footerReference w:type="default" r:id="rId11"/>
      <w:pgSz w:w="11900" w:h="16840"/>
      <w:pgMar w:top="872" w:right="735" w:bottom="747" w:left="884" w:header="0" w:footer="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CC905D" w14:textId="77777777" w:rsidR="00F9563E" w:rsidRDefault="00F9563E" w:rsidP="00D066D2">
      <w:r>
        <w:separator/>
      </w:r>
    </w:p>
  </w:endnote>
  <w:endnote w:type="continuationSeparator" w:id="0">
    <w:p w14:paraId="7A53E835" w14:textId="77777777" w:rsidR="00F9563E" w:rsidRDefault="00F9563E" w:rsidP="00D06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5AA75A" w14:textId="4353E95F" w:rsidR="003D7494" w:rsidRDefault="003D7494" w:rsidP="00957573">
    <w:pPr>
      <w:pStyle w:val="Subsol"/>
      <w:rPr>
        <w:noProof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9D77650" wp14:editId="0E0D6CFC">
              <wp:simplePos x="0" y="0"/>
              <wp:positionH relativeFrom="margin">
                <wp:align>left</wp:align>
              </wp:positionH>
              <wp:positionV relativeFrom="paragraph">
                <wp:posOffset>125222</wp:posOffset>
              </wp:positionV>
              <wp:extent cx="6757035" cy="15875"/>
              <wp:effectExtent l="0" t="0" r="24765" b="22225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57035" cy="15875"/>
                      </a:xfrm>
                      <a:prstGeom prst="line">
                        <a:avLst/>
                      </a:prstGeom>
                      <a:ln w="19050">
                        <a:solidFill>
                          <a:srgbClr val="1D339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B711C5B" id="Straight Connector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9.85pt" to="532.0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" strokecolor="#1d3393" strokeweight="1.5pt">
              <v:stroke joinstyle="miter"/>
              <w10:wrap anchorx="margin"/>
            </v:line>
          </w:pict>
        </mc:Fallback>
      </mc:AlternateContent>
    </w:r>
    <w:r>
      <w:rPr>
        <w:noProof/>
      </w:rPr>
      <w:t>______________________________________________________________________________________________________</w:t>
    </w:r>
  </w:p>
  <w:p w14:paraId="59D2EB81" w14:textId="5B4363AE" w:rsidR="003D7494" w:rsidRPr="00C332CE" w:rsidRDefault="003D7494" w:rsidP="00957573">
    <w:pPr>
      <w:pStyle w:val="Subsol"/>
      <w:jc w:val="right"/>
      <w:rPr>
        <w:b/>
        <w:noProof/>
        <w:color w:val="2F5496"/>
      </w:rPr>
    </w:pPr>
    <w:r w:rsidRPr="00C332CE">
      <w:rPr>
        <w:b/>
        <w:noProof/>
        <w:color w:val="2F5496"/>
      </w:rPr>
      <w:t>335900 – Simeria, Soseaua Nationala, nr.136,  judetul Hunedoara,  Romania</w:t>
    </w:r>
  </w:p>
  <w:p w14:paraId="0BA19C77" w14:textId="77777777" w:rsidR="003D7494" w:rsidRPr="00C332CE" w:rsidRDefault="003D7494" w:rsidP="00957573">
    <w:pPr>
      <w:pStyle w:val="Subsol"/>
      <w:jc w:val="right"/>
      <w:rPr>
        <w:b/>
        <w:noProof/>
        <w:color w:val="2F5496"/>
      </w:rPr>
    </w:pPr>
    <w:r w:rsidRPr="00C332CE">
      <w:rPr>
        <w:b/>
        <w:noProof/>
        <w:color w:val="2F5496"/>
      </w:rPr>
      <w:t>Tel/fax : 0254/261654 , telefon : 0254/260453</w:t>
    </w:r>
  </w:p>
  <w:p w14:paraId="51FC4A96" w14:textId="77777777" w:rsidR="003D7494" w:rsidRPr="00C332CE" w:rsidRDefault="003D7494" w:rsidP="00957573">
    <w:pPr>
      <w:pStyle w:val="Subsol"/>
      <w:jc w:val="right"/>
      <w:rPr>
        <w:b/>
        <w:noProof/>
        <w:color w:val="2F5496"/>
      </w:rPr>
    </w:pPr>
    <w:r w:rsidRPr="00C332CE">
      <w:rPr>
        <w:b/>
        <w:noProof/>
        <w:color w:val="2F5496"/>
      </w:rPr>
      <w:t>e-mail : colegiulsaligny_simeria@yahoo.com</w:t>
    </w:r>
  </w:p>
  <w:p w14:paraId="56C62FA9" w14:textId="77777777" w:rsidR="003D7494" w:rsidRDefault="003D7494" w:rsidP="00957573">
    <w:pPr>
      <w:pStyle w:val="Subsol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81FE80" w14:textId="77777777" w:rsidR="00F9563E" w:rsidRDefault="00F9563E" w:rsidP="00D066D2">
      <w:r>
        <w:separator/>
      </w:r>
    </w:p>
  </w:footnote>
  <w:footnote w:type="continuationSeparator" w:id="0">
    <w:p w14:paraId="0CCB0E0C" w14:textId="77777777" w:rsidR="00F9563E" w:rsidRDefault="00F9563E" w:rsidP="00D06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DABA12" w14:textId="77777777" w:rsidR="003D7494" w:rsidRDefault="003D7494" w:rsidP="00DD6328">
    <w:pPr>
      <w:pStyle w:val="Frspaiere"/>
    </w:pPr>
  </w:p>
  <w:p w14:paraId="57212C77" w14:textId="7B659FCE" w:rsidR="003D7494" w:rsidRDefault="003D7494" w:rsidP="007A7A85">
    <w:pPr>
      <w:pStyle w:val="Frspaiere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B0960E" wp14:editId="7D22AA91">
              <wp:simplePos x="0" y="0"/>
              <wp:positionH relativeFrom="column">
                <wp:posOffset>-76708</wp:posOffset>
              </wp:positionH>
              <wp:positionV relativeFrom="paragraph">
                <wp:posOffset>745489</wp:posOffset>
              </wp:positionV>
              <wp:extent cx="6757416" cy="16002"/>
              <wp:effectExtent l="0" t="0" r="24765" b="22225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57416" cy="16002"/>
                      </a:xfrm>
                      <a:prstGeom prst="line">
                        <a:avLst/>
                      </a:prstGeom>
                      <a:ln w="19050">
                        <a:solidFill>
                          <a:srgbClr val="1D339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62FB12E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05pt,58.7pt" to="526.0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" strokecolor="#1d3393" strokeweight="1.5pt">
              <v:stroke joinstyle="miter"/>
            </v:line>
          </w:pict>
        </mc:Fallback>
      </mc:AlternateContent>
    </w:r>
    <w:r>
      <w:rPr>
        <w:noProof/>
        <w:lang w:eastAsia="ro-RO"/>
      </w:rPr>
      <w:drawing>
        <wp:inline distT="0" distB="0" distL="0" distR="0" wp14:anchorId="0105D138" wp14:editId="6866549D">
          <wp:extent cx="2695575" cy="733425"/>
          <wp:effectExtent l="0" t="0" r="0" b="0"/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</w:t>
    </w:r>
    <w:r>
      <w:rPr>
        <w:noProof/>
        <w:lang w:eastAsia="ro-RO"/>
      </w:rPr>
      <w:drawing>
        <wp:inline distT="0" distB="0" distL="0" distR="0" wp14:anchorId="5737FD40" wp14:editId="352B8E77">
          <wp:extent cx="2800350" cy="742950"/>
          <wp:effectExtent l="0" t="0" r="0" b="0"/>
          <wp:docPr id="8" name="I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3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022B"/>
    <w:multiLevelType w:val="multilevel"/>
    <w:tmpl w:val="AAAC027E"/>
    <w:lvl w:ilvl="0">
      <w:start w:val="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2511F0F"/>
    <w:multiLevelType w:val="hybridMultilevel"/>
    <w:tmpl w:val="99501368"/>
    <w:lvl w:ilvl="0" w:tplc="2DD6C15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BE4A8B"/>
    <w:multiLevelType w:val="hybridMultilevel"/>
    <w:tmpl w:val="C52E00FC"/>
    <w:lvl w:ilvl="0" w:tplc="ED52FB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122C5"/>
    <w:multiLevelType w:val="multilevel"/>
    <w:tmpl w:val="3B8271B2"/>
    <w:lvl w:ilvl="0">
      <w:start w:val="1"/>
      <w:numFmt w:val="lowerLetter"/>
      <w:lvlText w:val="%1)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0D635004"/>
    <w:multiLevelType w:val="hybridMultilevel"/>
    <w:tmpl w:val="EFCE5F04"/>
    <w:lvl w:ilvl="0" w:tplc="3FC27A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573F48"/>
    <w:multiLevelType w:val="hybridMultilevel"/>
    <w:tmpl w:val="3092D340"/>
    <w:lvl w:ilvl="0" w:tplc="BFD28D38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>
    <w:nsid w:val="17B40052"/>
    <w:multiLevelType w:val="multilevel"/>
    <w:tmpl w:val="CB421692"/>
    <w:lvl w:ilvl="0">
      <w:start w:val="1"/>
      <w:numFmt w:val="lowerLetter"/>
      <w:lvlText w:val="%1)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191F6C2A"/>
    <w:multiLevelType w:val="hybridMultilevel"/>
    <w:tmpl w:val="0106A1FE"/>
    <w:lvl w:ilvl="0" w:tplc="716CAB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F703ED"/>
    <w:multiLevelType w:val="multilevel"/>
    <w:tmpl w:val="89C842F0"/>
    <w:lvl w:ilvl="0">
      <w:start w:val="50"/>
      <w:numFmt w:val="lowerRoman"/>
      <w:lvlText w:val="%1)"/>
      <w:lvlJc w:val="left"/>
      <w:pPr>
        <w:ind w:left="0" w:firstLine="0"/>
      </w:pPr>
      <w:rPr>
        <w:rFonts w:ascii="Verdana" w:eastAsia="Verdana" w:hAnsi="Verdana" w:cs="Verdana"/>
        <w:b w:val="0"/>
        <w:bCs w:val="0"/>
        <w:i w:val="0"/>
        <w:iCs w:val="0"/>
        <w:smallCaps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1F2A418D"/>
    <w:multiLevelType w:val="multilevel"/>
    <w:tmpl w:val="E73EC3E0"/>
    <w:lvl w:ilvl="0">
      <w:start w:val="5"/>
      <w:numFmt w:val="upperRoman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20156C5D"/>
    <w:multiLevelType w:val="hybridMultilevel"/>
    <w:tmpl w:val="1DBC142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A56AE9"/>
    <w:multiLevelType w:val="hybridMultilevel"/>
    <w:tmpl w:val="0E46DD90"/>
    <w:lvl w:ilvl="0" w:tplc="B06488F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EE6628"/>
    <w:multiLevelType w:val="hybridMultilevel"/>
    <w:tmpl w:val="894241F6"/>
    <w:lvl w:ilvl="0" w:tplc="96F23FD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>
    <w:nsid w:val="2365104B"/>
    <w:multiLevelType w:val="hybridMultilevel"/>
    <w:tmpl w:val="A80C8256"/>
    <w:lvl w:ilvl="0" w:tplc="18C8378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298C101F"/>
    <w:multiLevelType w:val="hybridMultilevel"/>
    <w:tmpl w:val="A98261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94D5B"/>
    <w:multiLevelType w:val="hybridMultilevel"/>
    <w:tmpl w:val="7A5C821E"/>
    <w:lvl w:ilvl="0" w:tplc="F61E7CA0">
      <w:start w:val="9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CE05572"/>
    <w:multiLevelType w:val="hybridMultilevel"/>
    <w:tmpl w:val="D3A60A9E"/>
    <w:lvl w:ilvl="0" w:tplc="A848783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>
    <w:nsid w:val="2EE00400"/>
    <w:multiLevelType w:val="hybridMultilevel"/>
    <w:tmpl w:val="ACB292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562D4E"/>
    <w:multiLevelType w:val="hybridMultilevel"/>
    <w:tmpl w:val="DF3A5F82"/>
    <w:lvl w:ilvl="0" w:tplc="EB861018">
      <w:numFmt w:val="bullet"/>
      <w:lvlText w:val="-"/>
      <w:lvlJc w:val="left"/>
      <w:pPr>
        <w:ind w:left="53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96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03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1100" w:hanging="360"/>
      </w:pPr>
      <w:rPr>
        <w:rFonts w:ascii="Wingdings" w:hAnsi="Wingdings" w:hint="default"/>
      </w:rPr>
    </w:lvl>
  </w:abstractNum>
  <w:abstractNum w:abstractNumId="19">
    <w:nsid w:val="2F894B2D"/>
    <w:multiLevelType w:val="hybridMultilevel"/>
    <w:tmpl w:val="B4F4648C"/>
    <w:lvl w:ilvl="0" w:tplc="B142A4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4164A8"/>
    <w:multiLevelType w:val="hybridMultilevel"/>
    <w:tmpl w:val="33DE44DA"/>
    <w:lvl w:ilvl="0" w:tplc="05C256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7D0604"/>
    <w:multiLevelType w:val="hybridMultilevel"/>
    <w:tmpl w:val="C8562DB2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821157"/>
    <w:multiLevelType w:val="hybridMultilevel"/>
    <w:tmpl w:val="9B1E4772"/>
    <w:lvl w:ilvl="0" w:tplc="1228F39E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3">
    <w:nsid w:val="3ACB3B59"/>
    <w:multiLevelType w:val="hybridMultilevel"/>
    <w:tmpl w:val="EBB03E12"/>
    <w:lvl w:ilvl="0" w:tplc="47889ED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CA43BC"/>
    <w:multiLevelType w:val="multilevel"/>
    <w:tmpl w:val="8B64F6E2"/>
    <w:lvl w:ilvl="0">
      <w:start w:val="2"/>
      <w:numFmt w:val="upperRoman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43322A9E"/>
    <w:multiLevelType w:val="hybridMultilevel"/>
    <w:tmpl w:val="8920009C"/>
    <w:lvl w:ilvl="0" w:tplc="73D2C1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A16E80"/>
    <w:multiLevelType w:val="hybridMultilevel"/>
    <w:tmpl w:val="3CBC740C"/>
    <w:lvl w:ilvl="0" w:tplc="3E84B27E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4C8E2D64"/>
    <w:multiLevelType w:val="hybridMultilevel"/>
    <w:tmpl w:val="ADD4115E"/>
    <w:lvl w:ilvl="0" w:tplc="347278BE">
      <w:numFmt w:val="bullet"/>
      <w:lvlText w:val="-"/>
      <w:lvlJc w:val="left"/>
      <w:pPr>
        <w:ind w:left="53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96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03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1100" w:hanging="360"/>
      </w:pPr>
      <w:rPr>
        <w:rFonts w:ascii="Wingdings" w:hAnsi="Wingdings" w:hint="default"/>
      </w:rPr>
    </w:lvl>
  </w:abstractNum>
  <w:abstractNum w:abstractNumId="28">
    <w:nsid w:val="50C25CB4"/>
    <w:multiLevelType w:val="hybridMultilevel"/>
    <w:tmpl w:val="04F204A2"/>
    <w:lvl w:ilvl="0" w:tplc="ABF6945C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9">
    <w:nsid w:val="57563C6E"/>
    <w:multiLevelType w:val="multilevel"/>
    <w:tmpl w:val="EBC6B8C2"/>
    <w:lvl w:ilvl="0">
      <w:start w:val="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0">
    <w:nsid w:val="593050EA"/>
    <w:multiLevelType w:val="hybridMultilevel"/>
    <w:tmpl w:val="0D0607B2"/>
    <w:lvl w:ilvl="0" w:tplc="EBB4FF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E7045B"/>
    <w:multiLevelType w:val="hybridMultilevel"/>
    <w:tmpl w:val="ACB292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FD0090"/>
    <w:multiLevelType w:val="hybridMultilevel"/>
    <w:tmpl w:val="E61099F2"/>
    <w:lvl w:ilvl="0" w:tplc="886ACD06">
      <w:start w:val="1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3">
    <w:nsid w:val="6E480EA7"/>
    <w:multiLevelType w:val="hybridMultilevel"/>
    <w:tmpl w:val="11728614"/>
    <w:lvl w:ilvl="0" w:tplc="684CB32C">
      <w:numFmt w:val="bullet"/>
      <w:lvlText w:val="-"/>
      <w:lvlJc w:val="left"/>
      <w:pPr>
        <w:ind w:left="54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34">
    <w:nsid w:val="6E591B75"/>
    <w:multiLevelType w:val="multilevel"/>
    <w:tmpl w:val="3DBA8B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07746E8"/>
    <w:multiLevelType w:val="hybridMultilevel"/>
    <w:tmpl w:val="CD92D288"/>
    <w:lvl w:ilvl="0" w:tplc="578AD0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7677875"/>
    <w:multiLevelType w:val="multilevel"/>
    <w:tmpl w:val="FA24ED2A"/>
    <w:lvl w:ilvl="0">
      <w:start w:val="1"/>
      <w:numFmt w:val="lowerLetter"/>
      <w:lvlText w:val="%1)"/>
      <w:lvlJc w:val="left"/>
      <w:pPr>
        <w:ind w:left="0" w:firstLine="0"/>
      </w:pPr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>
    <w:nsid w:val="78C61BAB"/>
    <w:multiLevelType w:val="hybridMultilevel"/>
    <w:tmpl w:val="ACACBB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7"/>
  </w:num>
  <w:num w:numId="3">
    <w:abstractNumId w:val="14"/>
  </w:num>
  <w:num w:numId="4">
    <w:abstractNumId w:val="25"/>
  </w:num>
  <w:num w:numId="5">
    <w:abstractNumId w:val="20"/>
  </w:num>
  <w:num w:numId="6">
    <w:abstractNumId w:val="10"/>
  </w:num>
  <w:num w:numId="7">
    <w:abstractNumId w:val="1"/>
  </w:num>
  <w:num w:numId="8">
    <w:abstractNumId w:val="32"/>
  </w:num>
  <w:num w:numId="9">
    <w:abstractNumId w:val="30"/>
  </w:num>
  <w:num w:numId="10">
    <w:abstractNumId w:val="19"/>
  </w:num>
  <w:num w:numId="11">
    <w:abstractNumId w:val="23"/>
  </w:num>
  <w:num w:numId="12">
    <w:abstractNumId w:val="7"/>
  </w:num>
  <w:num w:numId="13">
    <w:abstractNumId w:val="4"/>
  </w:num>
  <w:num w:numId="14">
    <w:abstractNumId w:val="35"/>
  </w:num>
  <w:num w:numId="15">
    <w:abstractNumId w:val="21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3"/>
  </w:num>
  <w:num w:numId="19">
    <w:abstractNumId w:val="22"/>
  </w:num>
  <w:num w:numId="20">
    <w:abstractNumId w:val="26"/>
  </w:num>
  <w:num w:numId="21">
    <w:abstractNumId w:val="5"/>
  </w:num>
  <w:num w:numId="22">
    <w:abstractNumId w:val="27"/>
  </w:num>
  <w:num w:numId="23">
    <w:abstractNumId w:val="33"/>
  </w:num>
  <w:num w:numId="24">
    <w:abstractNumId w:val="18"/>
  </w:num>
  <w:num w:numId="25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8"/>
    <w:lvlOverride w:ilvl="0">
      <w:startOverride w:val="5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9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"/>
  </w:num>
  <w:num w:numId="34">
    <w:abstractNumId w:val="12"/>
  </w:num>
  <w:num w:numId="35">
    <w:abstractNumId w:val="16"/>
  </w:num>
  <w:num w:numId="36">
    <w:abstractNumId w:val="17"/>
  </w:num>
  <w:num w:numId="37">
    <w:abstractNumId w:val="31"/>
  </w:num>
  <w:num w:numId="38">
    <w:abstractNumId w:val="11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C61"/>
    <w:rsid w:val="000005E4"/>
    <w:rsid w:val="000019FF"/>
    <w:rsid w:val="000060DB"/>
    <w:rsid w:val="00013650"/>
    <w:rsid w:val="00013B67"/>
    <w:rsid w:val="00026832"/>
    <w:rsid w:val="00026E39"/>
    <w:rsid w:val="00026F08"/>
    <w:rsid w:val="000278CD"/>
    <w:rsid w:val="00030D92"/>
    <w:rsid w:val="00032160"/>
    <w:rsid w:val="000322C5"/>
    <w:rsid w:val="0003278F"/>
    <w:rsid w:val="00034365"/>
    <w:rsid w:val="00041C61"/>
    <w:rsid w:val="000433C6"/>
    <w:rsid w:val="0004483E"/>
    <w:rsid w:val="00045FAF"/>
    <w:rsid w:val="00047FDC"/>
    <w:rsid w:val="000632B3"/>
    <w:rsid w:val="00066E4E"/>
    <w:rsid w:val="00067C9A"/>
    <w:rsid w:val="00071FBA"/>
    <w:rsid w:val="00076B39"/>
    <w:rsid w:val="00082E3A"/>
    <w:rsid w:val="00086214"/>
    <w:rsid w:val="000907FA"/>
    <w:rsid w:val="0009269C"/>
    <w:rsid w:val="00095F1E"/>
    <w:rsid w:val="000A33E3"/>
    <w:rsid w:val="000A7BC4"/>
    <w:rsid w:val="000A7C43"/>
    <w:rsid w:val="000B0C57"/>
    <w:rsid w:val="000B1CCB"/>
    <w:rsid w:val="000B7B04"/>
    <w:rsid w:val="000C4072"/>
    <w:rsid w:val="000D6BC3"/>
    <w:rsid w:val="000E148D"/>
    <w:rsid w:val="000F0E93"/>
    <w:rsid w:val="000F6A3D"/>
    <w:rsid w:val="00100235"/>
    <w:rsid w:val="0010175E"/>
    <w:rsid w:val="00105FCA"/>
    <w:rsid w:val="001068E2"/>
    <w:rsid w:val="00123B66"/>
    <w:rsid w:val="001260CC"/>
    <w:rsid w:val="00126AF8"/>
    <w:rsid w:val="00132405"/>
    <w:rsid w:val="00135F26"/>
    <w:rsid w:val="00136C3A"/>
    <w:rsid w:val="00137362"/>
    <w:rsid w:val="001377A4"/>
    <w:rsid w:val="001400FD"/>
    <w:rsid w:val="00142D1D"/>
    <w:rsid w:val="00142D34"/>
    <w:rsid w:val="00144D37"/>
    <w:rsid w:val="00160187"/>
    <w:rsid w:val="00161BD1"/>
    <w:rsid w:val="00170DB6"/>
    <w:rsid w:val="0017217B"/>
    <w:rsid w:val="00174E44"/>
    <w:rsid w:val="00183445"/>
    <w:rsid w:val="00185E12"/>
    <w:rsid w:val="00190ACE"/>
    <w:rsid w:val="0019142C"/>
    <w:rsid w:val="00196FF9"/>
    <w:rsid w:val="001A1E7B"/>
    <w:rsid w:val="001A4844"/>
    <w:rsid w:val="001A5EB5"/>
    <w:rsid w:val="001A66CD"/>
    <w:rsid w:val="001B74BC"/>
    <w:rsid w:val="001B7F5B"/>
    <w:rsid w:val="001C4617"/>
    <w:rsid w:val="001C46DA"/>
    <w:rsid w:val="001C6835"/>
    <w:rsid w:val="001D19DC"/>
    <w:rsid w:val="001D2B0C"/>
    <w:rsid w:val="001D51E9"/>
    <w:rsid w:val="001D5F40"/>
    <w:rsid w:val="001E2244"/>
    <w:rsid w:val="001E3803"/>
    <w:rsid w:val="001E41E3"/>
    <w:rsid w:val="001E4C76"/>
    <w:rsid w:val="001E7D96"/>
    <w:rsid w:val="001F463F"/>
    <w:rsid w:val="001F7A26"/>
    <w:rsid w:val="002041E0"/>
    <w:rsid w:val="0020445F"/>
    <w:rsid w:val="00205C19"/>
    <w:rsid w:val="00205C26"/>
    <w:rsid w:val="002175CA"/>
    <w:rsid w:val="002223C9"/>
    <w:rsid w:val="0022270A"/>
    <w:rsid w:val="00222CA1"/>
    <w:rsid w:val="002305A1"/>
    <w:rsid w:val="00237542"/>
    <w:rsid w:val="002438A1"/>
    <w:rsid w:val="00257E0C"/>
    <w:rsid w:val="00262784"/>
    <w:rsid w:val="00262E7C"/>
    <w:rsid w:val="00273439"/>
    <w:rsid w:val="002834C1"/>
    <w:rsid w:val="00287EB7"/>
    <w:rsid w:val="00291FA9"/>
    <w:rsid w:val="00294CE0"/>
    <w:rsid w:val="002A0CA4"/>
    <w:rsid w:val="002A14F2"/>
    <w:rsid w:val="002A6B1F"/>
    <w:rsid w:val="002A6C93"/>
    <w:rsid w:val="002A7794"/>
    <w:rsid w:val="002B1382"/>
    <w:rsid w:val="002C3FCE"/>
    <w:rsid w:val="002C6260"/>
    <w:rsid w:val="002C69D8"/>
    <w:rsid w:val="002C7C60"/>
    <w:rsid w:val="002D478A"/>
    <w:rsid w:val="002F1EDA"/>
    <w:rsid w:val="002F550A"/>
    <w:rsid w:val="00300BF8"/>
    <w:rsid w:val="003045EF"/>
    <w:rsid w:val="0030701C"/>
    <w:rsid w:val="003250E7"/>
    <w:rsid w:val="00327116"/>
    <w:rsid w:val="00327610"/>
    <w:rsid w:val="0033289B"/>
    <w:rsid w:val="00335DD4"/>
    <w:rsid w:val="0034222A"/>
    <w:rsid w:val="00345F86"/>
    <w:rsid w:val="003464A3"/>
    <w:rsid w:val="00346A63"/>
    <w:rsid w:val="00361840"/>
    <w:rsid w:val="0036591F"/>
    <w:rsid w:val="00366862"/>
    <w:rsid w:val="00372CEF"/>
    <w:rsid w:val="00376C4A"/>
    <w:rsid w:val="00377C25"/>
    <w:rsid w:val="00383496"/>
    <w:rsid w:val="00383C61"/>
    <w:rsid w:val="003850D7"/>
    <w:rsid w:val="00387718"/>
    <w:rsid w:val="00390092"/>
    <w:rsid w:val="00390445"/>
    <w:rsid w:val="00391BA3"/>
    <w:rsid w:val="00391C9A"/>
    <w:rsid w:val="00393FD7"/>
    <w:rsid w:val="003940CB"/>
    <w:rsid w:val="003944D0"/>
    <w:rsid w:val="003A112A"/>
    <w:rsid w:val="003A5827"/>
    <w:rsid w:val="003B78F0"/>
    <w:rsid w:val="003C4BAD"/>
    <w:rsid w:val="003C516A"/>
    <w:rsid w:val="003D1E4D"/>
    <w:rsid w:val="003D5C73"/>
    <w:rsid w:val="003D5F75"/>
    <w:rsid w:val="003D61B6"/>
    <w:rsid w:val="003D7494"/>
    <w:rsid w:val="003E0F14"/>
    <w:rsid w:val="003E1C7F"/>
    <w:rsid w:val="003E4AFB"/>
    <w:rsid w:val="003E5D81"/>
    <w:rsid w:val="003E5E27"/>
    <w:rsid w:val="003F2BE4"/>
    <w:rsid w:val="003F33A3"/>
    <w:rsid w:val="003F6F12"/>
    <w:rsid w:val="0040108D"/>
    <w:rsid w:val="0041483A"/>
    <w:rsid w:val="00415C7E"/>
    <w:rsid w:val="0041635F"/>
    <w:rsid w:val="004226A4"/>
    <w:rsid w:val="00424316"/>
    <w:rsid w:val="004258B0"/>
    <w:rsid w:val="00434F5E"/>
    <w:rsid w:val="004357CB"/>
    <w:rsid w:val="00441582"/>
    <w:rsid w:val="0044275A"/>
    <w:rsid w:val="00447DE0"/>
    <w:rsid w:val="0045393B"/>
    <w:rsid w:val="00454E25"/>
    <w:rsid w:val="00456DDF"/>
    <w:rsid w:val="00457D80"/>
    <w:rsid w:val="0046282D"/>
    <w:rsid w:val="004657B9"/>
    <w:rsid w:val="00474C03"/>
    <w:rsid w:val="00475DD5"/>
    <w:rsid w:val="0048316E"/>
    <w:rsid w:val="00483630"/>
    <w:rsid w:val="004841E0"/>
    <w:rsid w:val="00485279"/>
    <w:rsid w:val="00485B55"/>
    <w:rsid w:val="00492873"/>
    <w:rsid w:val="004A0DFA"/>
    <w:rsid w:val="004B1127"/>
    <w:rsid w:val="004B3661"/>
    <w:rsid w:val="004B3C09"/>
    <w:rsid w:val="004B528B"/>
    <w:rsid w:val="004B6064"/>
    <w:rsid w:val="004C0FF8"/>
    <w:rsid w:val="004C61C8"/>
    <w:rsid w:val="004C6544"/>
    <w:rsid w:val="004C6718"/>
    <w:rsid w:val="004D61E5"/>
    <w:rsid w:val="004E0194"/>
    <w:rsid w:val="004E05BB"/>
    <w:rsid w:val="004F5631"/>
    <w:rsid w:val="004F7C68"/>
    <w:rsid w:val="00501030"/>
    <w:rsid w:val="005028C8"/>
    <w:rsid w:val="0051569D"/>
    <w:rsid w:val="00517849"/>
    <w:rsid w:val="00521BA2"/>
    <w:rsid w:val="00527D9E"/>
    <w:rsid w:val="00531C66"/>
    <w:rsid w:val="005323D9"/>
    <w:rsid w:val="005330A1"/>
    <w:rsid w:val="00535263"/>
    <w:rsid w:val="0053569B"/>
    <w:rsid w:val="00535C2A"/>
    <w:rsid w:val="0054249C"/>
    <w:rsid w:val="005437A2"/>
    <w:rsid w:val="00544C94"/>
    <w:rsid w:val="005528A8"/>
    <w:rsid w:val="00557D61"/>
    <w:rsid w:val="00560CB0"/>
    <w:rsid w:val="005629BA"/>
    <w:rsid w:val="005637B7"/>
    <w:rsid w:val="005742BE"/>
    <w:rsid w:val="00582581"/>
    <w:rsid w:val="00583CDA"/>
    <w:rsid w:val="0058501F"/>
    <w:rsid w:val="0058696F"/>
    <w:rsid w:val="0059166F"/>
    <w:rsid w:val="0059350A"/>
    <w:rsid w:val="00593CBF"/>
    <w:rsid w:val="00595E22"/>
    <w:rsid w:val="00596D47"/>
    <w:rsid w:val="005A0ED8"/>
    <w:rsid w:val="005A1353"/>
    <w:rsid w:val="005A2C61"/>
    <w:rsid w:val="005A4694"/>
    <w:rsid w:val="005B6C14"/>
    <w:rsid w:val="005B6D78"/>
    <w:rsid w:val="005B7DC8"/>
    <w:rsid w:val="005C30C6"/>
    <w:rsid w:val="005C508D"/>
    <w:rsid w:val="005C7789"/>
    <w:rsid w:val="005D099E"/>
    <w:rsid w:val="005D1090"/>
    <w:rsid w:val="005E119B"/>
    <w:rsid w:val="005F0AC9"/>
    <w:rsid w:val="005F0FD7"/>
    <w:rsid w:val="005F2DEC"/>
    <w:rsid w:val="005F4B53"/>
    <w:rsid w:val="00601CED"/>
    <w:rsid w:val="00601D9B"/>
    <w:rsid w:val="006131AD"/>
    <w:rsid w:val="0061338E"/>
    <w:rsid w:val="006233F8"/>
    <w:rsid w:val="00630B64"/>
    <w:rsid w:val="00634BBD"/>
    <w:rsid w:val="0063545E"/>
    <w:rsid w:val="00635D4A"/>
    <w:rsid w:val="00637767"/>
    <w:rsid w:val="00637F93"/>
    <w:rsid w:val="00643270"/>
    <w:rsid w:val="00647AE4"/>
    <w:rsid w:val="00647FAE"/>
    <w:rsid w:val="0065609A"/>
    <w:rsid w:val="00663262"/>
    <w:rsid w:val="006644C4"/>
    <w:rsid w:val="00665FFF"/>
    <w:rsid w:val="0066761A"/>
    <w:rsid w:val="0067198E"/>
    <w:rsid w:val="0067481E"/>
    <w:rsid w:val="00677F9C"/>
    <w:rsid w:val="0068620B"/>
    <w:rsid w:val="00690F62"/>
    <w:rsid w:val="00691267"/>
    <w:rsid w:val="006937F9"/>
    <w:rsid w:val="00694267"/>
    <w:rsid w:val="00694489"/>
    <w:rsid w:val="006975E8"/>
    <w:rsid w:val="006A4763"/>
    <w:rsid w:val="006A4CC2"/>
    <w:rsid w:val="006A6603"/>
    <w:rsid w:val="006A7A27"/>
    <w:rsid w:val="006B183A"/>
    <w:rsid w:val="006B5A82"/>
    <w:rsid w:val="006B5C55"/>
    <w:rsid w:val="006C18CB"/>
    <w:rsid w:val="006C4468"/>
    <w:rsid w:val="006C7274"/>
    <w:rsid w:val="006C738E"/>
    <w:rsid w:val="006D2F7D"/>
    <w:rsid w:val="006D33AB"/>
    <w:rsid w:val="006D6476"/>
    <w:rsid w:val="006E7B41"/>
    <w:rsid w:val="006F113A"/>
    <w:rsid w:val="006F1492"/>
    <w:rsid w:val="006F6B6A"/>
    <w:rsid w:val="0070304F"/>
    <w:rsid w:val="007039ED"/>
    <w:rsid w:val="007057DC"/>
    <w:rsid w:val="00711DC0"/>
    <w:rsid w:val="00721D5E"/>
    <w:rsid w:val="00731CF3"/>
    <w:rsid w:val="00731F35"/>
    <w:rsid w:val="00732C63"/>
    <w:rsid w:val="00733C57"/>
    <w:rsid w:val="00733F6B"/>
    <w:rsid w:val="00733F7B"/>
    <w:rsid w:val="007406FB"/>
    <w:rsid w:val="00744933"/>
    <w:rsid w:val="00744C01"/>
    <w:rsid w:val="00746112"/>
    <w:rsid w:val="0075319A"/>
    <w:rsid w:val="00754823"/>
    <w:rsid w:val="0076358A"/>
    <w:rsid w:val="007668E2"/>
    <w:rsid w:val="00776184"/>
    <w:rsid w:val="00782770"/>
    <w:rsid w:val="00782C18"/>
    <w:rsid w:val="00785524"/>
    <w:rsid w:val="00796C37"/>
    <w:rsid w:val="00796D3E"/>
    <w:rsid w:val="007A7A85"/>
    <w:rsid w:val="007B4C43"/>
    <w:rsid w:val="007B4E81"/>
    <w:rsid w:val="007C0761"/>
    <w:rsid w:val="007C29AF"/>
    <w:rsid w:val="007C3573"/>
    <w:rsid w:val="007C74C7"/>
    <w:rsid w:val="007D1C8D"/>
    <w:rsid w:val="007D2A88"/>
    <w:rsid w:val="007E029E"/>
    <w:rsid w:val="007E3C2B"/>
    <w:rsid w:val="007E4F28"/>
    <w:rsid w:val="007E63B8"/>
    <w:rsid w:val="007E661C"/>
    <w:rsid w:val="007E66C9"/>
    <w:rsid w:val="007E6F4A"/>
    <w:rsid w:val="007F0922"/>
    <w:rsid w:val="007F1F59"/>
    <w:rsid w:val="007F348A"/>
    <w:rsid w:val="00800EA7"/>
    <w:rsid w:val="00802A71"/>
    <w:rsid w:val="00803597"/>
    <w:rsid w:val="00803FA2"/>
    <w:rsid w:val="00810450"/>
    <w:rsid w:val="00812155"/>
    <w:rsid w:val="00815E5D"/>
    <w:rsid w:val="008162BF"/>
    <w:rsid w:val="0082062E"/>
    <w:rsid w:val="00820F97"/>
    <w:rsid w:val="008245D0"/>
    <w:rsid w:val="00824C5C"/>
    <w:rsid w:val="00825E42"/>
    <w:rsid w:val="00830AAE"/>
    <w:rsid w:val="0083666F"/>
    <w:rsid w:val="008412C5"/>
    <w:rsid w:val="00843390"/>
    <w:rsid w:val="00847A0B"/>
    <w:rsid w:val="00847A45"/>
    <w:rsid w:val="0085548E"/>
    <w:rsid w:val="00867D6C"/>
    <w:rsid w:val="00873BAF"/>
    <w:rsid w:val="00877103"/>
    <w:rsid w:val="0089126F"/>
    <w:rsid w:val="00891AEB"/>
    <w:rsid w:val="0089466B"/>
    <w:rsid w:val="00895583"/>
    <w:rsid w:val="00895D24"/>
    <w:rsid w:val="008B0B83"/>
    <w:rsid w:val="008C6F5D"/>
    <w:rsid w:val="008D38A1"/>
    <w:rsid w:val="008D4752"/>
    <w:rsid w:val="008D6822"/>
    <w:rsid w:val="008E0789"/>
    <w:rsid w:val="008E2138"/>
    <w:rsid w:val="008F0C3A"/>
    <w:rsid w:val="008F4BE3"/>
    <w:rsid w:val="008F57C1"/>
    <w:rsid w:val="008F6181"/>
    <w:rsid w:val="009107B3"/>
    <w:rsid w:val="00910DEC"/>
    <w:rsid w:val="0091279A"/>
    <w:rsid w:val="00925580"/>
    <w:rsid w:val="00926D04"/>
    <w:rsid w:val="009360E6"/>
    <w:rsid w:val="00940F70"/>
    <w:rsid w:val="00946F8A"/>
    <w:rsid w:val="009551B6"/>
    <w:rsid w:val="00957573"/>
    <w:rsid w:val="00965CC2"/>
    <w:rsid w:val="00971417"/>
    <w:rsid w:val="00974C63"/>
    <w:rsid w:val="00985DD0"/>
    <w:rsid w:val="00986487"/>
    <w:rsid w:val="0099478A"/>
    <w:rsid w:val="00994FA9"/>
    <w:rsid w:val="009953DA"/>
    <w:rsid w:val="009956F9"/>
    <w:rsid w:val="009A43E4"/>
    <w:rsid w:val="009A7A53"/>
    <w:rsid w:val="009B006B"/>
    <w:rsid w:val="009B256B"/>
    <w:rsid w:val="009B7767"/>
    <w:rsid w:val="009C0F12"/>
    <w:rsid w:val="009C5684"/>
    <w:rsid w:val="009C5EC9"/>
    <w:rsid w:val="009C641A"/>
    <w:rsid w:val="009C7604"/>
    <w:rsid w:val="009C7613"/>
    <w:rsid w:val="009D0523"/>
    <w:rsid w:val="009D4F22"/>
    <w:rsid w:val="009E2483"/>
    <w:rsid w:val="009E2B70"/>
    <w:rsid w:val="009E32A2"/>
    <w:rsid w:val="009E5446"/>
    <w:rsid w:val="009E73C6"/>
    <w:rsid w:val="009E763D"/>
    <w:rsid w:val="009F0016"/>
    <w:rsid w:val="009F168F"/>
    <w:rsid w:val="009F1A3F"/>
    <w:rsid w:val="00A0219E"/>
    <w:rsid w:val="00A10C86"/>
    <w:rsid w:val="00A11363"/>
    <w:rsid w:val="00A13CB6"/>
    <w:rsid w:val="00A1576D"/>
    <w:rsid w:val="00A203A7"/>
    <w:rsid w:val="00A3118D"/>
    <w:rsid w:val="00A31EC1"/>
    <w:rsid w:val="00A321A7"/>
    <w:rsid w:val="00A32824"/>
    <w:rsid w:val="00A337F7"/>
    <w:rsid w:val="00A409E6"/>
    <w:rsid w:val="00A41DF6"/>
    <w:rsid w:val="00A41F0E"/>
    <w:rsid w:val="00A4300D"/>
    <w:rsid w:val="00A445B9"/>
    <w:rsid w:val="00A45B5C"/>
    <w:rsid w:val="00A5159C"/>
    <w:rsid w:val="00A516FB"/>
    <w:rsid w:val="00A560DF"/>
    <w:rsid w:val="00A622AD"/>
    <w:rsid w:val="00A625C4"/>
    <w:rsid w:val="00A65949"/>
    <w:rsid w:val="00A71DDF"/>
    <w:rsid w:val="00A728EC"/>
    <w:rsid w:val="00A75EEB"/>
    <w:rsid w:val="00A80AD3"/>
    <w:rsid w:val="00A80F9B"/>
    <w:rsid w:val="00A823B4"/>
    <w:rsid w:val="00A82CAE"/>
    <w:rsid w:val="00A85EAD"/>
    <w:rsid w:val="00A93811"/>
    <w:rsid w:val="00A94F31"/>
    <w:rsid w:val="00AB2F78"/>
    <w:rsid w:val="00AB31CC"/>
    <w:rsid w:val="00AB5F75"/>
    <w:rsid w:val="00AC3176"/>
    <w:rsid w:val="00AC7DEA"/>
    <w:rsid w:val="00AD0A1C"/>
    <w:rsid w:val="00AD1647"/>
    <w:rsid w:val="00AD556B"/>
    <w:rsid w:val="00AE0B5D"/>
    <w:rsid w:val="00AE2004"/>
    <w:rsid w:val="00AF0B4B"/>
    <w:rsid w:val="00AF4271"/>
    <w:rsid w:val="00AF54E4"/>
    <w:rsid w:val="00B03956"/>
    <w:rsid w:val="00B04F6B"/>
    <w:rsid w:val="00B10789"/>
    <w:rsid w:val="00B21411"/>
    <w:rsid w:val="00B227CF"/>
    <w:rsid w:val="00B323EF"/>
    <w:rsid w:val="00B360CF"/>
    <w:rsid w:val="00B37C58"/>
    <w:rsid w:val="00B40DEF"/>
    <w:rsid w:val="00B4253B"/>
    <w:rsid w:val="00B452F2"/>
    <w:rsid w:val="00B463BE"/>
    <w:rsid w:val="00B50B92"/>
    <w:rsid w:val="00B50FB5"/>
    <w:rsid w:val="00B53449"/>
    <w:rsid w:val="00B536D5"/>
    <w:rsid w:val="00B55C5D"/>
    <w:rsid w:val="00B60581"/>
    <w:rsid w:val="00B63803"/>
    <w:rsid w:val="00B7053B"/>
    <w:rsid w:val="00B726F8"/>
    <w:rsid w:val="00B7280B"/>
    <w:rsid w:val="00B72C03"/>
    <w:rsid w:val="00B73E2F"/>
    <w:rsid w:val="00B74573"/>
    <w:rsid w:val="00B81863"/>
    <w:rsid w:val="00B82E36"/>
    <w:rsid w:val="00B91279"/>
    <w:rsid w:val="00B9247D"/>
    <w:rsid w:val="00B92779"/>
    <w:rsid w:val="00B94598"/>
    <w:rsid w:val="00BA0363"/>
    <w:rsid w:val="00BA2153"/>
    <w:rsid w:val="00BA2FB7"/>
    <w:rsid w:val="00BA4BE3"/>
    <w:rsid w:val="00BA6DE4"/>
    <w:rsid w:val="00BB2E54"/>
    <w:rsid w:val="00BB5124"/>
    <w:rsid w:val="00BB7681"/>
    <w:rsid w:val="00BC10FE"/>
    <w:rsid w:val="00BC3581"/>
    <w:rsid w:val="00BC3C39"/>
    <w:rsid w:val="00BC7BDF"/>
    <w:rsid w:val="00BD0ACF"/>
    <w:rsid w:val="00BD72DB"/>
    <w:rsid w:val="00BE3B0E"/>
    <w:rsid w:val="00BE6E14"/>
    <w:rsid w:val="00BF3152"/>
    <w:rsid w:val="00BF5B40"/>
    <w:rsid w:val="00BF6720"/>
    <w:rsid w:val="00BF7C1C"/>
    <w:rsid w:val="00C01E3C"/>
    <w:rsid w:val="00C02FCC"/>
    <w:rsid w:val="00C0315A"/>
    <w:rsid w:val="00C0576C"/>
    <w:rsid w:val="00C10307"/>
    <w:rsid w:val="00C104A5"/>
    <w:rsid w:val="00C32AE9"/>
    <w:rsid w:val="00C332CE"/>
    <w:rsid w:val="00C335EF"/>
    <w:rsid w:val="00C33859"/>
    <w:rsid w:val="00C3779C"/>
    <w:rsid w:val="00C40822"/>
    <w:rsid w:val="00C40EA7"/>
    <w:rsid w:val="00C50C58"/>
    <w:rsid w:val="00C51D17"/>
    <w:rsid w:val="00C546F4"/>
    <w:rsid w:val="00C57E6E"/>
    <w:rsid w:val="00C62348"/>
    <w:rsid w:val="00C64978"/>
    <w:rsid w:val="00C71388"/>
    <w:rsid w:val="00C747A1"/>
    <w:rsid w:val="00C83B56"/>
    <w:rsid w:val="00C857B1"/>
    <w:rsid w:val="00C90CDE"/>
    <w:rsid w:val="00C96ECA"/>
    <w:rsid w:val="00C973DC"/>
    <w:rsid w:val="00CA0045"/>
    <w:rsid w:val="00CB31D8"/>
    <w:rsid w:val="00CB3FD1"/>
    <w:rsid w:val="00CD5A0F"/>
    <w:rsid w:val="00CD5A14"/>
    <w:rsid w:val="00CD5A79"/>
    <w:rsid w:val="00CE4459"/>
    <w:rsid w:val="00CE723D"/>
    <w:rsid w:val="00CF019F"/>
    <w:rsid w:val="00CF2EAB"/>
    <w:rsid w:val="00CF2F9C"/>
    <w:rsid w:val="00CF322D"/>
    <w:rsid w:val="00CF32EC"/>
    <w:rsid w:val="00CF7E2D"/>
    <w:rsid w:val="00D066D2"/>
    <w:rsid w:val="00D124C3"/>
    <w:rsid w:val="00D151A3"/>
    <w:rsid w:val="00D171DE"/>
    <w:rsid w:val="00D20FCA"/>
    <w:rsid w:val="00D21B77"/>
    <w:rsid w:val="00D231D9"/>
    <w:rsid w:val="00D31644"/>
    <w:rsid w:val="00D35C16"/>
    <w:rsid w:val="00D35D28"/>
    <w:rsid w:val="00D36955"/>
    <w:rsid w:val="00D37747"/>
    <w:rsid w:val="00D44A9D"/>
    <w:rsid w:val="00D52F8F"/>
    <w:rsid w:val="00D577DB"/>
    <w:rsid w:val="00D64D78"/>
    <w:rsid w:val="00D66695"/>
    <w:rsid w:val="00D70DD9"/>
    <w:rsid w:val="00D72359"/>
    <w:rsid w:val="00D7457C"/>
    <w:rsid w:val="00D765B5"/>
    <w:rsid w:val="00D7774C"/>
    <w:rsid w:val="00D8289C"/>
    <w:rsid w:val="00D83571"/>
    <w:rsid w:val="00D86FFA"/>
    <w:rsid w:val="00D91976"/>
    <w:rsid w:val="00D92338"/>
    <w:rsid w:val="00DA47C8"/>
    <w:rsid w:val="00DA4F0A"/>
    <w:rsid w:val="00DB0AC6"/>
    <w:rsid w:val="00DB4F2A"/>
    <w:rsid w:val="00DB7699"/>
    <w:rsid w:val="00DC0802"/>
    <w:rsid w:val="00DD303F"/>
    <w:rsid w:val="00DD6328"/>
    <w:rsid w:val="00DE2133"/>
    <w:rsid w:val="00DE3A90"/>
    <w:rsid w:val="00DE77B5"/>
    <w:rsid w:val="00DF22DF"/>
    <w:rsid w:val="00DF2BD5"/>
    <w:rsid w:val="00E01385"/>
    <w:rsid w:val="00E04D58"/>
    <w:rsid w:val="00E07704"/>
    <w:rsid w:val="00E1516B"/>
    <w:rsid w:val="00E2247D"/>
    <w:rsid w:val="00E27815"/>
    <w:rsid w:val="00E3222C"/>
    <w:rsid w:val="00E4282B"/>
    <w:rsid w:val="00E44488"/>
    <w:rsid w:val="00E44843"/>
    <w:rsid w:val="00E46396"/>
    <w:rsid w:val="00E5141C"/>
    <w:rsid w:val="00E52B63"/>
    <w:rsid w:val="00E562FE"/>
    <w:rsid w:val="00E564E2"/>
    <w:rsid w:val="00E64D90"/>
    <w:rsid w:val="00E666AE"/>
    <w:rsid w:val="00E71F36"/>
    <w:rsid w:val="00E721CD"/>
    <w:rsid w:val="00E7669D"/>
    <w:rsid w:val="00E77AE0"/>
    <w:rsid w:val="00E81746"/>
    <w:rsid w:val="00E83A6F"/>
    <w:rsid w:val="00E85675"/>
    <w:rsid w:val="00E90B35"/>
    <w:rsid w:val="00E94CC2"/>
    <w:rsid w:val="00EA1467"/>
    <w:rsid w:val="00EA3B26"/>
    <w:rsid w:val="00EA3ECB"/>
    <w:rsid w:val="00EC6F7C"/>
    <w:rsid w:val="00ED2DEA"/>
    <w:rsid w:val="00ED599E"/>
    <w:rsid w:val="00ED6682"/>
    <w:rsid w:val="00EE089D"/>
    <w:rsid w:val="00EE0E4E"/>
    <w:rsid w:val="00EE0ECD"/>
    <w:rsid w:val="00EE608A"/>
    <w:rsid w:val="00EE6637"/>
    <w:rsid w:val="00EF468A"/>
    <w:rsid w:val="00EF51FC"/>
    <w:rsid w:val="00EF6B62"/>
    <w:rsid w:val="00F00BF7"/>
    <w:rsid w:val="00F02437"/>
    <w:rsid w:val="00F0398D"/>
    <w:rsid w:val="00F041C8"/>
    <w:rsid w:val="00F05FC2"/>
    <w:rsid w:val="00F148F0"/>
    <w:rsid w:val="00F213D7"/>
    <w:rsid w:val="00F23E31"/>
    <w:rsid w:val="00F25807"/>
    <w:rsid w:val="00F27FE2"/>
    <w:rsid w:val="00F3021B"/>
    <w:rsid w:val="00F36C20"/>
    <w:rsid w:val="00F37300"/>
    <w:rsid w:val="00F37AB8"/>
    <w:rsid w:val="00F45920"/>
    <w:rsid w:val="00F45DD0"/>
    <w:rsid w:val="00F51942"/>
    <w:rsid w:val="00F54761"/>
    <w:rsid w:val="00F550D0"/>
    <w:rsid w:val="00F5584E"/>
    <w:rsid w:val="00F63599"/>
    <w:rsid w:val="00F63A48"/>
    <w:rsid w:val="00F64826"/>
    <w:rsid w:val="00F70E41"/>
    <w:rsid w:val="00F715C1"/>
    <w:rsid w:val="00F72C8B"/>
    <w:rsid w:val="00F73464"/>
    <w:rsid w:val="00F75256"/>
    <w:rsid w:val="00F879C5"/>
    <w:rsid w:val="00F90A34"/>
    <w:rsid w:val="00F91EA3"/>
    <w:rsid w:val="00F931C7"/>
    <w:rsid w:val="00F93392"/>
    <w:rsid w:val="00F94C12"/>
    <w:rsid w:val="00F9563E"/>
    <w:rsid w:val="00FA2168"/>
    <w:rsid w:val="00FA5890"/>
    <w:rsid w:val="00FB3929"/>
    <w:rsid w:val="00FB4A7F"/>
    <w:rsid w:val="00FC015A"/>
    <w:rsid w:val="00FC0261"/>
    <w:rsid w:val="00FC426A"/>
    <w:rsid w:val="00FC5EAE"/>
    <w:rsid w:val="00FC6862"/>
    <w:rsid w:val="00FC77BE"/>
    <w:rsid w:val="00FD028B"/>
    <w:rsid w:val="00FD0898"/>
    <w:rsid w:val="00FD3617"/>
    <w:rsid w:val="00FD597E"/>
    <w:rsid w:val="00FD628F"/>
    <w:rsid w:val="00FD77B9"/>
    <w:rsid w:val="00FE046E"/>
    <w:rsid w:val="00FE04C2"/>
    <w:rsid w:val="00FF193D"/>
    <w:rsid w:val="00FF556A"/>
    <w:rsid w:val="00FF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45A4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2C61"/>
    <w:rPr>
      <w:lang w:val="en-AU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rsid w:val="005A2C61"/>
    <w:rPr>
      <w:color w:val="0000FF"/>
      <w:u w:val="single"/>
    </w:rPr>
  </w:style>
  <w:style w:type="paragraph" w:styleId="Antet">
    <w:name w:val="header"/>
    <w:basedOn w:val="Normal"/>
    <w:link w:val="AntetCaracter"/>
    <w:unhideWhenUsed/>
    <w:rsid w:val="00CF7E2D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AntetCaracter">
    <w:name w:val="Antet Caracter"/>
    <w:link w:val="Antet"/>
    <w:rsid w:val="00CF7E2D"/>
    <w:rPr>
      <w:rFonts w:ascii="Calibri" w:eastAsia="Calibri" w:hAnsi="Calibri"/>
      <w:sz w:val="22"/>
      <w:szCs w:val="22"/>
      <w:lang w:val="en-US" w:eastAsia="en-US" w:bidi="ar-SA"/>
    </w:rPr>
  </w:style>
  <w:style w:type="table" w:styleId="GrilTabel">
    <w:name w:val="Table Grid"/>
    <w:basedOn w:val="TabelNormal"/>
    <w:uiPriority w:val="59"/>
    <w:rsid w:val="005424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nBalon">
    <w:name w:val="Balloon Text"/>
    <w:basedOn w:val="Normal"/>
    <w:semiHidden/>
    <w:rsid w:val="004E0194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457D80"/>
    <w:rPr>
      <w:rFonts w:ascii="Calibri" w:eastAsia="Calibri" w:hAnsi="Calibri"/>
      <w:sz w:val="22"/>
      <w:szCs w:val="22"/>
      <w:lang w:eastAsia="en-US"/>
    </w:rPr>
  </w:style>
  <w:style w:type="paragraph" w:styleId="Corptext">
    <w:name w:val="Body Text"/>
    <w:basedOn w:val="Normal"/>
    <w:link w:val="CorptextCaracter"/>
    <w:rsid w:val="001E4C76"/>
    <w:pPr>
      <w:spacing w:line="480" w:lineRule="auto"/>
      <w:jc w:val="both"/>
    </w:pPr>
    <w:rPr>
      <w:sz w:val="24"/>
      <w:szCs w:val="24"/>
      <w:lang w:val="ro-RO" w:eastAsia="ro-RO"/>
    </w:rPr>
  </w:style>
  <w:style w:type="character" w:customStyle="1" w:styleId="CorptextCaracter">
    <w:name w:val="Corp text Caracter"/>
    <w:link w:val="Corptext"/>
    <w:rsid w:val="00D35D28"/>
    <w:rPr>
      <w:sz w:val="24"/>
      <w:szCs w:val="24"/>
      <w:lang w:val="ro-RO" w:eastAsia="ro-RO"/>
    </w:rPr>
  </w:style>
  <w:style w:type="character" w:styleId="Accentuat">
    <w:name w:val="Emphasis"/>
    <w:qFormat/>
    <w:rsid w:val="00A321A7"/>
    <w:rPr>
      <w:i/>
      <w:iCs/>
    </w:rPr>
  </w:style>
  <w:style w:type="table" w:customStyle="1" w:styleId="Tabelgril1">
    <w:name w:val="Tabel grilă1"/>
    <w:basedOn w:val="TabelNormal"/>
    <w:next w:val="GrilTabel"/>
    <w:uiPriority w:val="59"/>
    <w:rsid w:val="00873BA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GrilTabel"/>
    <w:rsid w:val="007E66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rsid w:val="00D066D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uiPriority w:val="99"/>
    <w:rsid w:val="00D066D2"/>
    <w:rPr>
      <w:lang w:val="en-AU" w:eastAsia="en-US"/>
    </w:rPr>
  </w:style>
  <w:style w:type="character" w:customStyle="1" w:styleId="Bodytext5">
    <w:name w:val="Body text (5)_"/>
    <w:link w:val="Bodytext50"/>
    <w:locked/>
    <w:rsid w:val="003D61B6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D61B6"/>
    <w:pPr>
      <w:widowControl w:val="0"/>
      <w:shd w:val="clear" w:color="auto" w:fill="FFFFFF"/>
      <w:spacing w:line="206" w:lineRule="exact"/>
    </w:pPr>
    <w:rPr>
      <w:rFonts w:ascii="Arial" w:eastAsia="Arial" w:hAnsi="Arial" w:cs="Arial"/>
      <w:sz w:val="16"/>
      <w:szCs w:val="16"/>
      <w:lang w:val="ro-RO" w:eastAsia="ro-RO"/>
    </w:rPr>
  </w:style>
  <w:style w:type="character" w:customStyle="1" w:styleId="Heading1">
    <w:name w:val="Heading #1_"/>
    <w:link w:val="Heading10"/>
    <w:locked/>
    <w:rsid w:val="003D61B6"/>
    <w:rPr>
      <w:rFonts w:ascii="Verdana" w:eastAsia="Verdana" w:hAnsi="Verdana" w:cs="Verdana"/>
      <w:sz w:val="16"/>
      <w:szCs w:val="16"/>
      <w:shd w:val="clear" w:color="auto" w:fill="FFFFFF"/>
    </w:rPr>
  </w:style>
  <w:style w:type="paragraph" w:customStyle="1" w:styleId="Heading10">
    <w:name w:val="Heading #1"/>
    <w:basedOn w:val="Normal"/>
    <w:link w:val="Heading1"/>
    <w:rsid w:val="003D61B6"/>
    <w:pPr>
      <w:widowControl w:val="0"/>
      <w:shd w:val="clear" w:color="auto" w:fill="FFFFFF"/>
      <w:spacing w:line="206" w:lineRule="exact"/>
      <w:jc w:val="both"/>
      <w:outlineLvl w:val="0"/>
    </w:pPr>
    <w:rPr>
      <w:rFonts w:ascii="Verdana" w:eastAsia="Verdana" w:hAnsi="Verdana" w:cs="Verdana"/>
      <w:sz w:val="16"/>
      <w:szCs w:val="16"/>
      <w:lang w:val="ro-RO" w:eastAsia="ro-RO"/>
    </w:rPr>
  </w:style>
  <w:style w:type="character" w:customStyle="1" w:styleId="Bodytext2Bold">
    <w:name w:val="Body text (2) + Bold"/>
    <w:rsid w:val="003D61B6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o-RO" w:eastAsia="ro-RO" w:bidi="ro-RO"/>
    </w:rPr>
  </w:style>
  <w:style w:type="character" w:customStyle="1" w:styleId="Bodytext2">
    <w:name w:val="Body text (2)"/>
    <w:rsid w:val="003D61B6"/>
    <w:rPr>
      <w:rFonts w:ascii="Verdana" w:eastAsia="Verdana" w:hAnsi="Verdana" w:cs="Verdan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o-RO" w:eastAsia="ro-RO" w:bidi="ro-RO"/>
    </w:rPr>
  </w:style>
  <w:style w:type="paragraph" w:styleId="Listparagraf">
    <w:name w:val="List Paragraph"/>
    <w:basedOn w:val="Normal"/>
    <w:uiPriority w:val="34"/>
    <w:qFormat/>
    <w:rsid w:val="00185E12"/>
    <w:pPr>
      <w:ind w:left="720"/>
      <w:contextualSpacing/>
    </w:pPr>
  </w:style>
  <w:style w:type="character" w:styleId="HyperlinkParcurs">
    <w:name w:val="FollowedHyperlink"/>
    <w:basedOn w:val="Fontdeparagrafimplicit"/>
    <w:uiPriority w:val="99"/>
    <w:unhideWhenUsed/>
    <w:rsid w:val="004C6718"/>
    <w:rPr>
      <w:color w:val="800080"/>
      <w:u w:val="single"/>
    </w:rPr>
  </w:style>
  <w:style w:type="paragraph" w:customStyle="1" w:styleId="xl63">
    <w:name w:val="xl63"/>
    <w:basedOn w:val="Normal"/>
    <w:rsid w:val="004C67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xl64">
    <w:name w:val="xl64"/>
    <w:basedOn w:val="Normal"/>
    <w:rsid w:val="004C67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xl65">
    <w:name w:val="xl65"/>
    <w:basedOn w:val="Normal"/>
    <w:rsid w:val="004C67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xl66">
    <w:name w:val="xl66"/>
    <w:basedOn w:val="Normal"/>
    <w:rsid w:val="004C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xl67">
    <w:name w:val="xl67"/>
    <w:basedOn w:val="Normal"/>
    <w:rsid w:val="004C6718"/>
    <w:pPr>
      <w:spacing w:before="100" w:beforeAutospacing="1" w:after="100" w:afterAutospacing="1"/>
    </w:pPr>
    <w:rPr>
      <w:b/>
      <w:bCs/>
      <w:sz w:val="24"/>
      <w:szCs w:val="24"/>
      <w:lang w:val="en-US"/>
    </w:rPr>
  </w:style>
  <w:style w:type="character" w:customStyle="1" w:styleId="Bodytext20">
    <w:name w:val="Body text (2)_"/>
    <w:basedOn w:val="Fontdeparagrafimplicit"/>
    <w:rsid w:val="00475D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TimesNewRoman12pt">
    <w:name w:val="Body text (2) + Times New Roman;12 pt"/>
    <w:basedOn w:val="Bodytext20"/>
    <w:rsid w:val="00544C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2C61"/>
    <w:rPr>
      <w:lang w:val="en-AU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rsid w:val="005A2C61"/>
    <w:rPr>
      <w:color w:val="0000FF"/>
      <w:u w:val="single"/>
    </w:rPr>
  </w:style>
  <w:style w:type="paragraph" w:styleId="Antet">
    <w:name w:val="header"/>
    <w:basedOn w:val="Normal"/>
    <w:link w:val="AntetCaracter"/>
    <w:unhideWhenUsed/>
    <w:rsid w:val="00CF7E2D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AntetCaracter">
    <w:name w:val="Antet Caracter"/>
    <w:link w:val="Antet"/>
    <w:rsid w:val="00CF7E2D"/>
    <w:rPr>
      <w:rFonts w:ascii="Calibri" w:eastAsia="Calibri" w:hAnsi="Calibri"/>
      <w:sz w:val="22"/>
      <w:szCs w:val="22"/>
      <w:lang w:val="en-US" w:eastAsia="en-US" w:bidi="ar-SA"/>
    </w:rPr>
  </w:style>
  <w:style w:type="table" w:styleId="GrilTabel">
    <w:name w:val="Table Grid"/>
    <w:basedOn w:val="TabelNormal"/>
    <w:uiPriority w:val="59"/>
    <w:rsid w:val="005424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nBalon">
    <w:name w:val="Balloon Text"/>
    <w:basedOn w:val="Normal"/>
    <w:semiHidden/>
    <w:rsid w:val="004E0194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457D80"/>
    <w:rPr>
      <w:rFonts w:ascii="Calibri" w:eastAsia="Calibri" w:hAnsi="Calibri"/>
      <w:sz w:val="22"/>
      <w:szCs w:val="22"/>
      <w:lang w:eastAsia="en-US"/>
    </w:rPr>
  </w:style>
  <w:style w:type="paragraph" w:styleId="Corptext">
    <w:name w:val="Body Text"/>
    <w:basedOn w:val="Normal"/>
    <w:link w:val="CorptextCaracter"/>
    <w:rsid w:val="001E4C76"/>
    <w:pPr>
      <w:spacing w:line="480" w:lineRule="auto"/>
      <w:jc w:val="both"/>
    </w:pPr>
    <w:rPr>
      <w:sz w:val="24"/>
      <w:szCs w:val="24"/>
      <w:lang w:val="ro-RO" w:eastAsia="ro-RO"/>
    </w:rPr>
  </w:style>
  <w:style w:type="character" w:customStyle="1" w:styleId="CorptextCaracter">
    <w:name w:val="Corp text Caracter"/>
    <w:link w:val="Corptext"/>
    <w:rsid w:val="00D35D28"/>
    <w:rPr>
      <w:sz w:val="24"/>
      <w:szCs w:val="24"/>
      <w:lang w:val="ro-RO" w:eastAsia="ro-RO"/>
    </w:rPr>
  </w:style>
  <w:style w:type="character" w:styleId="Accentuat">
    <w:name w:val="Emphasis"/>
    <w:qFormat/>
    <w:rsid w:val="00A321A7"/>
    <w:rPr>
      <w:i/>
      <w:iCs/>
    </w:rPr>
  </w:style>
  <w:style w:type="table" w:customStyle="1" w:styleId="Tabelgril1">
    <w:name w:val="Tabel grilă1"/>
    <w:basedOn w:val="TabelNormal"/>
    <w:next w:val="GrilTabel"/>
    <w:uiPriority w:val="59"/>
    <w:rsid w:val="00873BA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GrilTabel"/>
    <w:rsid w:val="007E66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rsid w:val="00D066D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uiPriority w:val="99"/>
    <w:rsid w:val="00D066D2"/>
    <w:rPr>
      <w:lang w:val="en-AU" w:eastAsia="en-US"/>
    </w:rPr>
  </w:style>
  <w:style w:type="character" w:customStyle="1" w:styleId="Bodytext5">
    <w:name w:val="Body text (5)_"/>
    <w:link w:val="Bodytext50"/>
    <w:locked/>
    <w:rsid w:val="003D61B6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D61B6"/>
    <w:pPr>
      <w:widowControl w:val="0"/>
      <w:shd w:val="clear" w:color="auto" w:fill="FFFFFF"/>
      <w:spacing w:line="206" w:lineRule="exact"/>
    </w:pPr>
    <w:rPr>
      <w:rFonts w:ascii="Arial" w:eastAsia="Arial" w:hAnsi="Arial" w:cs="Arial"/>
      <w:sz w:val="16"/>
      <w:szCs w:val="16"/>
      <w:lang w:val="ro-RO" w:eastAsia="ro-RO"/>
    </w:rPr>
  </w:style>
  <w:style w:type="character" w:customStyle="1" w:styleId="Heading1">
    <w:name w:val="Heading #1_"/>
    <w:link w:val="Heading10"/>
    <w:locked/>
    <w:rsid w:val="003D61B6"/>
    <w:rPr>
      <w:rFonts w:ascii="Verdana" w:eastAsia="Verdana" w:hAnsi="Verdana" w:cs="Verdana"/>
      <w:sz w:val="16"/>
      <w:szCs w:val="16"/>
      <w:shd w:val="clear" w:color="auto" w:fill="FFFFFF"/>
    </w:rPr>
  </w:style>
  <w:style w:type="paragraph" w:customStyle="1" w:styleId="Heading10">
    <w:name w:val="Heading #1"/>
    <w:basedOn w:val="Normal"/>
    <w:link w:val="Heading1"/>
    <w:rsid w:val="003D61B6"/>
    <w:pPr>
      <w:widowControl w:val="0"/>
      <w:shd w:val="clear" w:color="auto" w:fill="FFFFFF"/>
      <w:spacing w:line="206" w:lineRule="exact"/>
      <w:jc w:val="both"/>
      <w:outlineLvl w:val="0"/>
    </w:pPr>
    <w:rPr>
      <w:rFonts w:ascii="Verdana" w:eastAsia="Verdana" w:hAnsi="Verdana" w:cs="Verdana"/>
      <w:sz w:val="16"/>
      <w:szCs w:val="16"/>
      <w:lang w:val="ro-RO" w:eastAsia="ro-RO"/>
    </w:rPr>
  </w:style>
  <w:style w:type="character" w:customStyle="1" w:styleId="Bodytext2Bold">
    <w:name w:val="Body text (2) + Bold"/>
    <w:rsid w:val="003D61B6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o-RO" w:eastAsia="ro-RO" w:bidi="ro-RO"/>
    </w:rPr>
  </w:style>
  <w:style w:type="character" w:customStyle="1" w:styleId="Bodytext2">
    <w:name w:val="Body text (2)"/>
    <w:rsid w:val="003D61B6"/>
    <w:rPr>
      <w:rFonts w:ascii="Verdana" w:eastAsia="Verdana" w:hAnsi="Verdana" w:cs="Verdan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o-RO" w:eastAsia="ro-RO" w:bidi="ro-RO"/>
    </w:rPr>
  </w:style>
  <w:style w:type="paragraph" w:styleId="Listparagraf">
    <w:name w:val="List Paragraph"/>
    <w:basedOn w:val="Normal"/>
    <w:uiPriority w:val="34"/>
    <w:qFormat/>
    <w:rsid w:val="00185E12"/>
    <w:pPr>
      <w:ind w:left="720"/>
      <w:contextualSpacing/>
    </w:pPr>
  </w:style>
  <w:style w:type="character" w:styleId="HyperlinkParcurs">
    <w:name w:val="FollowedHyperlink"/>
    <w:basedOn w:val="Fontdeparagrafimplicit"/>
    <w:uiPriority w:val="99"/>
    <w:unhideWhenUsed/>
    <w:rsid w:val="004C6718"/>
    <w:rPr>
      <w:color w:val="800080"/>
      <w:u w:val="single"/>
    </w:rPr>
  </w:style>
  <w:style w:type="paragraph" w:customStyle="1" w:styleId="xl63">
    <w:name w:val="xl63"/>
    <w:basedOn w:val="Normal"/>
    <w:rsid w:val="004C67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xl64">
    <w:name w:val="xl64"/>
    <w:basedOn w:val="Normal"/>
    <w:rsid w:val="004C67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xl65">
    <w:name w:val="xl65"/>
    <w:basedOn w:val="Normal"/>
    <w:rsid w:val="004C67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xl66">
    <w:name w:val="xl66"/>
    <w:basedOn w:val="Normal"/>
    <w:rsid w:val="004C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xl67">
    <w:name w:val="xl67"/>
    <w:basedOn w:val="Normal"/>
    <w:rsid w:val="004C6718"/>
    <w:pPr>
      <w:spacing w:before="100" w:beforeAutospacing="1" w:after="100" w:afterAutospacing="1"/>
    </w:pPr>
    <w:rPr>
      <w:b/>
      <w:bCs/>
      <w:sz w:val="24"/>
      <w:szCs w:val="24"/>
      <w:lang w:val="en-US"/>
    </w:rPr>
  </w:style>
  <w:style w:type="character" w:customStyle="1" w:styleId="Bodytext20">
    <w:name w:val="Body text (2)_"/>
    <w:basedOn w:val="Fontdeparagrafimplicit"/>
    <w:rsid w:val="00475D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TimesNewRoman12pt">
    <w:name w:val="Body text (2) + Times New Roman;12 pt"/>
    <w:basedOn w:val="Bodytext20"/>
    <w:rsid w:val="00544C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a_secretariat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57042-DDA6-4B7D-99B0-0EA5CCB339C0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C3E6CEEC-FEC3-4816-A7E2-1FACAF4D1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29</TotalTime>
  <Pages>1</Pages>
  <Words>192</Words>
  <Characters>1115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OrgHome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FullNameHere</dc:creator>
  <cp:lastModifiedBy>danaconta</cp:lastModifiedBy>
  <cp:revision>7</cp:revision>
  <cp:lastPrinted>2022-02-18T10:59:00Z</cp:lastPrinted>
  <dcterms:created xsi:type="dcterms:W3CDTF">2022-02-18T06:48:00Z</dcterms:created>
  <dcterms:modified xsi:type="dcterms:W3CDTF">2022-02-18T11:11:00Z</dcterms:modified>
</cp:coreProperties>
</file>