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ECB" w:rsidRDefault="0024286B" w:rsidP="00F72576">
      <w:pPr>
        <w:rPr>
          <w:lang w:val="ro-RO"/>
        </w:rPr>
      </w:pPr>
      <w:r>
        <w:rPr>
          <w:lang w:val="ro-RO"/>
        </w:rPr>
        <w:t xml:space="preserve">     </w:t>
      </w:r>
      <w:r w:rsidR="00CB4F7D">
        <w:rPr>
          <w:lang w:val="ro-RO"/>
        </w:rPr>
        <w:t xml:space="preserve">    Nr._______/__________</w:t>
      </w:r>
      <w:r w:rsidR="005A5CE1">
        <w:rPr>
          <w:lang w:val="ro-RO"/>
        </w:rPr>
        <w:t>2022</w:t>
      </w:r>
    </w:p>
    <w:p w:rsidR="00792ECB" w:rsidRDefault="00792ECB" w:rsidP="00792ECB">
      <w:pPr>
        <w:jc w:val="center"/>
        <w:rPr>
          <w:lang w:val="ro-RO"/>
        </w:rPr>
      </w:pPr>
      <w:bookmarkStart w:id="0" w:name="_GoBack"/>
      <w:bookmarkEnd w:id="0"/>
      <w:r>
        <w:rPr>
          <w:lang w:val="ro-RO"/>
        </w:rPr>
        <w:t>CĂTRE,</w:t>
      </w:r>
    </w:p>
    <w:p w:rsidR="00792ECB" w:rsidRDefault="00792ECB" w:rsidP="00792ECB">
      <w:pPr>
        <w:jc w:val="center"/>
        <w:rPr>
          <w:lang w:val="ro-RO"/>
        </w:rPr>
      </w:pPr>
      <w:r>
        <w:rPr>
          <w:lang w:val="ro-RO"/>
        </w:rPr>
        <w:t>INSPECTORATUL ȘCOLAR JUDEȚEAN HUNEDOARA</w:t>
      </w:r>
    </w:p>
    <w:p w:rsidR="00792ECB" w:rsidRDefault="00792ECB" w:rsidP="0024286B">
      <w:pPr>
        <w:jc w:val="center"/>
        <w:rPr>
          <w:lang w:val="ro-RO"/>
        </w:rPr>
      </w:pPr>
      <w:r>
        <w:rPr>
          <w:lang w:val="ro-RO"/>
        </w:rPr>
        <w:t>ÎN ATENȚIA DOAMNEI INSPECTOR ȘCOLAR DANA LUIZA CIOARĂ</w:t>
      </w:r>
    </w:p>
    <w:p w:rsidR="00792ECB" w:rsidRDefault="00792ECB" w:rsidP="00792ECB">
      <w:pPr>
        <w:rPr>
          <w:lang w:val="ro-RO"/>
        </w:rPr>
      </w:pPr>
      <w:r>
        <w:rPr>
          <w:lang w:val="ro-RO"/>
        </w:rPr>
        <w:tab/>
        <w:t xml:space="preserve">Ca răspuns la adresa nr.1388/29.04.2022 cu privire la Caravana de informare și promovare a învățământului dual și </w:t>
      </w:r>
      <w:proofErr w:type="spellStart"/>
      <w:r>
        <w:rPr>
          <w:lang w:val="ro-RO"/>
        </w:rPr>
        <w:t>profesioal</w:t>
      </w:r>
      <w:proofErr w:type="spellEnd"/>
      <w:r>
        <w:rPr>
          <w:lang w:val="ro-RO"/>
        </w:rPr>
        <w:t xml:space="preserve"> vă transmite următoarele </w:t>
      </w:r>
      <w:r w:rsidR="0024286B">
        <w:rPr>
          <w:lang w:val="ro-RO"/>
        </w:rPr>
        <w:t>date:</w:t>
      </w:r>
    </w:p>
    <w:tbl>
      <w:tblPr>
        <w:tblW w:w="13711" w:type="dxa"/>
        <w:tblInd w:w="1265" w:type="dxa"/>
        <w:tblLayout w:type="fixed"/>
        <w:tblLook w:val="0000" w:firstRow="0" w:lastRow="0" w:firstColumn="0" w:lastColumn="0" w:noHBand="0" w:noVBand="0"/>
      </w:tblPr>
      <w:tblGrid>
        <w:gridCol w:w="2306"/>
        <w:gridCol w:w="2031"/>
        <w:gridCol w:w="1793"/>
        <w:gridCol w:w="2042"/>
        <w:gridCol w:w="1930"/>
        <w:gridCol w:w="3609"/>
      </w:tblGrid>
      <w:tr w:rsidR="00792ECB" w:rsidRPr="00792ECB" w:rsidTr="0024286B">
        <w:trPr>
          <w:trHeight w:val="1111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 xml:space="preserve">Unitatea de </w:t>
            </w:r>
            <w:proofErr w:type="spellStart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învăţământ</w:t>
            </w:r>
            <w:proofErr w:type="spellEnd"/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 xml:space="preserve">Data de </w:t>
            </w:r>
            <w:proofErr w:type="spellStart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desfăşurare</w:t>
            </w:r>
            <w:proofErr w:type="spellEnd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 xml:space="preserve"> a  </w:t>
            </w:r>
            <w:proofErr w:type="spellStart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acţiunii</w:t>
            </w:r>
            <w:proofErr w:type="spellEnd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 xml:space="preserve"> de informare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 xml:space="preserve">Ora de </w:t>
            </w:r>
            <w:proofErr w:type="spellStart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desfăşurare</w:t>
            </w:r>
            <w:proofErr w:type="spellEnd"/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Nr elevi participanți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Nr. părinți</w:t>
            </w:r>
          </w:p>
        </w:tc>
        <w:tc>
          <w:tcPr>
            <w:tcW w:w="3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</w:pPr>
            <w:proofErr w:type="spellStart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Locaţia</w:t>
            </w:r>
            <w:proofErr w:type="spellEnd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 xml:space="preserve"> de </w:t>
            </w:r>
            <w:proofErr w:type="spellStart"/>
            <w:r w:rsidRPr="00792ECB">
              <w:rPr>
                <w:rFonts w:ascii="Times New Roman" w:hAnsi="Times New Roman"/>
                <w:b/>
                <w:bCs/>
                <w:color w:val="000000"/>
                <w:lang w:val="ro-RO" w:eastAsia="ro-RO"/>
              </w:rPr>
              <w:t>desfăşurare</w:t>
            </w:r>
            <w:proofErr w:type="spellEnd"/>
          </w:p>
        </w:tc>
      </w:tr>
      <w:tr w:rsidR="00792ECB" w:rsidRPr="00792ECB" w:rsidTr="0024286B">
        <w:trPr>
          <w:trHeight w:val="1133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LICEUL TEORETIC TRAIAN LALESCU HUNEDOARA</w:t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10.05.2022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17,00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62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41</w:t>
            </w:r>
          </w:p>
        </w:tc>
        <w:tc>
          <w:tcPr>
            <w:tcW w:w="3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LICEUL TEORETIC TRAIAN LALESCU HUNEDOARA</w:t>
            </w:r>
          </w:p>
        </w:tc>
      </w:tr>
      <w:tr w:rsidR="00792ECB" w:rsidRPr="00792ECB" w:rsidTr="0024286B">
        <w:trPr>
          <w:trHeight w:val="1133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LICEUL TEORETIC TRAIAN LALESCU HUNEDOARA</w:t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10.05.2022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11,00-12,00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31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0</w:t>
            </w:r>
          </w:p>
        </w:tc>
        <w:tc>
          <w:tcPr>
            <w:tcW w:w="3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LICEUL TEORETIC TRAIAN LALESCU HUNEDOARA</w:t>
            </w:r>
          </w:p>
        </w:tc>
      </w:tr>
      <w:tr w:rsidR="00792ECB" w:rsidRPr="00792ECB" w:rsidTr="0024286B">
        <w:trPr>
          <w:trHeight w:val="1133"/>
        </w:trPr>
        <w:tc>
          <w:tcPr>
            <w:tcW w:w="2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LICEUL TEORETIC TRAIAN LALESCU HUNEDOARA</w:t>
            </w:r>
          </w:p>
        </w:tc>
        <w:tc>
          <w:tcPr>
            <w:tcW w:w="2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13.05.2022</w:t>
            </w:r>
          </w:p>
        </w:tc>
        <w:tc>
          <w:tcPr>
            <w:tcW w:w="17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12,00-13,00</w:t>
            </w:r>
          </w:p>
        </w:tc>
        <w:tc>
          <w:tcPr>
            <w:tcW w:w="20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31</w:t>
            </w:r>
          </w:p>
        </w:tc>
        <w:tc>
          <w:tcPr>
            <w:tcW w:w="1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0</w:t>
            </w:r>
          </w:p>
        </w:tc>
        <w:tc>
          <w:tcPr>
            <w:tcW w:w="36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2ECB" w:rsidRPr="00792ECB" w:rsidRDefault="00792ECB" w:rsidP="00792E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ro-RO" w:eastAsia="ro-RO"/>
              </w:rPr>
            </w:pPr>
            <w:r w:rsidRPr="00792ECB">
              <w:rPr>
                <w:rFonts w:ascii="Times New Roman" w:hAnsi="Times New Roman"/>
                <w:color w:val="000000"/>
                <w:lang w:val="ro-RO" w:eastAsia="ro-RO"/>
              </w:rPr>
              <w:t>LICEUL TEORETIC TRAIAN LALESCU HUNEDOARA</w:t>
            </w:r>
          </w:p>
        </w:tc>
      </w:tr>
    </w:tbl>
    <w:p w:rsidR="00792ECB" w:rsidRDefault="0024286B" w:rsidP="0024286B">
      <w:pPr>
        <w:jc w:val="center"/>
        <w:rPr>
          <w:lang w:val="ro-RO"/>
        </w:rPr>
      </w:pPr>
      <w:r>
        <w:rPr>
          <w:lang w:val="ro-RO"/>
        </w:rPr>
        <w:t>DIRECTOR,</w:t>
      </w:r>
    </w:p>
    <w:p w:rsidR="0024286B" w:rsidRDefault="0024286B" w:rsidP="0024286B">
      <w:pPr>
        <w:jc w:val="center"/>
        <w:rPr>
          <w:lang w:val="ro-RO"/>
        </w:rPr>
      </w:pPr>
      <w:proofErr w:type="spellStart"/>
      <w:r>
        <w:rPr>
          <w:lang w:val="ro-RO"/>
        </w:rPr>
        <w:t>PROF.TODOR</w:t>
      </w:r>
      <w:proofErr w:type="spellEnd"/>
      <w:r>
        <w:rPr>
          <w:lang w:val="ro-RO"/>
        </w:rPr>
        <w:t xml:space="preserve"> SORIN-GEORGE</w:t>
      </w:r>
    </w:p>
    <w:p w:rsidR="0024286B" w:rsidRDefault="0024286B" w:rsidP="00792ECB">
      <w:pPr>
        <w:rPr>
          <w:lang w:val="ro-RO"/>
        </w:rPr>
      </w:pPr>
    </w:p>
    <w:p w:rsidR="00F324E3" w:rsidRDefault="00F324E3" w:rsidP="00F72576">
      <w:pPr>
        <w:rPr>
          <w:lang w:val="ro-RO"/>
        </w:rPr>
      </w:pPr>
    </w:p>
    <w:p w:rsidR="00F324E3" w:rsidRPr="00741E88" w:rsidRDefault="00F324E3" w:rsidP="00F324E3">
      <w:pPr>
        <w:rPr>
          <w:rFonts w:ascii="Arial" w:hAnsi="Arial" w:cs="Arial"/>
          <w:lang w:val="ro-RO"/>
        </w:rPr>
      </w:pPr>
    </w:p>
    <w:p w:rsidR="00F324E3" w:rsidRDefault="00F324E3" w:rsidP="00F324E3">
      <w:pPr>
        <w:pStyle w:val="NoSpacing1"/>
        <w:spacing w:line="360" w:lineRule="auto"/>
        <w:jc w:val="both"/>
        <w:rPr>
          <w:rFonts w:ascii="Arial" w:hAnsi="Arial" w:cs="Arial"/>
          <w:lang w:val="ro-RO"/>
        </w:rPr>
      </w:pPr>
    </w:p>
    <w:p w:rsidR="00F324E3" w:rsidRDefault="00F324E3" w:rsidP="00F324E3">
      <w:pPr>
        <w:pStyle w:val="NoSpacing1"/>
        <w:spacing w:line="360" w:lineRule="auto"/>
        <w:jc w:val="both"/>
        <w:rPr>
          <w:rFonts w:ascii="Arial" w:hAnsi="Arial" w:cs="Arial"/>
          <w:lang w:val="ro-RO"/>
        </w:rPr>
      </w:pPr>
    </w:p>
    <w:p w:rsidR="00F324E3" w:rsidRDefault="00F324E3" w:rsidP="00F324E3">
      <w:pPr>
        <w:pStyle w:val="NoSpacing1"/>
        <w:spacing w:line="360" w:lineRule="auto"/>
        <w:jc w:val="both"/>
        <w:rPr>
          <w:rFonts w:ascii="Arial" w:hAnsi="Arial" w:cs="Arial"/>
          <w:lang w:val="ro-RO"/>
        </w:rPr>
      </w:pPr>
    </w:p>
    <w:p w:rsidR="00F324E3" w:rsidRDefault="00F324E3" w:rsidP="00F324E3">
      <w:pPr>
        <w:pStyle w:val="NoSpacing1"/>
        <w:spacing w:line="360" w:lineRule="auto"/>
        <w:jc w:val="both"/>
        <w:rPr>
          <w:rFonts w:ascii="Arial" w:hAnsi="Arial" w:cs="Arial"/>
          <w:lang w:val="ro-RO"/>
        </w:rPr>
      </w:pPr>
    </w:p>
    <w:p w:rsidR="00F324E3" w:rsidRPr="00355934" w:rsidRDefault="00F324E3" w:rsidP="00F72576">
      <w:pPr>
        <w:rPr>
          <w:lang w:val="ro-RO"/>
        </w:rPr>
      </w:pPr>
    </w:p>
    <w:sectPr w:rsidR="00F324E3" w:rsidRPr="00355934" w:rsidSect="0024286B">
      <w:headerReference w:type="default" r:id="rId8"/>
      <w:footerReference w:type="default" r:id="rId9"/>
      <w:pgSz w:w="16840" w:h="11907" w:orient="landscape" w:code="9"/>
      <w:pgMar w:top="0" w:right="295" w:bottom="0" w:left="289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419" w:rsidRDefault="00D24419" w:rsidP="00FE1A9A">
      <w:pPr>
        <w:spacing w:after="0" w:line="240" w:lineRule="auto"/>
      </w:pPr>
      <w:r>
        <w:separator/>
      </w:r>
    </w:p>
  </w:endnote>
  <w:endnote w:type="continuationSeparator" w:id="0">
    <w:p w:rsidR="00D24419" w:rsidRDefault="00D2441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6256"/>
    </w:tblGrid>
    <w:tr w:rsidR="00363A2E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363A2E" w:rsidRPr="00F6646E" w:rsidRDefault="00363A2E" w:rsidP="00FE1A9A">
          <w:pPr>
            <w:pStyle w:val="Footer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Str. </w:t>
          </w:r>
          <w:proofErr w:type="spellStart"/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Victoriei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nr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2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3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, 33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1075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-</w:t>
          </w:r>
          <w:r w:rsidR="00F72576">
            <w:rPr>
              <w:rFonts w:ascii="Arial" w:hAnsi="Arial" w:cs="Arial"/>
              <w:b/>
              <w:color w:val="7F7F7F"/>
              <w:sz w:val="16"/>
              <w:szCs w:val="18"/>
            </w:rPr>
            <w:t>Hunedoara</w:t>
          </w: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HUNEDOARA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717959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, +4 (0) 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3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>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407991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Fax:   </w:t>
          </w:r>
          <w:r w:rsidR="00F72576" w:rsidRPr="00F6646E">
            <w:rPr>
              <w:rFonts w:ascii="Arial" w:hAnsi="Arial" w:cs="Arial"/>
              <w:color w:val="7F7F7F"/>
              <w:sz w:val="16"/>
              <w:szCs w:val="18"/>
            </w:rPr>
            <w:t>+4 (0) 254</w:t>
          </w:r>
          <w:r w:rsidR="00F72576">
            <w:rPr>
              <w:rFonts w:ascii="Arial" w:hAnsi="Arial" w:cs="Arial"/>
              <w:color w:val="7F7F7F"/>
              <w:sz w:val="16"/>
              <w:szCs w:val="18"/>
            </w:rPr>
            <w:t>717959</w:t>
          </w:r>
          <w:r w:rsidRPr="00F6646E">
            <w:rPr>
              <w:rFonts w:ascii="Arial" w:hAnsi="Arial" w:cs="Arial"/>
              <w:color w:val="7F7F7F"/>
              <w:sz w:val="16"/>
              <w:szCs w:val="18"/>
            </w:rPr>
            <w:t xml:space="preserve">, </w:t>
          </w:r>
        </w:p>
        <w:p w:rsidR="00363A2E" w:rsidRPr="00A97032" w:rsidRDefault="00F72576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>
            <w:rPr>
              <w:rFonts w:ascii="Arial" w:hAnsi="Arial" w:cs="Arial"/>
              <w:color w:val="7F7F7F"/>
              <w:sz w:val="16"/>
              <w:szCs w:val="20"/>
            </w:rPr>
            <w:t>cni_traian_lalescu</w:t>
          </w:r>
          <w:r w:rsidR="00E47AF9">
            <w:rPr>
              <w:rFonts w:ascii="Arial" w:hAnsi="Arial" w:cs="Arial"/>
              <w:color w:val="7F7F7F"/>
              <w:sz w:val="16"/>
              <w:szCs w:val="20"/>
            </w:rPr>
            <w:t>@</w:t>
          </w:r>
          <w:r>
            <w:rPr>
              <w:rFonts w:ascii="Arial" w:hAnsi="Arial" w:cs="Arial"/>
              <w:color w:val="7F7F7F"/>
              <w:sz w:val="16"/>
              <w:szCs w:val="20"/>
            </w:rPr>
            <w:t>yahoo.com</w:t>
          </w:r>
        </w:p>
        <w:p w:rsidR="00363A2E" w:rsidRPr="00F6646E" w:rsidRDefault="00363A2E" w:rsidP="00FE1A9A">
          <w:pPr>
            <w:pStyle w:val="Footer"/>
            <w:spacing w:after="0"/>
            <w:jc w:val="right"/>
            <w:rPr>
              <w:rFonts w:ascii="Arial" w:hAnsi="Arial" w:cs="Arial"/>
              <w:color w:val="7F7F7F"/>
            </w:rPr>
          </w:pPr>
        </w:p>
      </w:tc>
    </w:tr>
  </w:tbl>
  <w:p w:rsidR="00363A2E" w:rsidRDefault="00363A2E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419" w:rsidRDefault="00D24419" w:rsidP="00FE1A9A">
      <w:pPr>
        <w:spacing w:after="0" w:line="240" w:lineRule="auto"/>
      </w:pPr>
      <w:r>
        <w:separator/>
      </w:r>
    </w:p>
  </w:footnote>
  <w:footnote w:type="continuationSeparator" w:id="0">
    <w:p w:rsidR="00D24419" w:rsidRDefault="00D2441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98" w:type="pct"/>
      <w:tblInd w:w="-794" w:type="dxa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0403"/>
      <w:gridCol w:w="1234"/>
      <w:gridCol w:w="6888"/>
    </w:tblGrid>
    <w:tr w:rsidR="00FB3DD1" w:rsidRPr="00A24154" w:rsidTr="0024286B">
      <w:trPr>
        <w:trHeight w:val="433"/>
      </w:trPr>
      <w:tc>
        <w:tcPr>
          <w:tcW w:w="2808" w:type="pct"/>
          <w:shd w:val="clear" w:color="auto" w:fill="auto"/>
          <w:vAlign w:val="center"/>
        </w:tcPr>
        <w:p w:rsidR="000810C2" w:rsidRDefault="000810C2" w:rsidP="00DB0169">
          <w:pPr>
            <w:spacing w:after="0" w:line="240" w:lineRule="auto"/>
            <w:contextualSpacing/>
            <w:jc w:val="center"/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</w:pPr>
          <w:proofErr w:type="spellStart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INSPECTORATUL</w:t>
          </w:r>
          <w:proofErr w:type="spellEnd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ȘCOLAR</w:t>
          </w:r>
          <w:proofErr w:type="spellEnd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JUDEȚEA</w:t>
          </w:r>
          <w:proofErr w:type="spellEnd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 xml:space="preserve"> HUNEDOARA</w:t>
          </w:r>
        </w:p>
        <w:p w:rsidR="00FB3DD1" w:rsidRPr="003F3E0B" w:rsidRDefault="00DB0169" w:rsidP="00DB0169">
          <w:pPr>
            <w:spacing w:after="0" w:line="240" w:lineRule="auto"/>
            <w:contextualSpacing/>
            <w:jc w:val="center"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proofErr w:type="spellStart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LICEUL</w:t>
          </w:r>
          <w:proofErr w:type="spellEnd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 xml:space="preserve"> </w:t>
          </w:r>
          <w:proofErr w:type="spellStart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TEORETIC</w:t>
          </w:r>
          <w:proofErr w:type="spellEnd"/>
          <w:r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 xml:space="preserve"> </w:t>
          </w:r>
          <w:r w:rsidR="00FB3DD1"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„</w:t>
          </w:r>
          <w:proofErr w:type="spellStart"/>
          <w:r w:rsidR="00FB3DD1"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TRAIAN</w:t>
          </w:r>
          <w:proofErr w:type="spellEnd"/>
          <w:r w:rsidR="00FB3DD1"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 xml:space="preserve"> </w:t>
          </w:r>
          <w:proofErr w:type="spellStart"/>
          <w:r w:rsidR="00FB3DD1"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LALESCU</w:t>
          </w:r>
          <w:proofErr w:type="spellEnd"/>
          <w:r w:rsidR="00FB3DD1" w:rsidRPr="00FB3DD1">
            <w:rPr>
              <w:rFonts w:ascii="Times New Roman" w:hAnsi="Times New Roman"/>
              <w:b/>
              <w:spacing w:val="24"/>
              <w:sz w:val="20"/>
              <w:szCs w:val="20"/>
              <w:u w:val="single"/>
            </w:rPr>
            <w:t>”</w:t>
          </w:r>
        </w:p>
      </w:tc>
      <w:tc>
        <w:tcPr>
          <w:tcW w:w="333" w:type="pct"/>
          <w:shd w:val="clear" w:color="auto" w:fill="auto"/>
          <w:vAlign w:val="center"/>
        </w:tcPr>
        <w:p w:rsidR="00FB3DD1" w:rsidRPr="00A24154" w:rsidRDefault="00792ECB" w:rsidP="00263B1F">
          <w:pPr>
            <w:spacing w:after="0" w:line="240" w:lineRule="auto"/>
            <w:ind w:firstLine="14"/>
            <w:contextualSpacing/>
            <w:rPr>
              <w:rFonts w:ascii="Times New Roman" w:hAnsi="Times New Roman"/>
              <w:sz w:val="20"/>
              <w:szCs w:val="20"/>
            </w:rPr>
          </w:pPr>
          <w:r w:rsidRPr="00B779A2">
            <w:rPr>
              <w:noProof/>
              <w:lang w:val="ro-RO" w:eastAsia="ro-RO"/>
            </w:rPr>
            <w:drawing>
              <wp:inline distT="0" distB="0" distL="0" distR="0">
                <wp:extent cx="434340" cy="434340"/>
                <wp:effectExtent l="0" t="0" r="0" b="0"/>
                <wp:docPr id="18" name="Picture 18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34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59" w:type="pct"/>
          <w:shd w:val="clear" w:color="auto" w:fill="auto"/>
          <w:vAlign w:val="center"/>
        </w:tcPr>
        <w:p w:rsidR="00FB3DD1" w:rsidRPr="00167001" w:rsidRDefault="00527AD6" w:rsidP="00527AD6">
          <w:pPr>
            <w:spacing w:after="0"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  <w:lang w:val="it-IT"/>
            </w:rPr>
            <w:t xml:space="preserve">          </w:t>
          </w:r>
          <w:r w:rsidR="00167001" w:rsidRPr="00167001">
            <w:rPr>
              <w:rFonts w:ascii="Times New Roman" w:hAnsi="Times New Roman"/>
              <w:sz w:val="20"/>
              <w:szCs w:val="20"/>
              <w:lang w:val="it-IT"/>
            </w:rPr>
            <w:t>MINISTERUL EDUCAŢIEI</w:t>
          </w:r>
        </w:p>
      </w:tc>
    </w:tr>
  </w:tbl>
  <w:p w:rsidR="00363A2E" w:rsidRPr="00FC45C1" w:rsidRDefault="00363A2E" w:rsidP="00B67245">
    <w:pPr>
      <w:pStyle w:val="Header"/>
      <w:spacing w:after="0"/>
      <w:jc w:val="right"/>
      <w:rPr>
        <w:sz w:val="12"/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E58E1"/>
    <w:multiLevelType w:val="hybridMultilevel"/>
    <w:tmpl w:val="CA4E885E"/>
    <w:lvl w:ilvl="0" w:tplc="AD121B7C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" w15:restartNumberingAfterBreak="0">
    <w:nsid w:val="0A091A98"/>
    <w:multiLevelType w:val="hybridMultilevel"/>
    <w:tmpl w:val="EED63D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D17D4F"/>
    <w:multiLevelType w:val="hybridMultilevel"/>
    <w:tmpl w:val="608A20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D3EFB"/>
    <w:multiLevelType w:val="hybridMultilevel"/>
    <w:tmpl w:val="F9640264"/>
    <w:lvl w:ilvl="0" w:tplc="CEE47B5C">
      <w:start w:val="3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 w:val="0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E70787D"/>
    <w:multiLevelType w:val="hybridMultilevel"/>
    <w:tmpl w:val="0EFAD8B8"/>
    <w:lvl w:ilvl="0" w:tplc="816EC6E8">
      <w:start w:val="1"/>
      <w:numFmt w:val="bullet"/>
      <w:lvlText w:val=""/>
      <w:lvlJc w:val="left"/>
      <w:pPr>
        <w:tabs>
          <w:tab w:val="num" w:pos="4547"/>
        </w:tabs>
        <w:ind w:left="4547" w:hanging="227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823261"/>
    <w:multiLevelType w:val="hybridMultilevel"/>
    <w:tmpl w:val="F0E2D17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35FE2"/>
    <w:multiLevelType w:val="hybridMultilevel"/>
    <w:tmpl w:val="4F12B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C174F5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D49A4"/>
    <w:multiLevelType w:val="hybridMultilevel"/>
    <w:tmpl w:val="9CF8458C"/>
    <w:lvl w:ilvl="0" w:tplc="0418000F">
      <w:start w:val="1"/>
      <w:numFmt w:val="decimal"/>
      <w:lvlText w:val="%1."/>
      <w:lvlJc w:val="left"/>
      <w:pPr>
        <w:tabs>
          <w:tab w:val="num" w:pos="2700"/>
        </w:tabs>
        <w:ind w:left="270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9" w15:restartNumberingAfterBreak="0">
    <w:nsid w:val="33086EFC"/>
    <w:multiLevelType w:val="hybridMultilevel"/>
    <w:tmpl w:val="B5D2ECD8"/>
    <w:lvl w:ilvl="0" w:tplc="CA22EFD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4E741E"/>
    <w:multiLevelType w:val="hybridMultilevel"/>
    <w:tmpl w:val="AA3C56D4"/>
    <w:lvl w:ilvl="0" w:tplc="9D8A47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0D2C60"/>
    <w:multiLevelType w:val="hybridMultilevel"/>
    <w:tmpl w:val="C674C672"/>
    <w:lvl w:ilvl="0" w:tplc="F71812E8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D7587C"/>
    <w:multiLevelType w:val="hybridMultilevel"/>
    <w:tmpl w:val="8BF25756"/>
    <w:lvl w:ilvl="0" w:tplc="D728BA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FE79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E87E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4E92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D7076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13C6CA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2EC55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7AFEA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081A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3E186CBA"/>
    <w:multiLevelType w:val="hybridMultilevel"/>
    <w:tmpl w:val="599E8D98"/>
    <w:lvl w:ilvl="0" w:tplc="758A8EF8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b w:val="0"/>
        <w:color w:val="auto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BC1F5B"/>
    <w:multiLevelType w:val="hybridMultilevel"/>
    <w:tmpl w:val="A4BA24B4"/>
    <w:lvl w:ilvl="0" w:tplc="1A50C42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F2ABA"/>
    <w:multiLevelType w:val="hybridMultilevel"/>
    <w:tmpl w:val="48F0A892"/>
    <w:lvl w:ilvl="0" w:tplc="DE9815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CD5A9F"/>
    <w:multiLevelType w:val="hybridMultilevel"/>
    <w:tmpl w:val="4EC8BDD8"/>
    <w:lvl w:ilvl="0" w:tplc="F10ACBD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6328D3"/>
    <w:multiLevelType w:val="hybridMultilevel"/>
    <w:tmpl w:val="AE267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21724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24A4E"/>
    <w:multiLevelType w:val="hybridMultilevel"/>
    <w:tmpl w:val="CA54733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1146D"/>
    <w:multiLevelType w:val="hybridMultilevel"/>
    <w:tmpl w:val="AB72EA04"/>
    <w:lvl w:ilvl="0" w:tplc="011A78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FA53BD"/>
    <w:multiLevelType w:val="hybridMultilevel"/>
    <w:tmpl w:val="5DD87D3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2B7C8A"/>
    <w:multiLevelType w:val="hybridMultilevel"/>
    <w:tmpl w:val="31AC0C76"/>
    <w:lvl w:ilvl="0" w:tplc="00DAF6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06300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561387"/>
    <w:multiLevelType w:val="hybridMultilevel"/>
    <w:tmpl w:val="8DACA3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324FEF"/>
    <w:multiLevelType w:val="hybridMultilevel"/>
    <w:tmpl w:val="D84431C0"/>
    <w:lvl w:ilvl="0" w:tplc="6DF235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AD57B7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76454F"/>
    <w:multiLevelType w:val="hybridMultilevel"/>
    <w:tmpl w:val="9F840C7E"/>
    <w:lvl w:ilvl="0" w:tplc="17F4495C">
      <w:start w:val="2"/>
      <w:numFmt w:val="lowerLetter"/>
      <w:lvlText w:val="%1)"/>
      <w:lvlJc w:val="left"/>
      <w:pPr>
        <w:tabs>
          <w:tab w:val="num" w:pos="1260"/>
        </w:tabs>
        <w:ind w:left="126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095279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BD6E9A"/>
    <w:multiLevelType w:val="hybridMultilevel"/>
    <w:tmpl w:val="686682B0"/>
    <w:lvl w:ilvl="0" w:tplc="A85A0FC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54A6F66"/>
    <w:multiLevelType w:val="hybridMultilevel"/>
    <w:tmpl w:val="08B44A60"/>
    <w:lvl w:ilvl="0" w:tplc="04741D7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A16EB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B211A3"/>
    <w:multiLevelType w:val="hybridMultilevel"/>
    <w:tmpl w:val="3D8CB6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24"/>
  </w:num>
  <w:num w:numId="4">
    <w:abstractNumId w:val="12"/>
  </w:num>
  <w:num w:numId="5">
    <w:abstractNumId w:val="6"/>
  </w:num>
  <w:num w:numId="6">
    <w:abstractNumId w:val="22"/>
  </w:num>
  <w:num w:numId="7">
    <w:abstractNumId w:val="16"/>
  </w:num>
  <w:num w:numId="8">
    <w:abstractNumId w:val="17"/>
  </w:num>
  <w:num w:numId="9">
    <w:abstractNumId w:val="11"/>
  </w:num>
  <w:num w:numId="10">
    <w:abstractNumId w:val="10"/>
  </w:num>
  <w:num w:numId="11">
    <w:abstractNumId w:val="5"/>
  </w:num>
  <w:num w:numId="12">
    <w:abstractNumId w:val="19"/>
  </w:num>
  <w:num w:numId="13">
    <w:abstractNumId w:val="1"/>
  </w:num>
  <w:num w:numId="14">
    <w:abstractNumId w:val="2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4"/>
  </w:num>
  <w:num w:numId="19">
    <w:abstractNumId w:val="3"/>
  </w:num>
  <w:num w:numId="20">
    <w:abstractNumId w:val="30"/>
  </w:num>
  <w:num w:numId="21">
    <w:abstractNumId w:val="4"/>
  </w:num>
  <w:num w:numId="22">
    <w:abstractNumId w:val="20"/>
  </w:num>
  <w:num w:numId="23">
    <w:abstractNumId w:val="9"/>
  </w:num>
  <w:num w:numId="24">
    <w:abstractNumId w:val="25"/>
  </w:num>
  <w:num w:numId="25">
    <w:abstractNumId w:val="7"/>
  </w:num>
  <w:num w:numId="26">
    <w:abstractNumId w:val="0"/>
  </w:num>
  <w:num w:numId="27">
    <w:abstractNumId w:val="23"/>
  </w:num>
  <w:num w:numId="28">
    <w:abstractNumId w:val="28"/>
  </w:num>
  <w:num w:numId="29">
    <w:abstractNumId w:val="8"/>
  </w:num>
  <w:num w:numId="30">
    <w:abstractNumId w:val="32"/>
  </w:num>
  <w:num w:numId="31">
    <w:abstractNumId w:val="31"/>
  </w:num>
  <w:num w:numId="32">
    <w:abstractNumId w:val="18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ECB"/>
    <w:rsid w:val="00000782"/>
    <w:rsid w:val="00002496"/>
    <w:rsid w:val="0000272A"/>
    <w:rsid w:val="00011DBB"/>
    <w:rsid w:val="00015457"/>
    <w:rsid w:val="0002196B"/>
    <w:rsid w:val="0002268F"/>
    <w:rsid w:val="0002282D"/>
    <w:rsid w:val="00022E9D"/>
    <w:rsid w:val="000233B3"/>
    <w:rsid w:val="00023E3A"/>
    <w:rsid w:val="00025FC5"/>
    <w:rsid w:val="00026B9D"/>
    <w:rsid w:val="00030E07"/>
    <w:rsid w:val="00034240"/>
    <w:rsid w:val="00045EDB"/>
    <w:rsid w:val="00047652"/>
    <w:rsid w:val="00047AF8"/>
    <w:rsid w:val="00050C25"/>
    <w:rsid w:val="00055259"/>
    <w:rsid w:val="0005552E"/>
    <w:rsid w:val="0005651E"/>
    <w:rsid w:val="00060093"/>
    <w:rsid w:val="00062843"/>
    <w:rsid w:val="00065C8F"/>
    <w:rsid w:val="00066239"/>
    <w:rsid w:val="0007030E"/>
    <w:rsid w:val="00073C81"/>
    <w:rsid w:val="00077255"/>
    <w:rsid w:val="000810C2"/>
    <w:rsid w:val="0008175C"/>
    <w:rsid w:val="000821F7"/>
    <w:rsid w:val="00082C8B"/>
    <w:rsid w:val="00083027"/>
    <w:rsid w:val="00092D7B"/>
    <w:rsid w:val="00096078"/>
    <w:rsid w:val="000969F5"/>
    <w:rsid w:val="000A146D"/>
    <w:rsid w:val="000A592B"/>
    <w:rsid w:val="000B05EF"/>
    <w:rsid w:val="000B30F2"/>
    <w:rsid w:val="000B478C"/>
    <w:rsid w:val="000B7FD9"/>
    <w:rsid w:val="000C0B83"/>
    <w:rsid w:val="000C1ECC"/>
    <w:rsid w:val="000C253F"/>
    <w:rsid w:val="000C3120"/>
    <w:rsid w:val="000C5E0C"/>
    <w:rsid w:val="000D0121"/>
    <w:rsid w:val="000D0DC6"/>
    <w:rsid w:val="000D46A1"/>
    <w:rsid w:val="000D5737"/>
    <w:rsid w:val="000D57AD"/>
    <w:rsid w:val="000D5DCE"/>
    <w:rsid w:val="000D63D4"/>
    <w:rsid w:val="000F1FCD"/>
    <w:rsid w:val="000F45DC"/>
    <w:rsid w:val="000F6FAE"/>
    <w:rsid w:val="000F790C"/>
    <w:rsid w:val="00100DB7"/>
    <w:rsid w:val="0010113F"/>
    <w:rsid w:val="00101D2A"/>
    <w:rsid w:val="00103AD2"/>
    <w:rsid w:val="00104C77"/>
    <w:rsid w:val="00105E60"/>
    <w:rsid w:val="00106145"/>
    <w:rsid w:val="001064CB"/>
    <w:rsid w:val="00116F68"/>
    <w:rsid w:val="00122559"/>
    <w:rsid w:val="00122E40"/>
    <w:rsid w:val="001268F2"/>
    <w:rsid w:val="0013398A"/>
    <w:rsid w:val="001344D8"/>
    <w:rsid w:val="00140F0A"/>
    <w:rsid w:val="001423B7"/>
    <w:rsid w:val="00142F69"/>
    <w:rsid w:val="00147279"/>
    <w:rsid w:val="00150381"/>
    <w:rsid w:val="00150969"/>
    <w:rsid w:val="00152A4A"/>
    <w:rsid w:val="001535D4"/>
    <w:rsid w:val="001556B9"/>
    <w:rsid w:val="001564A3"/>
    <w:rsid w:val="00162F56"/>
    <w:rsid w:val="001645B7"/>
    <w:rsid w:val="0016696C"/>
    <w:rsid w:val="00167001"/>
    <w:rsid w:val="00171ED4"/>
    <w:rsid w:val="0017684B"/>
    <w:rsid w:val="00176F2A"/>
    <w:rsid w:val="001770D2"/>
    <w:rsid w:val="001808AD"/>
    <w:rsid w:val="001830A0"/>
    <w:rsid w:val="001830BD"/>
    <w:rsid w:val="00184620"/>
    <w:rsid w:val="00185DA1"/>
    <w:rsid w:val="0019455E"/>
    <w:rsid w:val="0019577F"/>
    <w:rsid w:val="001A6FCB"/>
    <w:rsid w:val="001B0FEF"/>
    <w:rsid w:val="001B699D"/>
    <w:rsid w:val="001C0BDB"/>
    <w:rsid w:val="001D4E27"/>
    <w:rsid w:val="001E1BB4"/>
    <w:rsid w:val="001E1F93"/>
    <w:rsid w:val="001E4FD6"/>
    <w:rsid w:val="001E5DD5"/>
    <w:rsid w:val="001E794D"/>
    <w:rsid w:val="001F1164"/>
    <w:rsid w:val="001F1CE7"/>
    <w:rsid w:val="00200974"/>
    <w:rsid w:val="00200F30"/>
    <w:rsid w:val="0020732D"/>
    <w:rsid w:val="0020756A"/>
    <w:rsid w:val="0021124B"/>
    <w:rsid w:val="002153D5"/>
    <w:rsid w:val="00217D45"/>
    <w:rsid w:val="0022124A"/>
    <w:rsid w:val="00222828"/>
    <w:rsid w:val="00224D73"/>
    <w:rsid w:val="00230C4E"/>
    <w:rsid w:val="00232BE4"/>
    <w:rsid w:val="0023358E"/>
    <w:rsid w:val="002426B6"/>
    <w:rsid w:val="0024286B"/>
    <w:rsid w:val="0025031C"/>
    <w:rsid w:val="00253F59"/>
    <w:rsid w:val="002567E3"/>
    <w:rsid w:val="00257772"/>
    <w:rsid w:val="002577F6"/>
    <w:rsid w:val="00260180"/>
    <w:rsid w:val="00260A47"/>
    <w:rsid w:val="00263B1F"/>
    <w:rsid w:val="0026522A"/>
    <w:rsid w:val="00266C4C"/>
    <w:rsid w:val="002674A0"/>
    <w:rsid w:val="00267A2E"/>
    <w:rsid w:val="00267AE9"/>
    <w:rsid w:val="00267D67"/>
    <w:rsid w:val="0027147E"/>
    <w:rsid w:val="00271A8B"/>
    <w:rsid w:val="00275C83"/>
    <w:rsid w:val="0027609E"/>
    <w:rsid w:val="00277D3D"/>
    <w:rsid w:val="00280126"/>
    <w:rsid w:val="002803FB"/>
    <w:rsid w:val="002870A8"/>
    <w:rsid w:val="00291A52"/>
    <w:rsid w:val="0029284C"/>
    <w:rsid w:val="002A0C04"/>
    <w:rsid w:val="002A0C1D"/>
    <w:rsid w:val="002A0F93"/>
    <w:rsid w:val="002A138B"/>
    <w:rsid w:val="002A265B"/>
    <w:rsid w:val="002A334F"/>
    <w:rsid w:val="002A3C76"/>
    <w:rsid w:val="002A3DD3"/>
    <w:rsid w:val="002A5440"/>
    <w:rsid w:val="002A7E64"/>
    <w:rsid w:val="002B3633"/>
    <w:rsid w:val="002B465D"/>
    <w:rsid w:val="002C016C"/>
    <w:rsid w:val="002C04C2"/>
    <w:rsid w:val="002C0FD2"/>
    <w:rsid w:val="002C2CB5"/>
    <w:rsid w:val="002C5149"/>
    <w:rsid w:val="002C5CEA"/>
    <w:rsid w:val="002D3D99"/>
    <w:rsid w:val="002D5C9B"/>
    <w:rsid w:val="002E13CD"/>
    <w:rsid w:val="002E177A"/>
    <w:rsid w:val="002E1F7D"/>
    <w:rsid w:val="002E2432"/>
    <w:rsid w:val="002E29A2"/>
    <w:rsid w:val="002E3ACF"/>
    <w:rsid w:val="002F0753"/>
    <w:rsid w:val="002F3238"/>
    <w:rsid w:val="00302159"/>
    <w:rsid w:val="00317FC9"/>
    <w:rsid w:val="00327847"/>
    <w:rsid w:val="00333D8D"/>
    <w:rsid w:val="0033414C"/>
    <w:rsid w:val="003419E4"/>
    <w:rsid w:val="00345D1B"/>
    <w:rsid w:val="00350462"/>
    <w:rsid w:val="003511B1"/>
    <w:rsid w:val="003512A8"/>
    <w:rsid w:val="0035177A"/>
    <w:rsid w:val="00352ADE"/>
    <w:rsid w:val="00352C84"/>
    <w:rsid w:val="00352E1C"/>
    <w:rsid w:val="003547F3"/>
    <w:rsid w:val="00355934"/>
    <w:rsid w:val="00361EF2"/>
    <w:rsid w:val="00363A2E"/>
    <w:rsid w:val="00366BB7"/>
    <w:rsid w:val="0037501C"/>
    <w:rsid w:val="003757CA"/>
    <w:rsid w:val="00376198"/>
    <w:rsid w:val="00380394"/>
    <w:rsid w:val="00381670"/>
    <w:rsid w:val="0038448C"/>
    <w:rsid w:val="003845CA"/>
    <w:rsid w:val="00384C80"/>
    <w:rsid w:val="00384ED9"/>
    <w:rsid w:val="00384F9D"/>
    <w:rsid w:val="00385B32"/>
    <w:rsid w:val="003915A7"/>
    <w:rsid w:val="003922A8"/>
    <w:rsid w:val="00394B01"/>
    <w:rsid w:val="00396D1D"/>
    <w:rsid w:val="00397DEB"/>
    <w:rsid w:val="003A0E02"/>
    <w:rsid w:val="003A2A3A"/>
    <w:rsid w:val="003A380B"/>
    <w:rsid w:val="003A72A6"/>
    <w:rsid w:val="003A7ABD"/>
    <w:rsid w:val="003B43F7"/>
    <w:rsid w:val="003B6575"/>
    <w:rsid w:val="003B6A6C"/>
    <w:rsid w:val="003B742D"/>
    <w:rsid w:val="003C1D2A"/>
    <w:rsid w:val="003D1671"/>
    <w:rsid w:val="003D1D5A"/>
    <w:rsid w:val="003D2A69"/>
    <w:rsid w:val="003D4EA0"/>
    <w:rsid w:val="003D5000"/>
    <w:rsid w:val="003D5225"/>
    <w:rsid w:val="003D7CE0"/>
    <w:rsid w:val="003E76E8"/>
    <w:rsid w:val="003E7ACD"/>
    <w:rsid w:val="003F1A15"/>
    <w:rsid w:val="003F1ABB"/>
    <w:rsid w:val="003F23FD"/>
    <w:rsid w:val="003F3E0B"/>
    <w:rsid w:val="003F4357"/>
    <w:rsid w:val="003F4B6B"/>
    <w:rsid w:val="004016D7"/>
    <w:rsid w:val="00405DAE"/>
    <w:rsid w:val="00407DE3"/>
    <w:rsid w:val="00413E0F"/>
    <w:rsid w:val="004166BB"/>
    <w:rsid w:val="00420687"/>
    <w:rsid w:val="00425F77"/>
    <w:rsid w:val="00427BDA"/>
    <w:rsid w:val="00427CB5"/>
    <w:rsid w:val="00433DDD"/>
    <w:rsid w:val="00440CE1"/>
    <w:rsid w:val="004451DA"/>
    <w:rsid w:val="00451849"/>
    <w:rsid w:val="00457769"/>
    <w:rsid w:val="0046001D"/>
    <w:rsid w:val="00464779"/>
    <w:rsid w:val="004656ED"/>
    <w:rsid w:val="00466568"/>
    <w:rsid w:val="004677EF"/>
    <w:rsid w:val="004713F2"/>
    <w:rsid w:val="00472C59"/>
    <w:rsid w:val="004740E7"/>
    <w:rsid w:val="00477A5C"/>
    <w:rsid w:val="004838D9"/>
    <w:rsid w:val="00484BE1"/>
    <w:rsid w:val="004850B8"/>
    <w:rsid w:val="0048519B"/>
    <w:rsid w:val="00487FCE"/>
    <w:rsid w:val="004A19DB"/>
    <w:rsid w:val="004A1B27"/>
    <w:rsid w:val="004A2A1C"/>
    <w:rsid w:val="004A3F8F"/>
    <w:rsid w:val="004A5CDD"/>
    <w:rsid w:val="004A6BC8"/>
    <w:rsid w:val="004A7CA2"/>
    <w:rsid w:val="004B1778"/>
    <w:rsid w:val="004B22D5"/>
    <w:rsid w:val="004B2FC0"/>
    <w:rsid w:val="004B4641"/>
    <w:rsid w:val="004B6C06"/>
    <w:rsid w:val="004B6C75"/>
    <w:rsid w:val="004C0B76"/>
    <w:rsid w:val="004C1C03"/>
    <w:rsid w:val="004C2411"/>
    <w:rsid w:val="004C31D0"/>
    <w:rsid w:val="004C57ED"/>
    <w:rsid w:val="004C62C6"/>
    <w:rsid w:val="004D13C5"/>
    <w:rsid w:val="004D6E81"/>
    <w:rsid w:val="004E0E98"/>
    <w:rsid w:val="004E446A"/>
    <w:rsid w:val="004E75C3"/>
    <w:rsid w:val="004F0DDB"/>
    <w:rsid w:val="004F25F0"/>
    <w:rsid w:val="004F7555"/>
    <w:rsid w:val="00513E4D"/>
    <w:rsid w:val="00515941"/>
    <w:rsid w:val="00515A14"/>
    <w:rsid w:val="00515A95"/>
    <w:rsid w:val="00523A1D"/>
    <w:rsid w:val="00524900"/>
    <w:rsid w:val="00526666"/>
    <w:rsid w:val="005270A8"/>
    <w:rsid w:val="005271F7"/>
    <w:rsid w:val="00527645"/>
    <w:rsid w:val="00527AD6"/>
    <w:rsid w:val="00535240"/>
    <w:rsid w:val="005421DC"/>
    <w:rsid w:val="0054251B"/>
    <w:rsid w:val="0054652A"/>
    <w:rsid w:val="00552D04"/>
    <w:rsid w:val="00555178"/>
    <w:rsid w:val="00555765"/>
    <w:rsid w:val="00555AA2"/>
    <w:rsid w:val="005576CD"/>
    <w:rsid w:val="00572C10"/>
    <w:rsid w:val="00573AA8"/>
    <w:rsid w:val="00575178"/>
    <w:rsid w:val="0057630C"/>
    <w:rsid w:val="005814F9"/>
    <w:rsid w:val="00585A30"/>
    <w:rsid w:val="00585D6E"/>
    <w:rsid w:val="00587BFF"/>
    <w:rsid w:val="00587CEA"/>
    <w:rsid w:val="00595887"/>
    <w:rsid w:val="00595BEE"/>
    <w:rsid w:val="00596B1B"/>
    <w:rsid w:val="00596F67"/>
    <w:rsid w:val="005A21C2"/>
    <w:rsid w:val="005A42C2"/>
    <w:rsid w:val="005A430C"/>
    <w:rsid w:val="005A5CE1"/>
    <w:rsid w:val="005A78D4"/>
    <w:rsid w:val="005B0F82"/>
    <w:rsid w:val="005B16BB"/>
    <w:rsid w:val="005B51BE"/>
    <w:rsid w:val="005B58C7"/>
    <w:rsid w:val="005B58D6"/>
    <w:rsid w:val="005B611C"/>
    <w:rsid w:val="005B71DB"/>
    <w:rsid w:val="005B786B"/>
    <w:rsid w:val="005C159B"/>
    <w:rsid w:val="005C19D8"/>
    <w:rsid w:val="005C4481"/>
    <w:rsid w:val="005C488A"/>
    <w:rsid w:val="005C5C73"/>
    <w:rsid w:val="005D153E"/>
    <w:rsid w:val="005E0428"/>
    <w:rsid w:val="005E6F1A"/>
    <w:rsid w:val="005F09AF"/>
    <w:rsid w:val="005F1ABF"/>
    <w:rsid w:val="005F2891"/>
    <w:rsid w:val="005F5667"/>
    <w:rsid w:val="0060420F"/>
    <w:rsid w:val="0060557D"/>
    <w:rsid w:val="00607B05"/>
    <w:rsid w:val="0061229E"/>
    <w:rsid w:val="0061294D"/>
    <w:rsid w:val="00613D40"/>
    <w:rsid w:val="006155FD"/>
    <w:rsid w:val="00623900"/>
    <w:rsid w:val="006251FD"/>
    <w:rsid w:val="00626A4B"/>
    <w:rsid w:val="00630005"/>
    <w:rsid w:val="00633745"/>
    <w:rsid w:val="00633907"/>
    <w:rsid w:val="00642DEE"/>
    <w:rsid w:val="00647728"/>
    <w:rsid w:val="00653B6C"/>
    <w:rsid w:val="0065493F"/>
    <w:rsid w:val="006633FE"/>
    <w:rsid w:val="006648A2"/>
    <w:rsid w:val="00666BE9"/>
    <w:rsid w:val="00672180"/>
    <w:rsid w:val="00672DBF"/>
    <w:rsid w:val="006743E6"/>
    <w:rsid w:val="00675F73"/>
    <w:rsid w:val="0067614A"/>
    <w:rsid w:val="00676432"/>
    <w:rsid w:val="00683C90"/>
    <w:rsid w:val="00686074"/>
    <w:rsid w:val="00686867"/>
    <w:rsid w:val="00686A1B"/>
    <w:rsid w:val="00690D7B"/>
    <w:rsid w:val="0069489B"/>
    <w:rsid w:val="006A6D50"/>
    <w:rsid w:val="006A71D0"/>
    <w:rsid w:val="006A79E9"/>
    <w:rsid w:val="006B3B9C"/>
    <w:rsid w:val="006B4A80"/>
    <w:rsid w:val="006C2350"/>
    <w:rsid w:val="006D4E8C"/>
    <w:rsid w:val="006D4F00"/>
    <w:rsid w:val="006E0817"/>
    <w:rsid w:val="006E3654"/>
    <w:rsid w:val="006E50C7"/>
    <w:rsid w:val="006E59AB"/>
    <w:rsid w:val="006E5E69"/>
    <w:rsid w:val="006E6511"/>
    <w:rsid w:val="006E6778"/>
    <w:rsid w:val="006F68CB"/>
    <w:rsid w:val="006F7436"/>
    <w:rsid w:val="007025ED"/>
    <w:rsid w:val="007117C4"/>
    <w:rsid w:val="00711B18"/>
    <w:rsid w:val="0071206E"/>
    <w:rsid w:val="00712107"/>
    <w:rsid w:val="0071222B"/>
    <w:rsid w:val="007125CE"/>
    <w:rsid w:val="0071711C"/>
    <w:rsid w:val="00733CA1"/>
    <w:rsid w:val="00742B82"/>
    <w:rsid w:val="007457F6"/>
    <w:rsid w:val="00750763"/>
    <w:rsid w:val="00750A7C"/>
    <w:rsid w:val="007519AF"/>
    <w:rsid w:val="007530E8"/>
    <w:rsid w:val="00753CD7"/>
    <w:rsid w:val="007559D7"/>
    <w:rsid w:val="0076103B"/>
    <w:rsid w:val="0076107C"/>
    <w:rsid w:val="00762C55"/>
    <w:rsid w:val="0076464A"/>
    <w:rsid w:val="00765AC3"/>
    <w:rsid w:val="00766F80"/>
    <w:rsid w:val="00771C67"/>
    <w:rsid w:val="00772620"/>
    <w:rsid w:val="007746F0"/>
    <w:rsid w:val="007748FD"/>
    <w:rsid w:val="007759B9"/>
    <w:rsid w:val="007772BB"/>
    <w:rsid w:val="007874FF"/>
    <w:rsid w:val="007915B0"/>
    <w:rsid w:val="007926A4"/>
    <w:rsid w:val="00792ECB"/>
    <w:rsid w:val="00794989"/>
    <w:rsid w:val="007A24BF"/>
    <w:rsid w:val="007A426D"/>
    <w:rsid w:val="007A50FD"/>
    <w:rsid w:val="007A7670"/>
    <w:rsid w:val="007A7E71"/>
    <w:rsid w:val="007C3EA0"/>
    <w:rsid w:val="007C5A08"/>
    <w:rsid w:val="007C690F"/>
    <w:rsid w:val="007C6C9B"/>
    <w:rsid w:val="007C7E44"/>
    <w:rsid w:val="007D2BA5"/>
    <w:rsid w:val="007E1928"/>
    <w:rsid w:val="007E3607"/>
    <w:rsid w:val="007E6234"/>
    <w:rsid w:val="007E6989"/>
    <w:rsid w:val="007E7677"/>
    <w:rsid w:val="007F0505"/>
    <w:rsid w:val="007F42E3"/>
    <w:rsid w:val="007F72F4"/>
    <w:rsid w:val="00801CAE"/>
    <w:rsid w:val="008041CA"/>
    <w:rsid w:val="00804498"/>
    <w:rsid w:val="008073D6"/>
    <w:rsid w:val="00815079"/>
    <w:rsid w:val="0081618B"/>
    <w:rsid w:val="00825307"/>
    <w:rsid w:val="0083185D"/>
    <w:rsid w:val="008343D1"/>
    <w:rsid w:val="008401DF"/>
    <w:rsid w:val="008419EB"/>
    <w:rsid w:val="00841CF1"/>
    <w:rsid w:val="008425A5"/>
    <w:rsid w:val="00843D6C"/>
    <w:rsid w:val="00846024"/>
    <w:rsid w:val="00846470"/>
    <w:rsid w:val="0084704A"/>
    <w:rsid w:val="00856902"/>
    <w:rsid w:val="00856CF0"/>
    <w:rsid w:val="0086006F"/>
    <w:rsid w:val="00860475"/>
    <w:rsid w:val="008619CE"/>
    <w:rsid w:val="0086661B"/>
    <w:rsid w:val="008667BA"/>
    <w:rsid w:val="008705A7"/>
    <w:rsid w:val="008717C1"/>
    <w:rsid w:val="008729F1"/>
    <w:rsid w:val="00873476"/>
    <w:rsid w:val="008744E3"/>
    <w:rsid w:val="00876F3F"/>
    <w:rsid w:val="00877044"/>
    <w:rsid w:val="00877ADA"/>
    <w:rsid w:val="008811CE"/>
    <w:rsid w:val="00882279"/>
    <w:rsid w:val="00884BCB"/>
    <w:rsid w:val="00886A8C"/>
    <w:rsid w:val="00893730"/>
    <w:rsid w:val="00895BE5"/>
    <w:rsid w:val="0089711A"/>
    <w:rsid w:val="00897ABB"/>
    <w:rsid w:val="008A016A"/>
    <w:rsid w:val="008A0B3D"/>
    <w:rsid w:val="008A17CB"/>
    <w:rsid w:val="008B14E1"/>
    <w:rsid w:val="008B61A2"/>
    <w:rsid w:val="008B79D1"/>
    <w:rsid w:val="008B7F88"/>
    <w:rsid w:val="008C2020"/>
    <w:rsid w:val="008C27E4"/>
    <w:rsid w:val="008D2765"/>
    <w:rsid w:val="008D2D80"/>
    <w:rsid w:val="008E0853"/>
    <w:rsid w:val="008E2125"/>
    <w:rsid w:val="008F0C43"/>
    <w:rsid w:val="008F49B4"/>
    <w:rsid w:val="009010B7"/>
    <w:rsid w:val="00901B91"/>
    <w:rsid w:val="00905D8B"/>
    <w:rsid w:val="009155C5"/>
    <w:rsid w:val="009178A4"/>
    <w:rsid w:val="00921DF7"/>
    <w:rsid w:val="00922781"/>
    <w:rsid w:val="00923F95"/>
    <w:rsid w:val="00925DEB"/>
    <w:rsid w:val="00926ACA"/>
    <w:rsid w:val="009305EA"/>
    <w:rsid w:val="00931F5E"/>
    <w:rsid w:val="009322FF"/>
    <w:rsid w:val="00933056"/>
    <w:rsid w:val="00934C4D"/>
    <w:rsid w:val="00934FFF"/>
    <w:rsid w:val="00937EAF"/>
    <w:rsid w:val="0094058F"/>
    <w:rsid w:val="0094275A"/>
    <w:rsid w:val="00944FE4"/>
    <w:rsid w:val="00947484"/>
    <w:rsid w:val="0094757E"/>
    <w:rsid w:val="00952D46"/>
    <w:rsid w:val="00955733"/>
    <w:rsid w:val="00964C30"/>
    <w:rsid w:val="0097062F"/>
    <w:rsid w:val="00971904"/>
    <w:rsid w:val="00977E2E"/>
    <w:rsid w:val="009807BA"/>
    <w:rsid w:val="00982152"/>
    <w:rsid w:val="00982629"/>
    <w:rsid w:val="009832B5"/>
    <w:rsid w:val="00985E60"/>
    <w:rsid w:val="00996477"/>
    <w:rsid w:val="009A417E"/>
    <w:rsid w:val="009B7190"/>
    <w:rsid w:val="009C0CF1"/>
    <w:rsid w:val="009C6BFE"/>
    <w:rsid w:val="009C6DCC"/>
    <w:rsid w:val="009D0798"/>
    <w:rsid w:val="009D2350"/>
    <w:rsid w:val="009D7AB2"/>
    <w:rsid w:val="009E760E"/>
    <w:rsid w:val="009E7DAA"/>
    <w:rsid w:val="009F0967"/>
    <w:rsid w:val="009F437D"/>
    <w:rsid w:val="009F5C0E"/>
    <w:rsid w:val="00A037B9"/>
    <w:rsid w:val="00A03DD4"/>
    <w:rsid w:val="00A07AAB"/>
    <w:rsid w:val="00A12728"/>
    <w:rsid w:val="00A2287C"/>
    <w:rsid w:val="00A24E29"/>
    <w:rsid w:val="00A25952"/>
    <w:rsid w:val="00A26528"/>
    <w:rsid w:val="00A2660D"/>
    <w:rsid w:val="00A26E57"/>
    <w:rsid w:val="00A306D9"/>
    <w:rsid w:val="00A353AA"/>
    <w:rsid w:val="00A373E3"/>
    <w:rsid w:val="00A4097A"/>
    <w:rsid w:val="00A4369A"/>
    <w:rsid w:val="00A44F1C"/>
    <w:rsid w:val="00A45CAF"/>
    <w:rsid w:val="00A577FF"/>
    <w:rsid w:val="00A61966"/>
    <w:rsid w:val="00A722DD"/>
    <w:rsid w:val="00A72EE3"/>
    <w:rsid w:val="00A760F9"/>
    <w:rsid w:val="00A77AD7"/>
    <w:rsid w:val="00A875FA"/>
    <w:rsid w:val="00A90FD6"/>
    <w:rsid w:val="00A92717"/>
    <w:rsid w:val="00A97032"/>
    <w:rsid w:val="00A97403"/>
    <w:rsid w:val="00A97CD4"/>
    <w:rsid w:val="00AA0F68"/>
    <w:rsid w:val="00AA2FFB"/>
    <w:rsid w:val="00AA48C4"/>
    <w:rsid w:val="00AB03B4"/>
    <w:rsid w:val="00AB4719"/>
    <w:rsid w:val="00AB7841"/>
    <w:rsid w:val="00AC02E0"/>
    <w:rsid w:val="00AC0F5D"/>
    <w:rsid w:val="00AC16AB"/>
    <w:rsid w:val="00AC65B2"/>
    <w:rsid w:val="00AD73FE"/>
    <w:rsid w:val="00AD792A"/>
    <w:rsid w:val="00AE0BC5"/>
    <w:rsid w:val="00AE0E91"/>
    <w:rsid w:val="00AE1711"/>
    <w:rsid w:val="00AE3019"/>
    <w:rsid w:val="00AE468B"/>
    <w:rsid w:val="00AE4A34"/>
    <w:rsid w:val="00AF13DA"/>
    <w:rsid w:val="00AF3227"/>
    <w:rsid w:val="00AF3312"/>
    <w:rsid w:val="00AF442F"/>
    <w:rsid w:val="00B013BF"/>
    <w:rsid w:val="00B03449"/>
    <w:rsid w:val="00B0367D"/>
    <w:rsid w:val="00B05811"/>
    <w:rsid w:val="00B065CB"/>
    <w:rsid w:val="00B07E7E"/>
    <w:rsid w:val="00B10683"/>
    <w:rsid w:val="00B1315D"/>
    <w:rsid w:val="00B13CB4"/>
    <w:rsid w:val="00B1478E"/>
    <w:rsid w:val="00B179FA"/>
    <w:rsid w:val="00B21EC4"/>
    <w:rsid w:val="00B22B4B"/>
    <w:rsid w:val="00B41B8C"/>
    <w:rsid w:val="00B47406"/>
    <w:rsid w:val="00B65190"/>
    <w:rsid w:val="00B67245"/>
    <w:rsid w:val="00B708DA"/>
    <w:rsid w:val="00B71348"/>
    <w:rsid w:val="00B72780"/>
    <w:rsid w:val="00B73CA1"/>
    <w:rsid w:val="00B73F42"/>
    <w:rsid w:val="00B745D0"/>
    <w:rsid w:val="00B754DF"/>
    <w:rsid w:val="00B800F6"/>
    <w:rsid w:val="00B81ECF"/>
    <w:rsid w:val="00B81F62"/>
    <w:rsid w:val="00B82BF8"/>
    <w:rsid w:val="00B84B0A"/>
    <w:rsid w:val="00B85449"/>
    <w:rsid w:val="00B87B7D"/>
    <w:rsid w:val="00B9159D"/>
    <w:rsid w:val="00B9468E"/>
    <w:rsid w:val="00B94F47"/>
    <w:rsid w:val="00B95B6E"/>
    <w:rsid w:val="00B95D57"/>
    <w:rsid w:val="00B96AB3"/>
    <w:rsid w:val="00BA0E05"/>
    <w:rsid w:val="00BA40B7"/>
    <w:rsid w:val="00BA62F5"/>
    <w:rsid w:val="00BB7E78"/>
    <w:rsid w:val="00BC02B9"/>
    <w:rsid w:val="00BC4695"/>
    <w:rsid w:val="00BC486A"/>
    <w:rsid w:val="00BC6A06"/>
    <w:rsid w:val="00BD55C7"/>
    <w:rsid w:val="00BD6D22"/>
    <w:rsid w:val="00BE12C9"/>
    <w:rsid w:val="00BE167B"/>
    <w:rsid w:val="00BE4CE7"/>
    <w:rsid w:val="00BE4ECC"/>
    <w:rsid w:val="00BE531A"/>
    <w:rsid w:val="00BE5D8B"/>
    <w:rsid w:val="00BE666B"/>
    <w:rsid w:val="00BE7198"/>
    <w:rsid w:val="00BF1EE4"/>
    <w:rsid w:val="00BF274F"/>
    <w:rsid w:val="00BF5659"/>
    <w:rsid w:val="00C00CD8"/>
    <w:rsid w:val="00C05380"/>
    <w:rsid w:val="00C05892"/>
    <w:rsid w:val="00C05C45"/>
    <w:rsid w:val="00C07079"/>
    <w:rsid w:val="00C124FA"/>
    <w:rsid w:val="00C13AB5"/>
    <w:rsid w:val="00C203C7"/>
    <w:rsid w:val="00C22AF1"/>
    <w:rsid w:val="00C25063"/>
    <w:rsid w:val="00C25F40"/>
    <w:rsid w:val="00C27904"/>
    <w:rsid w:val="00C31AB0"/>
    <w:rsid w:val="00C35C8E"/>
    <w:rsid w:val="00C36AC1"/>
    <w:rsid w:val="00C36E33"/>
    <w:rsid w:val="00C42E2A"/>
    <w:rsid w:val="00C47F8C"/>
    <w:rsid w:val="00C5274D"/>
    <w:rsid w:val="00C57040"/>
    <w:rsid w:val="00C57E00"/>
    <w:rsid w:val="00C6271D"/>
    <w:rsid w:val="00C63B7F"/>
    <w:rsid w:val="00C65E7C"/>
    <w:rsid w:val="00C7074F"/>
    <w:rsid w:val="00C70EF3"/>
    <w:rsid w:val="00C73F1F"/>
    <w:rsid w:val="00C750D7"/>
    <w:rsid w:val="00C80A3E"/>
    <w:rsid w:val="00C82771"/>
    <w:rsid w:val="00C91558"/>
    <w:rsid w:val="00C9181C"/>
    <w:rsid w:val="00C92AEB"/>
    <w:rsid w:val="00C9357E"/>
    <w:rsid w:val="00CA61EA"/>
    <w:rsid w:val="00CA695A"/>
    <w:rsid w:val="00CB0C74"/>
    <w:rsid w:val="00CB4F7D"/>
    <w:rsid w:val="00CB60BB"/>
    <w:rsid w:val="00CB78E7"/>
    <w:rsid w:val="00CC1286"/>
    <w:rsid w:val="00CD1FB6"/>
    <w:rsid w:val="00CD2816"/>
    <w:rsid w:val="00CD2ED7"/>
    <w:rsid w:val="00CD371A"/>
    <w:rsid w:val="00CD3969"/>
    <w:rsid w:val="00CD5A12"/>
    <w:rsid w:val="00CD5DFC"/>
    <w:rsid w:val="00CD704B"/>
    <w:rsid w:val="00CE0B27"/>
    <w:rsid w:val="00CE3517"/>
    <w:rsid w:val="00CE5266"/>
    <w:rsid w:val="00CE7B4B"/>
    <w:rsid w:val="00CF72E7"/>
    <w:rsid w:val="00CF7B2D"/>
    <w:rsid w:val="00D01363"/>
    <w:rsid w:val="00D01A56"/>
    <w:rsid w:val="00D042E3"/>
    <w:rsid w:val="00D053C4"/>
    <w:rsid w:val="00D11455"/>
    <w:rsid w:val="00D1516E"/>
    <w:rsid w:val="00D20800"/>
    <w:rsid w:val="00D23FD7"/>
    <w:rsid w:val="00D24419"/>
    <w:rsid w:val="00D316D7"/>
    <w:rsid w:val="00D349D7"/>
    <w:rsid w:val="00D369C9"/>
    <w:rsid w:val="00D36DFF"/>
    <w:rsid w:val="00D371E1"/>
    <w:rsid w:val="00D407D3"/>
    <w:rsid w:val="00D41C62"/>
    <w:rsid w:val="00D524D6"/>
    <w:rsid w:val="00D54B32"/>
    <w:rsid w:val="00D56DDA"/>
    <w:rsid w:val="00D5700D"/>
    <w:rsid w:val="00D60016"/>
    <w:rsid w:val="00D60F75"/>
    <w:rsid w:val="00D700A7"/>
    <w:rsid w:val="00D73958"/>
    <w:rsid w:val="00D76AFE"/>
    <w:rsid w:val="00D81AB2"/>
    <w:rsid w:val="00D826B9"/>
    <w:rsid w:val="00D9104A"/>
    <w:rsid w:val="00D93E61"/>
    <w:rsid w:val="00DA1263"/>
    <w:rsid w:val="00DA1488"/>
    <w:rsid w:val="00DA14AC"/>
    <w:rsid w:val="00DA7691"/>
    <w:rsid w:val="00DA7C83"/>
    <w:rsid w:val="00DB0169"/>
    <w:rsid w:val="00DB4CC5"/>
    <w:rsid w:val="00DB69E1"/>
    <w:rsid w:val="00DB7801"/>
    <w:rsid w:val="00DC1BB2"/>
    <w:rsid w:val="00DC21CC"/>
    <w:rsid w:val="00DC523A"/>
    <w:rsid w:val="00DC5F54"/>
    <w:rsid w:val="00DD1225"/>
    <w:rsid w:val="00DD1C0D"/>
    <w:rsid w:val="00DD6529"/>
    <w:rsid w:val="00DD6BAC"/>
    <w:rsid w:val="00DE11E4"/>
    <w:rsid w:val="00DE39C4"/>
    <w:rsid w:val="00DE3D92"/>
    <w:rsid w:val="00DE48AF"/>
    <w:rsid w:val="00DF0601"/>
    <w:rsid w:val="00E00B75"/>
    <w:rsid w:val="00E02144"/>
    <w:rsid w:val="00E03745"/>
    <w:rsid w:val="00E04A9E"/>
    <w:rsid w:val="00E0727C"/>
    <w:rsid w:val="00E111CE"/>
    <w:rsid w:val="00E1294C"/>
    <w:rsid w:val="00E12BF5"/>
    <w:rsid w:val="00E154C6"/>
    <w:rsid w:val="00E16930"/>
    <w:rsid w:val="00E16E93"/>
    <w:rsid w:val="00E21207"/>
    <w:rsid w:val="00E21BEF"/>
    <w:rsid w:val="00E228C4"/>
    <w:rsid w:val="00E234E6"/>
    <w:rsid w:val="00E2372E"/>
    <w:rsid w:val="00E262EE"/>
    <w:rsid w:val="00E31876"/>
    <w:rsid w:val="00E364A3"/>
    <w:rsid w:val="00E36EF2"/>
    <w:rsid w:val="00E413C0"/>
    <w:rsid w:val="00E41511"/>
    <w:rsid w:val="00E46A51"/>
    <w:rsid w:val="00E478CB"/>
    <w:rsid w:val="00E47AF9"/>
    <w:rsid w:val="00E54975"/>
    <w:rsid w:val="00E55FD3"/>
    <w:rsid w:val="00E62D3D"/>
    <w:rsid w:val="00E642E3"/>
    <w:rsid w:val="00E67CE5"/>
    <w:rsid w:val="00E769C8"/>
    <w:rsid w:val="00E8231D"/>
    <w:rsid w:val="00E83250"/>
    <w:rsid w:val="00E84EE8"/>
    <w:rsid w:val="00E90EA2"/>
    <w:rsid w:val="00EA0506"/>
    <w:rsid w:val="00EA1B7A"/>
    <w:rsid w:val="00EA3DC1"/>
    <w:rsid w:val="00EA402D"/>
    <w:rsid w:val="00EB19DF"/>
    <w:rsid w:val="00EB4597"/>
    <w:rsid w:val="00EC0F6E"/>
    <w:rsid w:val="00EC1556"/>
    <w:rsid w:val="00EC79A2"/>
    <w:rsid w:val="00ED2954"/>
    <w:rsid w:val="00ED71AC"/>
    <w:rsid w:val="00EE0BEF"/>
    <w:rsid w:val="00EE496A"/>
    <w:rsid w:val="00EE6D36"/>
    <w:rsid w:val="00EE7E35"/>
    <w:rsid w:val="00EF415D"/>
    <w:rsid w:val="00EF5647"/>
    <w:rsid w:val="00F03F03"/>
    <w:rsid w:val="00F06D23"/>
    <w:rsid w:val="00F106A3"/>
    <w:rsid w:val="00F10921"/>
    <w:rsid w:val="00F25EAF"/>
    <w:rsid w:val="00F27407"/>
    <w:rsid w:val="00F30CDA"/>
    <w:rsid w:val="00F324E3"/>
    <w:rsid w:val="00F3591C"/>
    <w:rsid w:val="00F376C5"/>
    <w:rsid w:val="00F37F07"/>
    <w:rsid w:val="00F402BB"/>
    <w:rsid w:val="00F42B79"/>
    <w:rsid w:val="00F4443B"/>
    <w:rsid w:val="00F444B1"/>
    <w:rsid w:val="00F457DB"/>
    <w:rsid w:val="00F55C9F"/>
    <w:rsid w:val="00F6100C"/>
    <w:rsid w:val="00F6646E"/>
    <w:rsid w:val="00F67FD0"/>
    <w:rsid w:val="00F72576"/>
    <w:rsid w:val="00F75E25"/>
    <w:rsid w:val="00F76E0D"/>
    <w:rsid w:val="00F77525"/>
    <w:rsid w:val="00F80AA7"/>
    <w:rsid w:val="00F82EA4"/>
    <w:rsid w:val="00F82EC1"/>
    <w:rsid w:val="00F8428F"/>
    <w:rsid w:val="00F84BF8"/>
    <w:rsid w:val="00F87672"/>
    <w:rsid w:val="00F90307"/>
    <w:rsid w:val="00F91E77"/>
    <w:rsid w:val="00F91E96"/>
    <w:rsid w:val="00F96EBC"/>
    <w:rsid w:val="00FA186A"/>
    <w:rsid w:val="00FA3DF4"/>
    <w:rsid w:val="00FA5A43"/>
    <w:rsid w:val="00FB04AC"/>
    <w:rsid w:val="00FB3DD1"/>
    <w:rsid w:val="00FB518C"/>
    <w:rsid w:val="00FB6C72"/>
    <w:rsid w:val="00FB7B16"/>
    <w:rsid w:val="00FC123A"/>
    <w:rsid w:val="00FC2B3A"/>
    <w:rsid w:val="00FC45C1"/>
    <w:rsid w:val="00FC5E31"/>
    <w:rsid w:val="00FD1AC3"/>
    <w:rsid w:val="00FD417D"/>
    <w:rsid w:val="00FD541A"/>
    <w:rsid w:val="00FE1A9A"/>
    <w:rsid w:val="00FE569F"/>
    <w:rsid w:val="00FE587C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9AE58"/>
  <w15:chartTrackingRefBased/>
  <w15:docId w15:val="{BE007679-033D-4E0E-A19D-8DEF9CCBF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471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DB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character" w:customStyle="1" w:styleId="apple-converted-space">
    <w:name w:val="apple-converted-space"/>
    <w:basedOn w:val="DefaultParagraphFont"/>
    <w:rsid w:val="00FE569F"/>
  </w:style>
  <w:style w:type="character" w:styleId="FollowedHyperlink">
    <w:name w:val="FollowedHyperlink"/>
    <w:uiPriority w:val="99"/>
    <w:semiHidden/>
    <w:unhideWhenUsed/>
    <w:rsid w:val="00AC16AB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5D153E"/>
    <w:pPr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TableContents">
    <w:name w:val="Table Contents"/>
    <w:basedOn w:val="Normal"/>
    <w:rsid w:val="00BE167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hi-IN" w:bidi="hi-IN"/>
    </w:rPr>
  </w:style>
  <w:style w:type="character" w:customStyle="1" w:styleId="Heading1Char">
    <w:name w:val="Heading 1 Char"/>
    <w:link w:val="Heading1"/>
    <w:uiPriority w:val="9"/>
    <w:rsid w:val="00AB4719"/>
    <w:rPr>
      <w:rFonts w:ascii="Cambria" w:eastAsia="Times New Roman" w:hAnsi="Cambria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25A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5A5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672DBF"/>
    <w:rPr>
      <w:rFonts w:ascii="Cambria" w:eastAsia="Times New Roman" w:hAnsi="Cambria"/>
      <w:b/>
      <w:bCs/>
      <w:sz w:val="26"/>
      <w:szCs w:val="26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2196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rsid w:val="0002196B"/>
    <w:rPr>
      <w:sz w:val="22"/>
      <w:szCs w:val="22"/>
      <w:lang w:val="en-US" w:eastAsia="en-US"/>
    </w:rPr>
  </w:style>
  <w:style w:type="character" w:styleId="Strong">
    <w:name w:val="Strong"/>
    <w:uiPriority w:val="22"/>
    <w:qFormat/>
    <w:rsid w:val="00C27904"/>
    <w:rPr>
      <w:b/>
      <w:bCs/>
    </w:rPr>
  </w:style>
  <w:style w:type="paragraph" w:customStyle="1" w:styleId="Default">
    <w:name w:val="Default"/>
    <w:rsid w:val="00DC5F5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Spacing">
    <w:name w:val="No Spacing"/>
    <w:uiPriority w:val="1"/>
    <w:qFormat/>
    <w:rsid w:val="00E04A9E"/>
    <w:rPr>
      <w:sz w:val="22"/>
      <w:szCs w:val="22"/>
      <w:lang w:val="en-US" w:eastAsia="en-US"/>
    </w:rPr>
  </w:style>
  <w:style w:type="paragraph" w:customStyle="1" w:styleId="NoSpacing2">
    <w:name w:val="No Spacing2"/>
    <w:qFormat/>
    <w:rsid w:val="00762C55"/>
    <w:rPr>
      <w:sz w:val="22"/>
      <w:szCs w:val="22"/>
      <w:lang w:val="en-US" w:eastAsia="en-US"/>
    </w:rPr>
  </w:style>
  <w:style w:type="paragraph" w:customStyle="1" w:styleId="NoSpacing1">
    <w:name w:val="No Spacing1"/>
    <w:qFormat/>
    <w:rsid w:val="00302159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2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1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90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637736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95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5038">
                  <w:marLeft w:val="0"/>
                  <w:marRight w:val="0"/>
                  <w:marTop w:val="280"/>
                  <w:marBottom w:val="2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4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ener\Desktop\ANTET2021_M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072D10-9B08-45F4-8E72-9145238A5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ANTET2021_ME</Template>
  <TotalTime>9</TotalTime>
  <Pages>1</Pages>
  <Words>118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venera</dc:creator>
  <cp:keywords/>
  <cp:lastModifiedBy>Venera Troia</cp:lastModifiedBy>
  <cp:revision>7</cp:revision>
  <cp:lastPrinted>2015-11-23T11:22:00Z</cp:lastPrinted>
  <dcterms:created xsi:type="dcterms:W3CDTF">2022-05-06T08:46:00Z</dcterms:created>
  <dcterms:modified xsi:type="dcterms:W3CDTF">2022-05-06T09:45:00Z</dcterms:modified>
</cp:coreProperties>
</file>