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FF0D3" w:themeColor="accent2" w:themeTint="33"/>
  <w:body>
    <w:p w:rsidR="00952E71" w:rsidRPr="00682B34" w:rsidRDefault="00440B1F" w:rsidP="00952E71">
      <w:pPr>
        <w:rPr>
          <w:color w:val="auto"/>
        </w:rPr>
      </w:pPr>
      <w:r w:rsidRPr="00682B34">
        <w:rPr>
          <w:noProof/>
          <w:color w:val="auto"/>
          <w:lang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F9BD6A" wp14:editId="1AE44608">
                <wp:simplePos x="0" y="0"/>
                <wp:positionH relativeFrom="margin">
                  <wp:posOffset>563880</wp:posOffset>
                </wp:positionH>
                <wp:positionV relativeFrom="paragraph">
                  <wp:posOffset>-457835</wp:posOffset>
                </wp:positionV>
                <wp:extent cx="5737860" cy="1143000"/>
                <wp:effectExtent l="76200" t="57150" r="91440" b="114300"/>
                <wp:wrapNone/>
                <wp:docPr id="4" name="Casetă tex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7860" cy="1143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0B1F" w:rsidRPr="00D424B4" w:rsidRDefault="00440B1F" w:rsidP="00440B1F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44F50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Liceul Tehnologic ,,Dimitrie Leonida”Petro</w:t>
                            </w:r>
                            <w:r w:rsidRPr="00544F50">
                              <w:rPr>
                                <w:rFonts w:ascii="Calibri" w:hAnsi="Calibri" w:cs="Calibri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ș</w:t>
                            </w:r>
                            <w:r w:rsidRPr="00544F50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</w:t>
                            </w:r>
                            <w:r w:rsidR="00EE0770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Pr="00544F50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424B4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în colaborare cu ISJ  si ccd hunedoara, </w:t>
                            </w:r>
                            <w:r w:rsidRPr="00544F50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organizează</w:t>
                            </w:r>
                            <w:r w:rsidR="00D424B4">
                              <w:rPr>
                                <w:rFonts w:ascii="Franklin Gothic Demi Cond" w:hAnsi="Franklin Gothic Demi Cond"/>
                                <w:b/>
                                <w:caps/>
                                <w:noProof/>
                                <w:color w:val="auto"/>
                                <w:sz w:val="40"/>
                                <w:szCs w:val="40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F9BD6A" id="_x0000_t202" coordsize="21600,21600" o:spt="202" path="m,l,21600r21600,l21600,xe">
                <v:stroke joinstyle="miter"/>
                <v:path gradientshapeok="t" o:connecttype="rect"/>
              </v:shapetype>
              <v:shape id="Casetă text 4" o:spid="_x0000_s1026" type="#_x0000_t202" style="position:absolute;left:0;text-align:left;margin-left:44.4pt;margin-top:-36.05pt;width:451.8pt;height:90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" fillcolor="#a2d581 [1877]" stroked="f">
                <v:fill color2="#7ec44f [2613]" rotate="t" angle="6" focus="100%" type="gradient">
                  <o:fill v:ext="view" type="gradientUnscaled"/>
                </v:fill>
                <v:shadow on="t" color="black" opacity="20971f" offset="0,2.2pt"/>
                <v:textbox>
                  <w:txbxContent>
                    <w:p w:rsidR="00440B1F" w:rsidRPr="00D424B4" w:rsidRDefault="00440B1F" w:rsidP="00440B1F">
                      <w:pPr>
                        <w:jc w:val="center"/>
                        <w:rPr>
                          <w:rFonts w:ascii="Calibri" w:hAnsi="Calibri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:lang w:val="en-US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44F50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Liceul Tehnologic ,,Dimitrie Leonida”Petro</w:t>
                      </w:r>
                      <w:r w:rsidRPr="00544F50">
                        <w:rPr>
                          <w:rFonts w:ascii="Calibri" w:hAnsi="Calibri" w:cs="Calibri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ș</w:t>
                      </w:r>
                      <w:r w:rsidRPr="00544F50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</w:t>
                      </w:r>
                      <w:r w:rsidR="00EE0770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Pr="00544F50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424B4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în colaborare cu ISJ  si ccd hunedoara, </w:t>
                      </w:r>
                      <w:r w:rsidRPr="00544F50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organizează</w:t>
                      </w:r>
                      <w:r w:rsidR="00D424B4">
                        <w:rPr>
                          <w:rFonts w:ascii="Franklin Gothic Demi Cond" w:hAnsi="Franklin Gothic Demi Cond"/>
                          <w:b/>
                          <w:caps/>
                          <w:noProof/>
                          <w:color w:val="auto"/>
                          <w:sz w:val="40"/>
                          <w:szCs w:val="40"/>
                          <w:lang w:val="en-US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2E71" w:rsidRPr="00682B34" w:rsidRDefault="00952E71" w:rsidP="00952E71">
      <w:pPr>
        <w:rPr>
          <w:color w:val="auto"/>
        </w:rPr>
      </w:pPr>
    </w:p>
    <w:p w:rsidR="00952E71" w:rsidRPr="00682B34" w:rsidRDefault="00D424B4" w:rsidP="00952E71">
      <w:pPr>
        <w:rPr>
          <w:color w:val="auto"/>
        </w:rPr>
      </w:pPr>
      <w:r w:rsidRPr="00682B34">
        <w:rPr>
          <w:noProof/>
          <w:color w:val="auto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36A7CB" wp14:editId="7DCFFCDF">
                <wp:simplePos x="0" y="0"/>
                <wp:positionH relativeFrom="margin">
                  <wp:posOffset>205740</wp:posOffset>
                </wp:positionH>
                <wp:positionV relativeFrom="paragraph">
                  <wp:posOffset>68579</wp:posOffset>
                </wp:positionV>
                <wp:extent cx="6316980" cy="1497965"/>
                <wp:effectExtent l="57150" t="57150" r="83820" b="102235"/>
                <wp:wrapNone/>
                <wp:docPr id="1" name="Casetă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149796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3A62" w:rsidRDefault="00440B1F" w:rsidP="00A62CBD">
                            <w:pPr>
                              <w:tabs>
                                <w:tab w:val="left" w:pos="1656"/>
                              </w:tabs>
                              <w:spacing w:after="0"/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Simpozionul Interna</w:t>
                            </w:r>
                            <w:r w:rsidRPr="00F71DD4">
                              <w:rPr>
                                <w:rFonts w:ascii="Calibri" w:hAnsi="Calibri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ț</w:t>
                            </w:r>
                            <w:r w:rsidR="002C084B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ional „</w:t>
                            </w: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Consilierea </w:t>
                            </w:r>
                            <w:r w:rsidRPr="00F71DD4">
                              <w:rPr>
                                <w:rFonts w:ascii="Calibri" w:hAnsi="Calibri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ș</w:t>
                            </w:r>
                            <w:r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orientarea elevilor în context european</w:t>
                            </w:r>
                            <w:r w:rsidR="002C084B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</w:t>
                            </w:r>
                          </w:p>
                          <w:p w:rsidR="00952E71" w:rsidRPr="00EE0770" w:rsidRDefault="00E43A62" w:rsidP="00A62CBD">
                            <w:pPr>
                              <w:tabs>
                                <w:tab w:val="left" w:pos="1656"/>
                              </w:tabs>
                              <w:spacing w:after="0"/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="00440B1F"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</w:t>
                            </w:r>
                            <w:r w:rsidR="00440B1F" w:rsidRPr="00F71DD4">
                              <w:rPr>
                                <w:rFonts w:ascii="Calibri" w:hAnsi="Calibri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ț</w:t>
                            </w:r>
                            <w:r w:rsidR="002C084B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ia a X</w:t>
                            </w:r>
                            <w:r w:rsidR="00A55C10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 w:rsidR="002C084B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EE0770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</w:t>
                            </w:r>
                            <w:r w:rsidR="00BB520A"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EE0770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43348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24</w:t>
                            </w:r>
                            <w:r w:rsidR="00BB520A"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E40C0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</w:t>
                            </w:r>
                            <w:r w:rsidR="00BB520A" w:rsidRPr="00F71DD4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</w:t>
                            </w:r>
                            <w:r w:rsidR="00C43348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="00DE40C0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ora 1</w:t>
                            </w:r>
                            <w:r w:rsidR="00C43348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EE0770" w:rsidRPr="00EE0770">
                              <w:rPr>
                                <w:color w:val="000000" w:themeColor="text1"/>
                                <w:sz w:val="48"/>
                                <w:szCs w:val="48"/>
                                <w:u w:val="single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6A7CB" id="Casetă text 1" o:spid="_x0000_s1027" type="#_x0000_t202" style="position:absolute;left:0;text-align:left;margin-left:16.2pt;margin-top:5.4pt;width:497.4pt;height:117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" fillcolor="#63a537 [3205]" stroked="f">
                <v:fill opacity="32896f"/>
                <v:shadow on="t" color="black" opacity="20971f" offset="0,2.2pt"/>
                <v:textbox>
                  <w:txbxContent>
                    <w:p w:rsidR="00E43A62" w:rsidRDefault="00440B1F" w:rsidP="00A62CBD">
                      <w:pPr>
                        <w:tabs>
                          <w:tab w:val="left" w:pos="1656"/>
                        </w:tabs>
                        <w:spacing w:after="0"/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Simpozionul Interna</w:t>
                      </w:r>
                      <w:r w:rsidRPr="00F71DD4">
                        <w:rPr>
                          <w:rFonts w:ascii="Calibri" w:hAnsi="Calibri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ț</w:t>
                      </w:r>
                      <w:r w:rsidR="002C084B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ional „</w:t>
                      </w: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Consilierea </w:t>
                      </w:r>
                      <w:r w:rsidRPr="00F71DD4">
                        <w:rPr>
                          <w:rFonts w:ascii="Calibri" w:hAnsi="Calibri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ș</w:t>
                      </w:r>
                      <w:r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orientarea elevilor în context european</w:t>
                      </w:r>
                      <w:r w:rsidR="002C084B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</w:t>
                      </w:r>
                    </w:p>
                    <w:p w:rsidR="00952E71" w:rsidRPr="00EE0770" w:rsidRDefault="00E43A62" w:rsidP="00A62CBD">
                      <w:pPr>
                        <w:tabs>
                          <w:tab w:val="left" w:pos="1656"/>
                        </w:tabs>
                        <w:spacing w:after="0"/>
                        <w:jc w:val="center"/>
                        <w:rPr>
                          <w:color w:val="000000" w:themeColor="text1"/>
                          <w:sz w:val="48"/>
                          <w:szCs w:val="48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="00440B1F"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</w:t>
                      </w:r>
                      <w:r w:rsidR="00440B1F" w:rsidRPr="00F71DD4">
                        <w:rPr>
                          <w:rFonts w:ascii="Calibri" w:hAnsi="Calibri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ț</w:t>
                      </w:r>
                      <w:r w:rsidR="002C084B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ia a X</w:t>
                      </w:r>
                      <w:r w:rsidR="00A55C10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  <w:r w:rsidR="002C084B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EE0770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</w:t>
                      </w:r>
                      <w:r w:rsidR="00BB520A"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EE0770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C43348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24</w:t>
                      </w:r>
                      <w:r w:rsidR="00BB520A"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E40C0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mai</w:t>
                      </w:r>
                      <w:r w:rsidR="00BB520A" w:rsidRPr="00F71DD4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</w:t>
                      </w:r>
                      <w:r w:rsidR="00C43348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="00DE40C0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ora 1</w:t>
                      </w:r>
                      <w:r w:rsidR="00C43348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EE0770" w:rsidRPr="00EE0770">
                        <w:rPr>
                          <w:color w:val="000000" w:themeColor="text1"/>
                          <w:sz w:val="48"/>
                          <w:szCs w:val="48"/>
                          <w:u w:val="single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66B18" w:rsidRPr="00682B34" w:rsidRDefault="00952E71" w:rsidP="00952E71">
      <w:pPr>
        <w:tabs>
          <w:tab w:val="left" w:pos="1656"/>
        </w:tabs>
        <w:rPr>
          <w:color w:val="auto"/>
        </w:rPr>
      </w:pPr>
      <w:r w:rsidRPr="00682B34">
        <w:rPr>
          <w:color w:val="auto"/>
        </w:rPr>
        <w:tab/>
      </w:r>
    </w:p>
    <w:p w:rsidR="00544F50" w:rsidRPr="00682B34" w:rsidRDefault="00544F50" w:rsidP="00952E71">
      <w:pPr>
        <w:tabs>
          <w:tab w:val="left" w:pos="1656"/>
        </w:tabs>
        <w:rPr>
          <w:color w:val="auto"/>
        </w:rPr>
      </w:pPr>
    </w:p>
    <w:p w:rsidR="00544F50" w:rsidRPr="00682B34" w:rsidRDefault="00544F50" w:rsidP="00952E71">
      <w:pPr>
        <w:tabs>
          <w:tab w:val="left" w:pos="1656"/>
        </w:tabs>
        <w:rPr>
          <w:color w:val="auto"/>
        </w:rPr>
      </w:pPr>
    </w:p>
    <w:p w:rsidR="00544F50" w:rsidRPr="00682B34" w:rsidRDefault="00544F50" w:rsidP="00952E71">
      <w:pPr>
        <w:tabs>
          <w:tab w:val="left" w:pos="1656"/>
        </w:tabs>
        <w:rPr>
          <w:color w:val="auto"/>
        </w:rPr>
      </w:pPr>
    </w:p>
    <w:p w:rsidR="00147D14" w:rsidRPr="00682B34" w:rsidRDefault="00147D14" w:rsidP="00952E71">
      <w:pPr>
        <w:tabs>
          <w:tab w:val="left" w:pos="1656"/>
        </w:tabs>
        <w:rPr>
          <w:color w:val="auto"/>
        </w:rPr>
      </w:pPr>
    </w:p>
    <w:p w:rsidR="00147D14" w:rsidRPr="00682B34" w:rsidRDefault="00147D14" w:rsidP="00952E71">
      <w:pPr>
        <w:tabs>
          <w:tab w:val="left" w:pos="1656"/>
        </w:tabs>
        <w:rPr>
          <w:color w:val="auto"/>
        </w:rPr>
      </w:pPr>
    </w:p>
    <w:p w:rsidR="00544F50" w:rsidRPr="00682B34" w:rsidRDefault="00147D14" w:rsidP="00147D14">
      <w:pPr>
        <w:tabs>
          <w:tab w:val="left" w:pos="1656"/>
        </w:tabs>
        <w:jc w:val="center"/>
        <w:rPr>
          <w:color w:val="auto"/>
        </w:rPr>
      </w:pPr>
      <w:r w:rsidRPr="00682B34">
        <w:rPr>
          <w:noProof/>
          <w:color w:val="auto"/>
          <w:lang w:eastAsia="ro-RO"/>
        </w:rPr>
        <w:drawing>
          <wp:inline distT="0" distB="0" distL="0" distR="0" wp14:anchorId="1D90C996" wp14:editId="5692331E">
            <wp:extent cx="5006340" cy="2918460"/>
            <wp:effectExtent l="152400" t="190500" r="156210" b="18669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-deceniu-de-la-aderarea-romaniei-la-uniunea-europeana-a122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291846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544F50" w:rsidRPr="00682B34" w:rsidRDefault="00544F50" w:rsidP="00952E71">
      <w:pPr>
        <w:tabs>
          <w:tab w:val="left" w:pos="1656"/>
        </w:tabs>
        <w:rPr>
          <w:color w:val="auto"/>
        </w:rPr>
      </w:pPr>
    </w:p>
    <w:p w:rsidR="00544F50" w:rsidRPr="00682B34" w:rsidRDefault="00544F50" w:rsidP="00952E71">
      <w:pPr>
        <w:tabs>
          <w:tab w:val="left" w:pos="1656"/>
        </w:tabs>
        <w:rPr>
          <w:color w:val="auto"/>
        </w:rPr>
      </w:pPr>
    </w:p>
    <w:p w:rsidR="00544F50" w:rsidRPr="00682B34" w:rsidRDefault="00147D14" w:rsidP="00147D14">
      <w:pPr>
        <w:pStyle w:val="Frspaiere"/>
        <w:jc w:val="center"/>
        <w:rPr>
          <w:rFonts w:ascii="Times New Roman" w:hAnsi="Times New Roman"/>
          <w:b/>
          <w:sz w:val="36"/>
          <w:szCs w:val="36"/>
        </w:rPr>
      </w:pPr>
      <w:r w:rsidRPr="00682B34">
        <w:rPr>
          <w:rFonts w:ascii="Times New Roman" w:hAnsi="Times New Roman"/>
          <w:b/>
          <w:sz w:val="36"/>
          <w:szCs w:val="36"/>
        </w:rPr>
        <w:t>PETROȘANI, 2024</w:t>
      </w:r>
    </w:p>
    <w:p w:rsidR="00544F50" w:rsidRPr="00682B34" w:rsidRDefault="00DE40C0" w:rsidP="00952E71">
      <w:pPr>
        <w:tabs>
          <w:tab w:val="left" w:pos="1656"/>
        </w:tabs>
        <w:rPr>
          <w:color w:val="auto"/>
        </w:rPr>
      </w:pPr>
      <w:r w:rsidRPr="00682B34">
        <w:rPr>
          <w:noProof/>
          <w:color w:val="auto"/>
          <w:lang w:eastAsia="ro-RO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1BFE582" wp14:editId="79D47D5F">
                <wp:simplePos x="0" y="0"/>
                <wp:positionH relativeFrom="margin">
                  <wp:posOffset>0</wp:posOffset>
                </wp:positionH>
                <wp:positionV relativeFrom="paragraph">
                  <wp:posOffset>586105</wp:posOffset>
                </wp:positionV>
                <wp:extent cx="7071360" cy="8061960"/>
                <wp:effectExtent l="0" t="0" r="0" b="0"/>
                <wp:wrapSquare wrapText="bothSides"/>
                <wp:docPr id="21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1360" cy="8061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DE40C0" w:rsidRDefault="00F71DD4" w:rsidP="00F71DD4">
                            <w:pPr>
                              <w:ind w:left="360" w:right="4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544F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TEMA PUBLICAȚIEI CU ISBN: </w:t>
                            </w:r>
                          </w:p>
                          <w:p w:rsidR="00F71DD4" w:rsidRPr="00DE40C0" w:rsidRDefault="00310FFB" w:rsidP="00DE40C0">
                            <w:pPr>
                              <w:ind w:left="360" w:right="4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„</w:t>
                            </w:r>
                            <w:r w:rsidR="00EE0770"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32"/>
                                <w:szCs w:val="32"/>
                              </w:rPr>
                              <w:t>ROLUL EDUCAȚIEI NON-FORMALE</w:t>
                            </w:r>
                            <w:r w:rsidR="00C43348">
                              <w:rPr>
                                <w:rFonts w:ascii="Times New Roman" w:hAnsi="Times New Roman"/>
                                <w:b/>
                                <w:caps/>
                                <w:color w:val="FF0000"/>
                                <w:sz w:val="32"/>
                                <w:szCs w:val="32"/>
                              </w:rPr>
                              <w:t xml:space="preserve"> ÎN PREVENIREA ABANDONULUI ȘCOLAR</w:t>
                            </w:r>
                            <w:r w:rsidR="00F71DD4" w:rsidRPr="00DE40C0"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F71DD4" w:rsidRDefault="00F71DD4" w:rsidP="00F71DD4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544F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SECŢIUNI-CADRE DIDACTICE</w:t>
                            </w:r>
                          </w:p>
                          <w:p w:rsidR="00D15E9F" w:rsidRPr="00544F50" w:rsidRDefault="00D15E9F" w:rsidP="00F71DD4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15CD0" w:rsidRPr="00215CD0" w:rsidRDefault="00215CD0" w:rsidP="00E43E4B">
                            <w:pPr>
                              <w:pStyle w:val="Listparagraf"/>
                              <w:numPr>
                                <w:ilvl w:val="0"/>
                                <w:numId w:val="3"/>
                              </w:numPr>
                              <w:spacing w:before="0" w:after="0"/>
                              <w:ind w:left="426" w:right="-720" w:hanging="142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215CD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Particularități ale sistemelor educaționale în diferite țări Europene. Prezentarea unor activități de</w:t>
                            </w:r>
                          </w:p>
                          <w:p w:rsidR="00215CD0" w:rsidRPr="00215CD0" w:rsidRDefault="00215CD0" w:rsidP="00215CD0">
                            <w:pPr>
                              <w:spacing w:before="0" w:after="0"/>
                              <w:ind w:left="72"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215CD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bună practică desfă</w:t>
                            </w:r>
                            <w:r w:rsidRPr="00215CD0">
                              <w:rPr>
                                <w:rFonts w:ascii="Times New Roman" w:hAnsi="Times New Roman" w:cs="Calibri"/>
                                <w:b/>
                                <w:color w:val="000000" w:themeColor="text1"/>
                                <w:szCs w:val="24"/>
                              </w:rPr>
                              <w:t>ș</w:t>
                            </w:r>
                            <w:r w:rsidRPr="00215CD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urate </w:t>
                            </w:r>
                            <w:r w:rsidRPr="00215CD0">
                              <w:rPr>
                                <w:rFonts w:ascii="Times New Roman" w:hAnsi="Times New Roman" w:cs="Tw Cen MT"/>
                                <w:b/>
                                <w:color w:val="000000" w:themeColor="text1"/>
                                <w:szCs w:val="24"/>
                              </w:rPr>
                              <w:t>î</w:t>
                            </w:r>
                            <w:r w:rsidRPr="00215CD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n cadrul proiectelor europene Erasmus+, KA1, KA2 etc.;</w:t>
                            </w:r>
                          </w:p>
                          <w:p w:rsidR="00215CD0" w:rsidRDefault="00215CD0" w:rsidP="00215CD0">
                            <w:pPr>
                              <w:spacing w:before="0" w:after="0"/>
                              <w:ind w:left="0"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EE0770" w:rsidRDefault="00215CD0" w:rsidP="00EE0770">
                            <w:pPr>
                              <w:pStyle w:val="Listparagraf"/>
                              <w:numPr>
                                <w:ilvl w:val="0"/>
                                <w:numId w:val="3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E077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Metode pedagogice europene. Strategii de</w:t>
                            </w:r>
                            <w:r w:rsidR="00EE0770" w:rsidRPr="00EE077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reducere a abandonului </w:t>
                            </w:r>
                            <w:proofErr w:type="spellStart"/>
                            <w:r w:rsidR="00EE0770" w:rsidRPr="00EE077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şcolar</w:t>
                            </w:r>
                            <w:proofErr w:type="spellEnd"/>
                            <w:r w:rsidR="00EE0770" w:rsidRPr="00EE077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;</w:t>
                            </w:r>
                          </w:p>
                          <w:p w:rsidR="00EE0770" w:rsidRPr="00EE0770" w:rsidRDefault="00EE0770" w:rsidP="00EE0770">
                            <w:pPr>
                              <w:pStyle w:val="Listparagraf"/>
                              <w:spacing w:before="0" w:after="0"/>
                              <w:ind w:left="432"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215CD0" w:rsidRPr="00EE0770" w:rsidRDefault="00215CD0" w:rsidP="00EE0770">
                            <w:pPr>
                              <w:pStyle w:val="Listparagraf"/>
                              <w:numPr>
                                <w:ilvl w:val="0"/>
                                <w:numId w:val="3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E077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Abordări pedagogice ale Noilor Educa</w:t>
                            </w:r>
                            <w:r w:rsidRPr="00EE0770">
                              <w:rPr>
                                <w:rFonts w:ascii="Times New Roman" w:hAnsi="Times New Roman" w:cs="Calibri"/>
                                <w:b/>
                                <w:color w:val="000000" w:themeColor="text1"/>
                                <w:szCs w:val="24"/>
                              </w:rPr>
                              <w:t>ț</w:t>
                            </w:r>
                            <w:r w:rsidRPr="00EE077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ii (educa</w:t>
                            </w:r>
                            <w:r w:rsidRPr="00EE0770">
                              <w:rPr>
                                <w:rFonts w:ascii="Times New Roman" w:hAnsi="Times New Roman" w:cs="Calibri"/>
                                <w:b/>
                                <w:color w:val="000000" w:themeColor="text1"/>
                                <w:szCs w:val="24"/>
                              </w:rPr>
                              <w:t>ț</w:t>
                            </w:r>
                            <w:r w:rsidRPr="00EE077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ia pentru valori, pentru drepturile omului, pentru </w:t>
                            </w:r>
                          </w:p>
                          <w:p w:rsidR="00215CD0" w:rsidRDefault="00215CD0" w:rsidP="00215CD0">
                            <w:pPr>
                              <w:spacing w:before="0" w:after="0"/>
                              <w:ind w:left="0"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215CD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cooperare și toleranță, educația </w:t>
                            </w:r>
                            <w:proofErr w:type="spellStart"/>
                            <w:r w:rsidRPr="00215CD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multi</w:t>
                            </w:r>
                            <w:proofErr w:type="spellEnd"/>
                            <w:r w:rsidRPr="00215CD0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și interculturală); </w:t>
                            </w:r>
                          </w:p>
                          <w:p w:rsidR="00215CD0" w:rsidRDefault="00215CD0" w:rsidP="00215CD0">
                            <w:pPr>
                              <w:spacing w:before="0" w:after="0"/>
                              <w:ind w:left="0"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215CD0" w:rsidRDefault="00215CD0" w:rsidP="00215CD0">
                            <w:pPr>
                              <w:spacing w:before="0" w:after="0"/>
                              <w:ind w:left="0"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0A3827" w:rsidRPr="000A3827" w:rsidRDefault="000A3827" w:rsidP="00E43E4B">
                            <w:pPr>
                              <w:spacing w:before="0" w:after="0"/>
                              <w:ind w:left="0" w:right="-720" w:firstLine="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3827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SECŢIUNI –</w:t>
                            </w:r>
                            <w:r w:rsidR="00DE40C0" w:rsidRPr="000A3827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ELEVI</w:t>
                            </w:r>
                          </w:p>
                          <w:p w:rsidR="00DE40C0" w:rsidRPr="00014F4F" w:rsidRDefault="00C43348" w:rsidP="00D15E9F">
                            <w:pPr>
                              <w:spacing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014F4F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Expoziție cu produse realizate de elevi în timpul activităților </w:t>
                            </w:r>
                            <w:proofErr w:type="spellStart"/>
                            <w:r w:rsidRPr="00014F4F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extracurriculare</w:t>
                            </w:r>
                            <w:proofErr w:type="spellEnd"/>
                          </w:p>
                          <w:p w:rsidR="00D15E9F" w:rsidRPr="00ED30E1" w:rsidRDefault="00D15E9F" w:rsidP="00D15E9F">
                            <w:pPr>
                              <w:spacing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</w:p>
                          <w:p w:rsidR="00DE40C0" w:rsidRPr="00E43E4B" w:rsidRDefault="00C43348" w:rsidP="00D15E9F">
                            <w:pPr>
                              <w:pStyle w:val="Listparagraf"/>
                              <w:numPr>
                                <w:ilvl w:val="0"/>
                                <w:numId w:val="1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Nivel preșcolar</w:t>
                            </w:r>
                          </w:p>
                          <w:p w:rsidR="00DE40C0" w:rsidRPr="00E43E4B" w:rsidRDefault="00C43348" w:rsidP="00D15E9F">
                            <w:pPr>
                              <w:pStyle w:val="Listparagraf"/>
                              <w:numPr>
                                <w:ilvl w:val="0"/>
                                <w:numId w:val="1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Nivel primar</w:t>
                            </w:r>
                          </w:p>
                          <w:p w:rsidR="00DE40C0" w:rsidRPr="00E43E4B" w:rsidRDefault="00C43348" w:rsidP="00D15E9F">
                            <w:pPr>
                              <w:pStyle w:val="Listparagraf"/>
                              <w:numPr>
                                <w:ilvl w:val="0"/>
                                <w:numId w:val="1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Nivel gimnazial</w:t>
                            </w:r>
                          </w:p>
                          <w:p w:rsidR="00C43348" w:rsidRPr="00E43E4B" w:rsidRDefault="00C43348" w:rsidP="00D15E9F">
                            <w:pPr>
                              <w:pStyle w:val="Listparagraf"/>
                              <w:numPr>
                                <w:ilvl w:val="0"/>
                                <w:numId w:val="1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Nivel liceal și profesional</w:t>
                            </w:r>
                          </w:p>
                          <w:p w:rsidR="00DE40C0" w:rsidRPr="00E43E4B" w:rsidRDefault="00C43348" w:rsidP="00D15E9F">
                            <w:pPr>
                              <w:pStyle w:val="Listparagraf"/>
                              <w:numPr>
                                <w:ilvl w:val="0"/>
                                <w:numId w:val="1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Învățământ special și special integrat </w:t>
                            </w:r>
                          </w:p>
                          <w:p w:rsidR="001605F7" w:rsidRPr="00E43E4B" w:rsidRDefault="001605F7" w:rsidP="001605F7">
                            <w:p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1605F7" w:rsidRPr="00E43E4B" w:rsidRDefault="001605F7" w:rsidP="001605F7">
                            <w:p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OBIECTIVUL GENERAL AL ACTIVITĂŢII / SCOPUL </w:t>
                            </w:r>
                          </w:p>
                          <w:p w:rsidR="001605F7" w:rsidRPr="00E43E4B" w:rsidRDefault="001605F7" w:rsidP="00014F4F">
                            <w:pPr>
                              <w:spacing w:before="0" w:after="0"/>
                              <w:ind w:right="-720" w:firstLine="720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Creșterea calității actului educațional, a caracterului inovator și a dimensiunii europene în </w:t>
                            </w:r>
                          </w:p>
                          <w:p w:rsidR="001605F7" w:rsidRPr="00E43E4B" w:rsidRDefault="001605F7" w:rsidP="00014F4F">
                            <w:pPr>
                              <w:spacing w:before="0" w:after="0"/>
                              <w:ind w:right="-720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învățământul preuniversitar, prin adaptarea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experienţelor</w:t>
                            </w:r>
                            <w:proofErr w:type="spellEnd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educaţionale</w:t>
                            </w:r>
                            <w:proofErr w:type="spellEnd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europene la </w:t>
                            </w:r>
                          </w:p>
                          <w:p w:rsidR="001605F7" w:rsidRPr="00E43E4B" w:rsidRDefault="001605F7" w:rsidP="00014F4F">
                            <w:pPr>
                              <w:spacing w:before="0" w:after="0"/>
                              <w:ind w:right="-720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valorile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şcolii</w:t>
                            </w:r>
                            <w:proofErr w:type="spellEnd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româneşti</w:t>
                            </w:r>
                            <w:proofErr w:type="spellEnd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. </w:t>
                            </w:r>
                          </w:p>
                          <w:p w:rsidR="001605F7" w:rsidRPr="00E43E4B" w:rsidRDefault="001605F7" w:rsidP="001605F7">
                            <w:p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1605F7" w:rsidRPr="00E43E4B" w:rsidRDefault="001605F7" w:rsidP="001605F7">
                            <w:p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OBIECTIVELE SPECIFICE ACTIVITĂŢII </w:t>
                            </w:r>
                          </w:p>
                          <w:p w:rsidR="001605F7" w:rsidRPr="00E43E4B" w:rsidRDefault="001605F7" w:rsidP="00014F4F">
                            <w:pPr>
                              <w:pStyle w:val="Listparagraf"/>
                              <w:numPr>
                                <w:ilvl w:val="0"/>
                                <w:numId w:val="9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promovarea unor metode moderne în procesul de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învăţământ</w:t>
                            </w:r>
                            <w:proofErr w:type="spellEnd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în conformitate cu standardele </w:t>
                            </w:r>
                          </w:p>
                          <w:p w:rsidR="001605F7" w:rsidRPr="00E43E4B" w:rsidRDefault="001605F7" w:rsidP="001605F7">
                            <w:p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europene; </w:t>
                            </w:r>
                          </w:p>
                          <w:p w:rsidR="001605F7" w:rsidRPr="00E43E4B" w:rsidRDefault="001605F7" w:rsidP="00014F4F">
                            <w:pPr>
                              <w:pStyle w:val="Listparagraf"/>
                              <w:numPr>
                                <w:ilvl w:val="0"/>
                                <w:numId w:val="9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schimbul de experien</w:t>
                            </w:r>
                            <w:r w:rsidRPr="00E43E4B">
                              <w:rPr>
                                <w:rFonts w:ascii="Times New Roman" w:hAnsi="Times New Roman" w:cs="Calibri"/>
                                <w:b/>
                                <w:color w:val="000000" w:themeColor="text1"/>
                                <w:szCs w:val="24"/>
                              </w:rPr>
                              <w:t>ț</w:t>
                            </w:r>
                            <w:r w:rsidRPr="00E43E4B">
                              <w:rPr>
                                <w:rFonts w:ascii="Times New Roman" w:hAnsi="Times New Roman" w:cs="Tw Cen MT"/>
                                <w:b/>
                                <w:color w:val="000000" w:themeColor="text1"/>
                                <w:szCs w:val="24"/>
                              </w:rPr>
                              <w:t>ă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privind abord</w:t>
                            </w:r>
                            <w:r w:rsidRPr="00E43E4B">
                              <w:rPr>
                                <w:rFonts w:ascii="Times New Roman" w:hAnsi="Times New Roman" w:cs="Tw Cen MT"/>
                                <w:b/>
                                <w:color w:val="000000" w:themeColor="text1"/>
                                <w:szCs w:val="24"/>
                              </w:rPr>
                              <w:t>ă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ri pedagogice </w:t>
                            </w:r>
                            <w:r w:rsidRPr="00E43E4B">
                              <w:rPr>
                                <w:rFonts w:ascii="Times New Roman" w:hAnsi="Times New Roman" w:cs="Calibri"/>
                                <w:b/>
                                <w:color w:val="000000" w:themeColor="text1"/>
                                <w:szCs w:val="24"/>
                              </w:rPr>
                              <w:t>ș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i manageriale inovatoare; </w:t>
                            </w:r>
                          </w:p>
                          <w:p w:rsidR="001605F7" w:rsidRPr="00E43E4B" w:rsidRDefault="001605F7" w:rsidP="00014F4F">
                            <w:pPr>
                              <w:pStyle w:val="Listparagraf"/>
                              <w:numPr>
                                <w:ilvl w:val="0"/>
                                <w:numId w:val="9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schimbul de bune practici referitoare la prevenirea abandonului </w:t>
                            </w:r>
                            <w:r w:rsidRPr="00E43E4B">
                              <w:rPr>
                                <w:rFonts w:ascii="Times New Roman" w:hAnsi="Times New Roman" w:cs="Calibri"/>
                                <w:b/>
                                <w:color w:val="000000" w:themeColor="text1"/>
                                <w:szCs w:val="24"/>
                              </w:rPr>
                              <w:t>ș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colar; </w:t>
                            </w:r>
                          </w:p>
                          <w:p w:rsidR="001605F7" w:rsidRPr="00E43E4B" w:rsidRDefault="001605F7" w:rsidP="00014F4F">
                            <w:pPr>
                              <w:pStyle w:val="Listparagraf"/>
                              <w:numPr>
                                <w:ilvl w:val="0"/>
                                <w:numId w:val="9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promovarea activită</w:t>
                            </w:r>
                            <w:r w:rsidRPr="00E43E4B">
                              <w:rPr>
                                <w:rFonts w:ascii="Times New Roman" w:hAnsi="Times New Roman" w:cs="Calibri"/>
                                <w:b/>
                                <w:color w:val="000000" w:themeColor="text1"/>
                                <w:szCs w:val="24"/>
                              </w:rPr>
                              <w:t>ț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ii de cooperare </w:t>
                            </w:r>
                            <w:r w:rsidRPr="00E43E4B">
                              <w:rPr>
                                <w:rFonts w:ascii="Times New Roman" w:hAnsi="Times New Roman" w:cs="Tw Cen MT"/>
                                <w:b/>
                                <w:color w:val="000000" w:themeColor="text1"/>
                                <w:szCs w:val="24"/>
                              </w:rPr>
                              <w:t>î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ntre institu</w:t>
                            </w:r>
                            <w:r w:rsidRPr="00E43E4B">
                              <w:rPr>
                                <w:rFonts w:ascii="Times New Roman" w:hAnsi="Times New Roman" w:cs="Calibri"/>
                                <w:b/>
                                <w:color w:val="000000" w:themeColor="text1"/>
                                <w:szCs w:val="24"/>
                              </w:rPr>
                              <w:t>ț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ii de </w:t>
                            </w:r>
                            <w:r w:rsidRPr="00E43E4B">
                              <w:rPr>
                                <w:rFonts w:ascii="Times New Roman" w:hAnsi="Times New Roman" w:cs="Tw Cen MT"/>
                                <w:b/>
                                <w:color w:val="000000" w:themeColor="text1"/>
                                <w:szCs w:val="24"/>
                              </w:rPr>
                              <w:t>î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nv</w:t>
                            </w:r>
                            <w:r w:rsidRPr="00E43E4B">
                              <w:rPr>
                                <w:rFonts w:ascii="Times New Roman" w:hAnsi="Times New Roman" w:cs="Tw Cen MT"/>
                                <w:b/>
                                <w:color w:val="000000" w:themeColor="text1"/>
                                <w:szCs w:val="24"/>
                              </w:rPr>
                              <w:t>ă</w:t>
                            </w:r>
                            <w:r w:rsidRPr="00E43E4B">
                              <w:rPr>
                                <w:rFonts w:ascii="Times New Roman" w:hAnsi="Times New Roman" w:cs="Calibri"/>
                                <w:b/>
                                <w:color w:val="000000" w:themeColor="text1"/>
                                <w:szCs w:val="24"/>
                              </w:rPr>
                              <w:t>ț</w:t>
                            </w:r>
                            <w:r w:rsidRPr="00E43E4B">
                              <w:rPr>
                                <w:rFonts w:ascii="Times New Roman" w:hAnsi="Times New Roman" w:cs="Tw Cen MT"/>
                                <w:b/>
                                <w:color w:val="000000" w:themeColor="text1"/>
                                <w:szCs w:val="24"/>
                              </w:rPr>
                              <w:t>ă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m</w:t>
                            </w:r>
                            <w:r w:rsidRPr="00E43E4B">
                              <w:rPr>
                                <w:rFonts w:ascii="Times New Roman" w:hAnsi="Times New Roman" w:cs="Tw Cen MT"/>
                                <w:b/>
                                <w:color w:val="000000" w:themeColor="text1"/>
                                <w:szCs w:val="24"/>
                              </w:rPr>
                              <w:t>â</w:t>
                            </w: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nt; </w:t>
                            </w:r>
                          </w:p>
                          <w:p w:rsidR="001605F7" w:rsidRPr="00E43E4B" w:rsidRDefault="001605F7" w:rsidP="00014F4F">
                            <w:pPr>
                              <w:pStyle w:val="Listparagraf"/>
                              <w:numPr>
                                <w:ilvl w:val="0"/>
                                <w:numId w:val="9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realizarea unei pagini de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facebook</w:t>
                            </w:r>
                            <w:proofErr w:type="spellEnd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activităţii</w:t>
                            </w:r>
                            <w:proofErr w:type="spellEnd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ca resursă deschisă;</w:t>
                            </w:r>
                          </w:p>
                          <w:p w:rsidR="001605F7" w:rsidRPr="00E43E4B" w:rsidRDefault="001605F7" w:rsidP="00014F4F">
                            <w:pPr>
                              <w:pStyle w:val="Listparagraf"/>
                              <w:numPr>
                                <w:ilvl w:val="0"/>
                                <w:numId w:val="9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promovarea strategiilor privind asigurarea unei dimensiuni europene a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educaţiei</w:t>
                            </w:r>
                            <w:proofErr w:type="spellEnd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în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şcolile</w:t>
                            </w:r>
                            <w:proofErr w:type="spellEnd"/>
                          </w:p>
                          <w:p w:rsidR="00954A2D" w:rsidRDefault="001605F7" w:rsidP="001605F7">
                            <w:p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româneşti</w:t>
                            </w:r>
                            <w:proofErr w:type="spellEnd"/>
                            <w:r w:rsidRPr="00E43E4B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;</w:t>
                            </w:r>
                          </w:p>
                          <w:p w:rsidR="001605F7" w:rsidRPr="00954A2D" w:rsidRDefault="00954A2D" w:rsidP="00954A2D">
                            <w:pPr>
                              <w:pStyle w:val="Listparagraf"/>
                              <w:numPr>
                                <w:ilvl w:val="0"/>
                                <w:numId w:val="12"/>
                              </w:numPr>
                              <w:spacing w:before="0" w:after="0"/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 xml:space="preserve">încurajarea creativității și implicării elevilor în activități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Cs w:val="24"/>
                              </w:rPr>
                              <w:t>extracurriculare</w:t>
                            </w:r>
                            <w:proofErr w:type="spellEnd"/>
                          </w:p>
                          <w:p w:rsidR="00DE40C0" w:rsidRPr="00ED30E1" w:rsidRDefault="00DE40C0" w:rsidP="00DE40C0">
                            <w:pPr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</w:p>
                          <w:p w:rsidR="00544F50" w:rsidRPr="00544F50" w:rsidRDefault="00F71DD4" w:rsidP="00F71DD4">
                            <w:pPr>
                              <w:pStyle w:val="Frspaiere"/>
                              <w:spacing w:line="276" w:lineRule="auto"/>
                              <w:ind w:right="6"/>
                              <w:jc w:val="both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544F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  <w:t xml:space="preserve">         </w:t>
                            </w:r>
                          </w:p>
                          <w:p w:rsidR="00F71DD4" w:rsidRPr="00544F50" w:rsidRDefault="00544F50" w:rsidP="00F71DD4">
                            <w:pPr>
                              <w:pStyle w:val="Frspaiere"/>
                              <w:spacing w:line="276" w:lineRule="auto"/>
                              <w:ind w:right="6"/>
                              <w:jc w:val="both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544F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  <w:t xml:space="preserve">           </w:t>
                            </w:r>
                            <w:r w:rsidR="00F71DD4" w:rsidRPr="00544F5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o-RO"/>
                              </w:rPr>
                              <w:t>Înscrierea se va face completând formularul.</w:t>
                            </w:r>
                          </w:p>
                          <w:p w:rsidR="00F71DD4" w:rsidRPr="00544F50" w:rsidRDefault="008B0E36" w:rsidP="00F71DD4">
                            <w:pPr>
                              <w:tabs>
                                <w:tab w:val="left" w:pos="426"/>
                                <w:tab w:val="left" w:pos="567"/>
                              </w:tabs>
                              <w:ind w:right="4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F71DD4" w:rsidRPr="00544F50">
                                <w:rPr>
                                  <w:rStyle w:val="Hyperlink"/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https://forms.gle/sBSKmXBoa3qtuGKSA</w:t>
                              </w:r>
                            </w:hyperlink>
                          </w:p>
                          <w:p w:rsidR="00F71DD4" w:rsidRDefault="00F71DD4" w:rsidP="00F71DD4">
                            <w:pPr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</w:pPr>
                          </w:p>
                          <w:p w:rsidR="00F71DD4" w:rsidRPr="00372A2B" w:rsidRDefault="00F71DD4" w:rsidP="00F71DD4">
                            <w:pPr>
                              <w:ind w:right="-720"/>
                              <w:jc w:val="both"/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</w:pPr>
                          </w:p>
                          <w:p w:rsidR="00F71DD4" w:rsidRPr="00372A2B" w:rsidRDefault="00F71DD4" w:rsidP="00F71DD4">
                            <w:pPr>
                              <w:ind w:left="360" w:right="4"/>
                              <w:rPr>
                                <w:rFonts w:ascii="Times New Roman" w:hAnsi="Times New Roman"/>
                                <w:b/>
                                <w:color w:val="FF0000"/>
                                <w:szCs w:val="24"/>
                              </w:rPr>
                            </w:pPr>
                          </w:p>
                          <w:p w:rsidR="00BB520A" w:rsidRDefault="00BB520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FE582" id="Casetă text 2" o:spid="_x0000_s1028" type="#_x0000_t202" style="position:absolute;left:0;text-align:left;margin-left:0;margin-top:46.15pt;width:556.8pt;height:634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" filled="f" stroked="f">
                <v:textbox>
                  <w:txbxContent>
                    <w:p w:rsidR="00DE40C0" w:rsidRDefault="00F71DD4" w:rsidP="00F71DD4">
                      <w:pPr>
                        <w:ind w:left="360" w:right="4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544F50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TEMA PUBLICAȚIEI CU ISBN: </w:t>
                      </w:r>
                    </w:p>
                    <w:p w:rsidR="00F71DD4" w:rsidRPr="00DE40C0" w:rsidRDefault="00310FFB" w:rsidP="00DE40C0">
                      <w:pPr>
                        <w:ind w:left="360" w:right="4"/>
                        <w:jc w:val="center"/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  <w:t>„</w:t>
                      </w:r>
                      <w:r w:rsidR="00EE0770">
                        <w:rPr>
                          <w:rFonts w:ascii="Times New Roman" w:hAnsi="Times New Roman"/>
                          <w:b/>
                          <w:caps/>
                          <w:color w:val="FF0000"/>
                          <w:sz w:val="32"/>
                          <w:szCs w:val="32"/>
                        </w:rPr>
                        <w:t>ROLUL EDUCAȚIEI NON-FORMALE</w:t>
                      </w:r>
                      <w:r w:rsidR="00C43348">
                        <w:rPr>
                          <w:rFonts w:ascii="Times New Roman" w:hAnsi="Times New Roman"/>
                          <w:b/>
                          <w:caps/>
                          <w:color w:val="FF0000"/>
                          <w:sz w:val="32"/>
                          <w:szCs w:val="32"/>
                        </w:rPr>
                        <w:t xml:space="preserve"> ÎN PREVENIREA ABANDONULUI ȘCOLAR</w:t>
                      </w:r>
                      <w:r w:rsidR="00F71DD4" w:rsidRPr="00DE40C0"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  <w:t>”</w:t>
                      </w:r>
                    </w:p>
                    <w:p w:rsidR="00F71DD4" w:rsidRDefault="00F71DD4" w:rsidP="00F71DD4">
                      <w:pPr>
                        <w:spacing w:after="0"/>
                        <w:jc w:val="both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544F50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SECŢIUNI-CADRE DIDACTICE</w:t>
                      </w:r>
                    </w:p>
                    <w:p w:rsidR="00D15E9F" w:rsidRPr="00544F50" w:rsidRDefault="00D15E9F" w:rsidP="00F71DD4">
                      <w:pPr>
                        <w:spacing w:after="0"/>
                        <w:jc w:val="both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</w:p>
                    <w:p w:rsidR="00215CD0" w:rsidRPr="00215CD0" w:rsidRDefault="00215CD0" w:rsidP="00E43E4B">
                      <w:pPr>
                        <w:pStyle w:val="Listparagraf"/>
                        <w:numPr>
                          <w:ilvl w:val="0"/>
                          <w:numId w:val="3"/>
                        </w:numPr>
                        <w:spacing w:before="0" w:after="0"/>
                        <w:ind w:left="426" w:right="-720" w:hanging="142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215CD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Particularități ale sistemelor educaționale în diferite țări Europene. Prezentarea unor activități de</w:t>
                      </w:r>
                    </w:p>
                    <w:p w:rsidR="00215CD0" w:rsidRPr="00215CD0" w:rsidRDefault="00215CD0" w:rsidP="00215CD0">
                      <w:pPr>
                        <w:spacing w:before="0" w:after="0"/>
                        <w:ind w:left="72"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215CD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bună practică desfă</w:t>
                      </w:r>
                      <w:r w:rsidRPr="00215CD0">
                        <w:rPr>
                          <w:rFonts w:ascii="Times New Roman" w:hAnsi="Times New Roman" w:cs="Calibri"/>
                          <w:b/>
                          <w:color w:val="000000" w:themeColor="text1"/>
                          <w:szCs w:val="24"/>
                        </w:rPr>
                        <w:t>ș</w:t>
                      </w:r>
                      <w:r w:rsidRPr="00215CD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urate </w:t>
                      </w:r>
                      <w:r w:rsidRPr="00215CD0">
                        <w:rPr>
                          <w:rFonts w:ascii="Times New Roman" w:hAnsi="Times New Roman" w:cs="Tw Cen MT"/>
                          <w:b/>
                          <w:color w:val="000000" w:themeColor="text1"/>
                          <w:szCs w:val="24"/>
                        </w:rPr>
                        <w:t>î</w:t>
                      </w:r>
                      <w:r w:rsidRPr="00215CD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n cadrul proiectelor europene Erasmus+, KA1, KA2 etc.;</w:t>
                      </w:r>
                    </w:p>
                    <w:p w:rsidR="00215CD0" w:rsidRDefault="00215CD0" w:rsidP="00215CD0">
                      <w:pPr>
                        <w:spacing w:before="0" w:after="0"/>
                        <w:ind w:left="0"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EE0770" w:rsidRDefault="00215CD0" w:rsidP="00EE0770">
                      <w:pPr>
                        <w:pStyle w:val="Listparagraf"/>
                        <w:numPr>
                          <w:ilvl w:val="0"/>
                          <w:numId w:val="3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E077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Metode pedagogice europene. Strategii de</w:t>
                      </w:r>
                      <w:r w:rsidR="00EE0770" w:rsidRPr="00EE077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reducere a abandonului </w:t>
                      </w:r>
                      <w:proofErr w:type="spellStart"/>
                      <w:r w:rsidR="00EE0770" w:rsidRPr="00EE077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şcolar</w:t>
                      </w:r>
                      <w:proofErr w:type="spellEnd"/>
                      <w:r w:rsidR="00EE0770" w:rsidRPr="00EE077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;</w:t>
                      </w:r>
                    </w:p>
                    <w:p w:rsidR="00EE0770" w:rsidRPr="00EE0770" w:rsidRDefault="00EE0770" w:rsidP="00EE0770">
                      <w:pPr>
                        <w:pStyle w:val="Listparagraf"/>
                        <w:spacing w:before="0" w:after="0"/>
                        <w:ind w:left="432"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215CD0" w:rsidRPr="00EE0770" w:rsidRDefault="00215CD0" w:rsidP="00EE0770">
                      <w:pPr>
                        <w:pStyle w:val="Listparagraf"/>
                        <w:numPr>
                          <w:ilvl w:val="0"/>
                          <w:numId w:val="3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E077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Abordări pedagogice ale Noilor Educa</w:t>
                      </w:r>
                      <w:r w:rsidRPr="00EE0770">
                        <w:rPr>
                          <w:rFonts w:ascii="Times New Roman" w:hAnsi="Times New Roman" w:cs="Calibri"/>
                          <w:b/>
                          <w:color w:val="000000" w:themeColor="text1"/>
                          <w:szCs w:val="24"/>
                        </w:rPr>
                        <w:t>ț</w:t>
                      </w:r>
                      <w:r w:rsidRPr="00EE077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ii (educa</w:t>
                      </w:r>
                      <w:r w:rsidRPr="00EE0770">
                        <w:rPr>
                          <w:rFonts w:ascii="Times New Roman" w:hAnsi="Times New Roman" w:cs="Calibri"/>
                          <w:b/>
                          <w:color w:val="000000" w:themeColor="text1"/>
                          <w:szCs w:val="24"/>
                        </w:rPr>
                        <w:t>ț</w:t>
                      </w:r>
                      <w:r w:rsidRPr="00EE077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ia pentru valori, pentru drepturile omului, pentru </w:t>
                      </w:r>
                    </w:p>
                    <w:p w:rsidR="00215CD0" w:rsidRDefault="00215CD0" w:rsidP="00215CD0">
                      <w:pPr>
                        <w:spacing w:before="0" w:after="0"/>
                        <w:ind w:left="0"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215CD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cooperare și toleranță, educația </w:t>
                      </w:r>
                      <w:proofErr w:type="spellStart"/>
                      <w:r w:rsidRPr="00215CD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multi</w:t>
                      </w:r>
                      <w:proofErr w:type="spellEnd"/>
                      <w:r w:rsidRPr="00215CD0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și interculturală); </w:t>
                      </w:r>
                    </w:p>
                    <w:p w:rsidR="00215CD0" w:rsidRDefault="00215CD0" w:rsidP="00215CD0">
                      <w:pPr>
                        <w:spacing w:before="0" w:after="0"/>
                        <w:ind w:left="0"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215CD0" w:rsidRDefault="00215CD0" w:rsidP="00215CD0">
                      <w:pPr>
                        <w:spacing w:before="0" w:after="0"/>
                        <w:ind w:left="0"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0A3827" w:rsidRPr="000A3827" w:rsidRDefault="000A3827" w:rsidP="00E43E4B">
                      <w:pPr>
                        <w:spacing w:before="0" w:after="0"/>
                        <w:ind w:left="0" w:right="-720" w:firstLine="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A3827"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SECŢIUNI –</w:t>
                      </w:r>
                      <w:r w:rsidR="00DE40C0" w:rsidRPr="000A3827"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ELEVI</w:t>
                      </w:r>
                    </w:p>
                    <w:p w:rsidR="00DE40C0" w:rsidRPr="00014F4F" w:rsidRDefault="00C43348" w:rsidP="00D15E9F">
                      <w:pPr>
                        <w:spacing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014F4F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Expoziție cu produse realizate de elevi în timpul activităților </w:t>
                      </w:r>
                      <w:proofErr w:type="spellStart"/>
                      <w:r w:rsidRPr="00014F4F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extracurriculare</w:t>
                      </w:r>
                      <w:proofErr w:type="spellEnd"/>
                    </w:p>
                    <w:p w:rsidR="00D15E9F" w:rsidRPr="00ED30E1" w:rsidRDefault="00D15E9F" w:rsidP="00D15E9F">
                      <w:pPr>
                        <w:spacing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</w:p>
                    <w:p w:rsidR="00DE40C0" w:rsidRPr="00E43E4B" w:rsidRDefault="00C43348" w:rsidP="00D15E9F">
                      <w:pPr>
                        <w:pStyle w:val="Listparagraf"/>
                        <w:numPr>
                          <w:ilvl w:val="0"/>
                          <w:numId w:val="1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Nivel preșcolar</w:t>
                      </w:r>
                    </w:p>
                    <w:p w:rsidR="00DE40C0" w:rsidRPr="00E43E4B" w:rsidRDefault="00C43348" w:rsidP="00D15E9F">
                      <w:pPr>
                        <w:pStyle w:val="Listparagraf"/>
                        <w:numPr>
                          <w:ilvl w:val="0"/>
                          <w:numId w:val="1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Nivel primar</w:t>
                      </w:r>
                    </w:p>
                    <w:p w:rsidR="00DE40C0" w:rsidRPr="00E43E4B" w:rsidRDefault="00C43348" w:rsidP="00D15E9F">
                      <w:pPr>
                        <w:pStyle w:val="Listparagraf"/>
                        <w:numPr>
                          <w:ilvl w:val="0"/>
                          <w:numId w:val="1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Nivel gimnazial</w:t>
                      </w:r>
                    </w:p>
                    <w:p w:rsidR="00C43348" w:rsidRPr="00E43E4B" w:rsidRDefault="00C43348" w:rsidP="00D15E9F">
                      <w:pPr>
                        <w:pStyle w:val="Listparagraf"/>
                        <w:numPr>
                          <w:ilvl w:val="0"/>
                          <w:numId w:val="1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Nivel liceal și profesional</w:t>
                      </w:r>
                    </w:p>
                    <w:p w:rsidR="00DE40C0" w:rsidRPr="00E43E4B" w:rsidRDefault="00C43348" w:rsidP="00D15E9F">
                      <w:pPr>
                        <w:pStyle w:val="Listparagraf"/>
                        <w:numPr>
                          <w:ilvl w:val="0"/>
                          <w:numId w:val="1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Învățământ special și special integrat </w:t>
                      </w:r>
                    </w:p>
                    <w:p w:rsidR="001605F7" w:rsidRPr="00E43E4B" w:rsidRDefault="001605F7" w:rsidP="001605F7">
                      <w:p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1605F7" w:rsidRPr="00E43E4B" w:rsidRDefault="001605F7" w:rsidP="001605F7">
                      <w:p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OBIECTIVUL GENERAL AL ACTIVITĂŢII / SCOPUL </w:t>
                      </w:r>
                    </w:p>
                    <w:p w:rsidR="001605F7" w:rsidRPr="00E43E4B" w:rsidRDefault="001605F7" w:rsidP="00014F4F">
                      <w:pPr>
                        <w:spacing w:before="0" w:after="0"/>
                        <w:ind w:right="-720" w:firstLine="720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Creșterea calității actului educațional, a caracterului inovator și a dimensiunii europene în </w:t>
                      </w:r>
                    </w:p>
                    <w:p w:rsidR="001605F7" w:rsidRPr="00E43E4B" w:rsidRDefault="001605F7" w:rsidP="00014F4F">
                      <w:pPr>
                        <w:spacing w:before="0" w:after="0"/>
                        <w:ind w:right="-720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învățământul preuniversitar, prin adaptarea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experienţelor</w:t>
                      </w:r>
                      <w:proofErr w:type="spellEnd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educaţionale</w:t>
                      </w:r>
                      <w:proofErr w:type="spellEnd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europene la </w:t>
                      </w:r>
                    </w:p>
                    <w:p w:rsidR="001605F7" w:rsidRPr="00E43E4B" w:rsidRDefault="001605F7" w:rsidP="00014F4F">
                      <w:pPr>
                        <w:spacing w:before="0" w:after="0"/>
                        <w:ind w:right="-720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valorile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şcolii</w:t>
                      </w:r>
                      <w:proofErr w:type="spellEnd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româneşti</w:t>
                      </w:r>
                      <w:proofErr w:type="spellEnd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. </w:t>
                      </w:r>
                    </w:p>
                    <w:p w:rsidR="001605F7" w:rsidRPr="00E43E4B" w:rsidRDefault="001605F7" w:rsidP="001605F7">
                      <w:p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1605F7" w:rsidRPr="00E43E4B" w:rsidRDefault="001605F7" w:rsidP="001605F7">
                      <w:p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OBIECTIVELE SPECIFICE ACTIVITĂŢII </w:t>
                      </w:r>
                    </w:p>
                    <w:p w:rsidR="001605F7" w:rsidRPr="00E43E4B" w:rsidRDefault="001605F7" w:rsidP="00014F4F">
                      <w:pPr>
                        <w:pStyle w:val="Listparagraf"/>
                        <w:numPr>
                          <w:ilvl w:val="0"/>
                          <w:numId w:val="9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promovarea unor metode moderne în procesul de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învăţământ</w:t>
                      </w:r>
                      <w:proofErr w:type="spellEnd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în conformitate cu standardele </w:t>
                      </w:r>
                    </w:p>
                    <w:p w:rsidR="001605F7" w:rsidRPr="00E43E4B" w:rsidRDefault="001605F7" w:rsidP="001605F7">
                      <w:p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europene; </w:t>
                      </w:r>
                    </w:p>
                    <w:p w:rsidR="001605F7" w:rsidRPr="00E43E4B" w:rsidRDefault="001605F7" w:rsidP="00014F4F">
                      <w:pPr>
                        <w:pStyle w:val="Listparagraf"/>
                        <w:numPr>
                          <w:ilvl w:val="0"/>
                          <w:numId w:val="9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schimbul de experien</w:t>
                      </w:r>
                      <w:r w:rsidRPr="00E43E4B">
                        <w:rPr>
                          <w:rFonts w:ascii="Times New Roman" w:hAnsi="Times New Roman" w:cs="Calibri"/>
                          <w:b/>
                          <w:color w:val="000000" w:themeColor="text1"/>
                          <w:szCs w:val="24"/>
                        </w:rPr>
                        <w:t>ț</w:t>
                      </w:r>
                      <w:r w:rsidRPr="00E43E4B">
                        <w:rPr>
                          <w:rFonts w:ascii="Times New Roman" w:hAnsi="Times New Roman" w:cs="Tw Cen MT"/>
                          <w:b/>
                          <w:color w:val="000000" w:themeColor="text1"/>
                          <w:szCs w:val="24"/>
                        </w:rPr>
                        <w:t>ă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privind abord</w:t>
                      </w:r>
                      <w:r w:rsidRPr="00E43E4B">
                        <w:rPr>
                          <w:rFonts w:ascii="Times New Roman" w:hAnsi="Times New Roman" w:cs="Tw Cen MT"/>
                          <w:b/>
                          <w:color w:val="000000" w:themeColor="text1"/>
                          <w:szCs w:val="24"/>
                        </w:rPr>
                        <w:t>ă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ri pedagogice </w:t>
                      </w:r>
                      <w:r w:rsidRPr="00E43E4B">
                        <w:rPr>
                          <w:rFonts w:ascii="Times New Roman" w:hAnsi="Times New Roman" w:cs="Calibri"/>
                          <w:b/>
                          <w:color w:val="000000" w:themeColor="text1"/>
                          <w:szCs w:val="24"/>
                        </w:rPr>
                        <w:t>ș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i manageriale inovatoare; </w:t>
                      </w:r>
                    </w:p>
                    <w:p w:rsidR="001605F7" w:rsidRPr="00E43E4B" w:rsidRDefault="001605F7" w:rsidP="00014F4F">
                      <w:pPr>
                        <w:pStyle w:val="Listparagraf"/>
                        <w:numPr>
                          <w:ilvl w:val="0"/>
                          <w:numId w:val="9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schimbul de bune practici referitoare la prevenirea abandonului </w:t>
                      </w:r>
                      <w:r w:rsidRPr="00E43E4B">
                        <w:rPr>
                          <w:rFonts w:ascii="Times New Roman" w:hAnsi="Times New Roman" w:cs="Calibri"/>
                          <w:b/>
                          <w:color w:val="000000" w:themeColor="text1"/>
                          <w:szCs w:val="24"/>
                        </w:rPr>
                        <w:t>ș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colar; </w:t>
                      </w:r>
                    </w:p>
                    <w:p w:rsidR="001605F7" w:rsidRPr="00E43E4B" w:rsidRDefault="001605F7" w:rsidP="00014F4F">
                      <w:pPr>
                        <w:pStyle w:val="Listparagraf"/>
                        <w:numPr>
                          <w:ilvl w:val="0"/>
                          <w:numId w:val="9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promovarea activită</w:t>
                      </w:r>
                      <w:r w:rsidRPr="00E43E4B">
                        <w:rPr>
                          <w:rFonts w:ascii="Times New Roman" w:hAnsi="Times New Roman" w:cs="Calibri"/>
                          <w:b/>
                          <w:color w:val="000000" w:themeColor="text1"/>
                          <w:szCs w:val="24"/>
                        </w:rPr>
                        <w:t>ț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ii de cooperare </w:t>
                      </w:r>
                      <w:r w:rsidRPr="00E43E4B">
                        <w:rPr>
                          <w:rFonts w:ascii="Times New Roman" w:hAnsi="Times New Roman" w:cs="Tw Cen MT"/>
                          <w:b/>
                          <w:color w:val="000000" w:themeColor="text1"/>
                          <w:szCs w:val="24"/>
                        </w:rPr>
                        <w:t>î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ntre institu</w:t>
                      </w:r>
                      <w:r w:rsidRPr="00E43E4B">
                        <w:rPr>
                          <w:rFonts w:ascii="Times New Roman" w:hAnsi="Times New Roman" w:cs="Calibri"/>
                          <w:b/>
                          <w:color w:val="000000" w:themeColor="text1"/>
                          <w:szCs w:val="24"/>
                        </w:rPr>
                        <w:t>ț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ii de </w:t>
                      </w:r>
                      <w:r w:rsidRPr="00E43E4B">
                        <w:rPr>
                          <w:rFonts w:ascii="Times New Roman" w:hAnsi="Times New Roman" w:cs="Tw Cen MT"/>
                          <w:b/>
                          <w:color w:val="000000" w:themeColor="text1"/>
                          <w:szCs w:val="24"/>
                        </w:rPr>
                        <w:t>î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nv</w:t>
                      </w:r>
                      <w:r w:rsidRPr="00E43E4B">
                        <w:rPr>
                          <w:rFonts w:ascii="Times New Roman" w:hAnsi="Times New Roman" w:cs="Tw Cen MT"/>
                          <w:b/>
                          <w:color w:val="000000" w:themeColor="text1"/>
                          <w:szCs w:val="24"/>
                        </w:rPr>
                        <w:t>ă</w:t>
                      </w:r>
                      <w:r w:rsidRPr="00E43E4B">
                        <w:rPr>
                          <w:rFonts w:ascii="Times New Roman" w:hAnsi="Times New Roman" w:cs="Calibri"/>
                          <w:b/>
                          <w:color w:val="000000" w:themeColor="text1"/>
                          <w:szCs w:val="24"/>
                        </w:rPr>
                        <w:t>ț</w:t>
                      </w:r>
                      <w:r w:rsidRPr="00E43E4B">
                        <w:rPr>
                          <w:rFonts w:ascii="Times New Roman" w:hAnsi="Times New Roman" w:cs="Tw Cen MT"/>
                          <w:b/>
                          <w:color w:val="000000" w:themeColor="text1"/>
                          <w:szCs w:val="24"/>
                        </w:rPr>
                        <w:t>ă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m</w:t>
                      </w:r>
                      <w:r w:rsidRPr="00E43E4B">
                        <w:rPr>
                          <w:rFonts w:ascii="Times New Roman" w:hAnsi="Times New Roman" w:cs="Tw Cen MT"/>
                          <w:b/>
                          <w:color w:val="000000" w:themeColor="text1"/>
                          <w:szCs w:val="24"/>
                        </w:rPr>
                        <w:t>â</w:t>
                      </w: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nt; </w:t>
                      </w:r>
                    </w:p>
                    <w:p w:rsidR="001605F7" w:rsidRPr="00E43E4B" w:rsidRDefault="001605F7" w:rsidP="00014F4F">
                      <w:pPr>
                        <w:pStyle w:val="Listparagraf"/>
                        <w:numPr>
                          <w:ilvl w:val="0"/>
                          <w:numId w:val="9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realizarea unei pagini de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facebook</w:t>
                      </w:r>
                      <w:proofErr w:type="spellEnd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a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activităţii</w:t>
                      </w:r>
                      <w:proofErr w:type="spellEnd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ca resursă deschisă;</w:t>
                      </w:r>
                    </w:p>
                    <w:p w:rsidR="001605F7" w:rsidRPr="00E43E4B" w:rsidRDefault="001605F7" w:rsidP="00014F4F">
                      <w:pPr>
                        <w:pStyle w:val="Listparagraf"/>
                        <w:numPr>
                          <w:ilvl w:val="0"/>
                          <w:numId w:val="9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promovarea strategiilor privind asigurarea unei dimensiuni europene a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educaţiei</w:t>
                      </w:r>
                      <w:proofErr w:type="spellEnd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în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şcolile</w:t>
                      </w:r>
                      <w:proofErr w:type="spellEnd"/>
                    </w:p>
                    <w:p w:rsidR="00954A2D" w:rsidRDefault="001605F7" w:rsidP="001605F7">
                      <w:p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 </w:t>
                      </w:r>
                      <w:proofErr w:type="spellStart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româneşti</w:t>
                      </w:r>
                      <w:proofErr w:type="spellEnd"/>
                      <w:r w:rsidRPr="00E43E4B"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;</w:t>
                      </w:r>
                    </w:p>
                    <w:p w:rsidR="001605F7" w:rsidRPr="00954A2D" w:rsidRDefault="00954A2D" w:rsidP="00954A2D">
                      <w:pPr>
                        <w:pStyle w:val="Listparagraf"/>
                        <w:numPr>
                          <w:ilvl w:val="0"/>
                          <w:numId w:val="12"/>
                        </w:numPr>
                        <w:spacing w:before="0" w:after="0"/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 xml:space="preserve">încurajarea creativității și implicării elevilor în activități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color w:val="000000" w:themeColor="text1"/>
                          <w:szCs w:val="24"/>
                        </w:rPr>
                        <w:t>extracurriculare</w:t>
                      </w:r>
                      <w:proofErr w:type="spellEnd"/>
                    </w:p>
                    <w:p w:rsidR="00DE40C0" w:rsidRPr="00ED30E1" w:rsidRDefault="00DE40C0" w:rsidP="00DE40C0">
                      <w:pPr>
                        <w:ind w:right="-720"/>
                        <w:jc w:val="both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</w:p>
                    <w:p w:rsidR="00544F50" w:rsidRPr="00544F50" w:rsidRDefault="00F71DD4" w:rsidP="00F71DD4">
                      <w:pPr>
                        <w:pStyle w:val="Frspaiere"/>
                        <w:spacing w:line="276" w:lineRule="auto"/>
                        <w:ind w:right="6"/>
                        <w:jc w:val="both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</w:pPr>
                      <w:r w:rsidRPr="00544F50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  <w:t xml:space="preserve">         </w:t>
                      </w:r>
                    </w:p>
                    <w:p w:rsidR="00F71DD4" w:rsidRPr="00544F50" w:rsidRDefault="00544F50" w:rsidP="00F71DD4">
                      <w:pPr>
                        <w:pStyle w:val="Frspaiere"/>
                        <w:spacing w:line="276" w:lineRule="auto"/>
                        <w:ind w:right="6"/>
                        <w:jc w:val="both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</w:pPr>
                      <w:r w:rsidRPr="00544F50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  <w:t xml:space="preserve">           </w:t>
                      </w:r>
                      <w:r w:rsidR="00F71DD4" w:rsidRPr="00544F50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o-RO"/>
                        </w:rPr>
                        <w:t>Înscrierea se va face completând formularul.</w:t>
                      </w:r>
                    </w:p>
                    <w:p w:rsidR="00F71DD4" w:rsidRPr="00544F50" w:rsidRDefault="003B3E53" w:rsidP="00F71DD4">
                      <w:pPr>
                        <w:tabs>
                          <w:tab w:val="left" w:pos="426"/>
                          <w:tab w:val="left" w:pos="567"/>
                        </w:tabs>
                        <w:ind w:right="4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hyperlink r:id="rId13" w:history="1">
                        <w:r w:rsidR="00F71DD4" w:rsidRPr="00544F50">
                          <w:rPr>
                            <w:rStyle w:val="Hyperlink"/>
                            <w:rFonts w:ascii="Times New Roman" w:hAnsi="Times New Roman"/>
                            <w:sz w:val="28"/>
                            <w:szCs w:val="28"/>
                          </w:rPr>
                          <w:t>https://forms.gle/sBSKmXBoa3qtuGKSA</w:t>
                        </w:r>
                      </w:hyperlink>
                    </w:p>
                    <w:p w:rsidR="00F71DD4" w:rsidRDefault="00F71DD4" w:rsidP="00F71DD4">
                      <w:pPr>
                        <w:ind w:right="-720"/>
                        <w:jc w:val="both"/>
                        <w:rPr>
                          <w:rFonts w:ascii="Times New Roman" w:hAnsi="Times New Roman"/>
                          <w:b/>
                          <w:szCs w:val="24"/>
                        </w:rPr>
                      </w:pPr>
                    </w:p>
                    <w:p w:rsidR="00F71DD4" w:rsidRPr="00372A2B" w:rsidRDefault="00F71DD4" w:rsidP="00F71DD4">
                      <w:pPr>
                        <w:ind w:right="-720"/>
                        <w:jc w:val="both"/>
                        <w:rPr>
                          <w:rFonts w:ascii="Times New Roman" w:hAnsi="Times New Roman"/>
                          <w:b/>
                          <w:szCs w:val="24"/>
                        </w:rPr>
                      </w:pPr>
                    </w:p>
                    <w:p w:rsidR="00F71DD4" w:rsidRPr="00372A2B" w:rsidRDefault="00F71DD4" w:rsidP="00F71DD4">
                      <w:pPr>
                        <w:ind w:left="360" w:right="4"/>
                        <w:rPr>
                          <w:rFonts w:ascii="Times New Roman" w:hAnsi="Times New Roman"/>
                          <w:b/>
                          <w:color w:val="FF0000"/>
                          <w:szCs w:val="24"/>
                        </w:rPr>
                      </w:pPr>
                    </w:p>
                    <w:p w:rsidR="00BB520A" w:rsidRDefault="00BB520A"/>
                  </w:txbxContent>
                </v:textbox>
                <w10:wrap type="square" anchorx="margin"/>
              </v:shape>
            </w:pict>
          </mc:Fallback>
        </mc:AlternateContent>
      </w:r>
    </w:p>
    <w:p w:rsidR="00215CD0" w:rsidRPr="00682B34" w:rsidRDefault="00215CD0" w:rsidP="00587F70">
      <w:pPr>
        <w:ind w:right="4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215CD0" w:rsidRPr="00682B34" w:rsidRDefault="00215CD0" w:rsidP="00587F70">
      <w:pPr>
        <w:ind w:right="4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215CD0" w:rsidRPr="00682B34" w:rsidRDefault="00215CD0" w:rsidP="00587F70">
      <w:pPr>
        <w:ind w:right="4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544F50" w:rsidRPr="00682B34" w:rsidRDefault="0037490E" w:rsidP="00587F70">
      <w:pPr>
        <w:ind w:right="4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682B34">
        <w:rPr>
          <w:rFonts w:ascii="Times New Roman" w:hAnsi="Times New Roman"/>
          <w:b/>
          <w:color w:val="auto"/>
          <w:sz w:val="28"/>
          <w:szCs w:val="28"/>
        </w:rPr>
        <w:t xml:space="preserve">DETALII </w:t>
      </w:r>
      <w:r w:rsidR="00544F50" w:rsidRPr="00682B34">
        <w:rPr>
          <w:rFonts w:ascii="Times New Roman" w:hAnsi="Times New Roman"/>
          <w:b/>
          <w:color w:val="auto"/>
          <w:sz w:val="28"/>
          <w:szCs w:val="28"/>
        </w:rPr>
        <w:t>ORGANIZATORICE</w:t>
      </w:r>
    </w:p>
    <w:p w:rsidR="000A3827" w:rsidRPr="00712A8A" w:rsidRDefault="000A3827" w:rsidP="00712A8A">
      <w:pPr>
        <w:pStyle w:val="NormalWeb"/>
        <w:shd w:val="clear" w:color="auto" w:fill="EAF4D7" w:themeFill="accent1" w:themeFillTint="33"/>
        <w:tabs>
          <w:tab w:val="left" w:pos="709"/>
        </w:tabs>
        <w:spacing w:after="0" w:afterAutospacing="0"/>
        <w:ind w:left="709"/>
        <w:jc w:val="both"/>
      </w:pPr>
      <w:r w:rsidRPr="00712A8A">
        <w:t xml:space="preserve">a. </w:t>
      </w:r>
      <w:r w:rsidRPr="00712A8A">
        <w:rPr>
          <w:b/>
        </w:rPr>
        <w:t xml:space="preserve">Înscrierea </w:t>
      </w:r>
      <w:proofErr w:type="spellStart"/>
      <w:r w:rsidRPr="00712A8A">
        <w:rPr>
          <w:b/>
        </w:rPr>
        <w:t>participanţilor</w:t>
      </w:r>
      <w:proofErr w:type="spellEnd"/>
      <w:r w:rsidRPr="00712A8A">
        <w:t xml:space="preserve">: până la data de </w:t>
      </w:r>
      <w:r w:rsidR="00C672CF">
        <w:t>20</w:t>
      </w:r>
      <w:r w:rsidRPr="00712A8A">
        <w:t>.05.202</w:t>
      </w:r>
      <w:r w:rsidR="00215CD0" w:rsidRPr="00712A8A">
        <w:t>4</w:t>
      </w:r>
      <w:r w:rsidR="00F73DB3">
        <w:t>,</w:t>
      </w:r>
      <w:r w:rsidRPr="00712A8A">
        <w:t xml:space="preserve"> prin completarea formularului </w:t>
      </w:r>
      <w:r w:rsidR="00AC7B46" w:rsidRPr="00712A8A">
        <w:t>de înscriere</w:t>
      </w:r>
    </w:p>
    <w:p w:rsidR="00544F50" w:rsidRPr="00712A8A" w:rsidRDefault="000A3827" w:rsidP="00712A8A">
      <w:pPr>
        <w:pStyle w:val="NormalWeb"/>
        <w:shd w:val="clear" w:color="auto" w:fill="EAF4D7" w:themeFill="accent1" w:themeFillTint="33"/>
        <w:spacing w:before="0" w:beforeAutospacing="0" w:after="0" w:afterAutospacing="0"/>
        <w:jc w:val="both"/>
      </w:pPr>
      <w:r w:rsidRPr="00712A8A">
        <w:rPr>
          <w:b/>
        </w:rPr>
        <w:t>b</w:t>
      </w:r>
      <w:r w:rsidRPr="00712A8A">
        <w:t xml:space="preserve">.  </w:t>
      </w:r>
      <w:r w:rsidR="00C672CF" w:rsidRPr="00C672CF">
        <w:rPr>
          <w:b/>
        </w:rPr>
        <w:t>Simpozionul va fi organizat în SALA DE MARMURĂ a Primăriei Petroșani, începând cu ora 12.00</w:t>
      </w:r>
      <w:r w:rsidR="00C672CF">
        <w:t xml:space="preserve">. </w:t>
      </w:r>
      <w:r w:rsidRPr="00712A8A">
        <w:rPr>
          <w:b/>
        </w:rPr>
        <w:t>Participarea</w:t>
      </w:r>
      <w:r w:rsidRPr="00712A8A">
        <w:t xml:space="preserve"> poate fi directă, pentru cadrele didactice din Valea Jiului  </w:t>
      </w:r>
      <w:r w:rsidR="00F73DB3">
        <w:t xml:space="preserve">prin prezența la simpozion  sau </w:t>
      </w:r>
      <w:r w:rsidRPr="00712A8A">
        <w:t>on-line pentru cadrele didactice din alte localități din țară sau străinătate</w:t>
      </w:r>
      <w:r w:rsidR="00F73DB3">
        <w:t>.</w:t>
      </w:r>
      <w:r w:rsidR="00544F50" w:rsidRPr="00712A8A">
        <w:t> </w:t>
      </w:r>
      <w:r w:rsidR="00E43A62" w:rsidRPr="00712A8A">
        <w:t>D</w:t>
      </w:r>
      <w:r w:rsidR="00544F50" w:rsidRPr="00712A8A">
        <w:t>iplomele de participare se trimit pe email, după finalizarea evenimentului și cărții</w:t>
      </w:r>
      <w:r w:rsidR="00E43A62" w:rsidRPr="00712A8A">
        <w:t xml:space="preserve"> simpozionului </w:t>
      </w:r>
      <w:r w:rsidR="00544F50" w:rsidRPr="00712A8A">
        <w:t xml:space="preserve"> în format electronic. </w:t>
      </w:r>
    </w:p>
    <w:p w:rsidR="00257532" w:rsidRPr="00712A8A" w:rsidRDefault="00257532" w:rsidP="00712A8A">
      <w:pPr>
        <w:pStyle w:val="NormalWeb"/>
        <w:shd w:val="clear" w:color="auto" w:fill="EAF4D7" w:themeFill="accent1" w:themeFillTint="33"/>
        <w:spacing w:before="0" w:beforeAutospacing="0" w:after="0" w:afterAutospacing="0"/>
        <w:jc w:val="both"/>
      </w:pPr>
      <w:r w:rsidRPr="00712A8A">
        <w:t xml:space="preserve">Acest simpozion este o manifestare deschisă participării atât tuturor cadrelor didactice: profesori, institutori, </w:t>
      </w:r>
      <w:proofErr w:type="spellStart"/>
      <w:r w:rsidRPr="00712A8A">
        <w:t>învăţători</w:t>
      </w:r>
      <w:proofErr w:type="spellEnd"/>
      <w:r w:rsidRPr="00712A8A">
        <w:t xml:space="preserve">, educatori, </w:t>
      </w:r>
      <w:proofErr w:type="spellStart"/>
      <w:r w:rsidRPr="00712A8A">
        <w:t>cȃt</w:t>
      </w:r>
      <w:proofErr w:type="spellEnd"/>
      <w:r w:rsidRPr="00712A8A">
        <w:t xml:space="preserve"> </w:t>
      </w:r>
      <w:proofErr w:type="spellStart"/>
      <w:r w:rsidRPr="00712A8A">
        <w:t>şi</w:t>
      </w:r>
      <w:proofErr w:type="spellEnd"/>
      <w:r w:rsidRPr="00712A8A">
        <w:t xml:space="preserve"> </w:t>
      </w:r>
      <w:proofErr w:type="spellStart"/>
      <w:r w:rsidRPr="00712A8A">
        <w:t>instituţiilor</w:t>
      </w:r>
      <w:proofErr w:type="spellEnd"/>
      <w:r w:rsidRPr="00712A8A">
        <w:t xml:space="preserve"> publice, firmelor </w:t>
      </w:r>
      <w:proofErr w:type="spellStart"/>
      <w:r w:rsidRPr="00712A8A">
        <w:t>şi</w:t>
      </w:r>
      <w:proofErr w:type="spellEnd"/>
      <w:r w:rsidRPr="00712A8A">
        <w:t xml:space="preserve"> </w:t>
      </w:r>
      <w:proofErr w:type="spellStart"/>
      <w:r w:rsidRPr="00712A8A">
        <w:t>organizaţiilor</w:t>
      </w:r>
      <w:proofErr w:type="spellEnd"/>
      <w:r w:rsidRPr="00712A8A">
        <w:t xml:space="preserve"> non-profit interesate de tematica propusă. Înscrierea participanților se va face până la data de </w:t>
      </w:r>
      <w:r w:rsidR="00FB0FFD" w:rsidRPr="00FB0FFD">
        <w:rPr>
          <w:b/>
        </w:rPr>
        <w:t>20</w:t>
      </w:r>
      <w:r w:rsidRPr="00FB0FFD">
        <w:rPr>
          <w:b/>
        </w:rPr>
        <w:t xml:space="preserve"> mai 2024</w:t>
      </w:r>
      <w:r w:rsidRPr="00712A8A">
        <w:t>, iar participarea este GRATUITĂ.</w:t>
      </w:r>
    </w:p>
    <w:p w:rsidR="00D15E9F" w:rsidRPr="00712A8A" w:rsidRDefault="000A3827" w:rsidP="00712A8A">
      <w:pPr>
        <w:shd w:val="clear" w:color="auto" w:fill="DFF0D3" w:themeFill="accent2" w:themeFillTint="33"/>
        <w:spacing w:before="240" w:after="0"/>
        <w:ind w:right="685"/>
        <w:jc w:val="both"/>
        <w:rPr>
          <w:rFonts w:ascii="Times New Roman" w:hAnsi="Times New Roman" w:cs="Times New Roman"/>
          <w:b/>
          <w:color w:val="auto"/>
        </w:rPr>
      </w:pPr>
      <w:r w:rsidRPr="00712A8A">
        <w:rPr>
          <w:rFonts w:ascii="Times New Roman" w:hAnsi="Times New Roman" w:cs="Times New Roman"/>
          <w:b/>
          <w:color w:val="auto"/>
          <w:szCs w:val="24"/>
        </w:rPr>
        <w:t>c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 xml:space="preserve">. </w:t>
      </w:r>
      <w:r w:rsidR="00F73DB3">
        <w:rPr>
          <w:rFonts w:ascii="Times New Roman" w:hAnsi="Times New Roman" w:cs="Times New Roman"/>
          <w:b/>
          <w:color w:val="auto"/>
          <w:szCs w:val="24"/>
          <w:shd w:val="clear" w:color="auto" w:fill="DFF0D3" w:themeFill="accent2" w:themeFillTint="33"/>
        </w:rPr>
        <w:t>Trimiterea lucrărilor</w:t>
      </w:r>
      <w:r w:rsidR="00544F50" w:rsidRPr="00712A8A">
        <w:rPr>
          <w:rFonts w:ascii="Times New Roman" w:hAnsi="Times New Roman" w:cs="Times New Roman"/>
          <w:b/>
          <w:color w:val="auto"/>
          <w:szCs w:val="24"/>
          <w:shd w:val="clear" w:color="auto" w:fill="DFF0D3" w:themeFill="accent2" w:themeFillTint="33"/>
        </w:rPr>
        <w:t xml:space="preserve">: </w:t>
      </w:r>
      <w:r w:rsidR="00544F50"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până la data de </w:t>
      </w:r>
      <w:r w:rsidR="00FB0FFD" w:rsidRPr="00FB0FFD">
        <w:rPr>
          <w:rFonts w:ascii="Times New Roman" w:hAnsi="Times New Roman" w:cs="Times New Roman"/>
          <w:b/>
          <w:color w:val="auto"/>
          <w:szCs w:val="24"/>
          <w:shd w:val="clear" w:color="auto" w:fill="DFF0D3" w:themeFill="accent2" w:themeFillTint="33"/>
        </w:rPr>
        <w:t>20</w:t>
      </w:r>
      <w:r w:rsidR="00544F50" w:rsidRPr="00712A8A">
        <w:rPr>
          <w:rFonts w:ascii="Times New Roman" w:hAnsi="Times New Roman" w:cs="Times New Roman"/>
          <w:b/>
          <w:color w:val="auto"/>
          <w:szCs w:val="24"/>
          <w:shd w:val="clear" w:color="auto" w:fill="DFF0D3" w:themeFill="accent2" w:themeFillTint="33"/>
        </w:rPr>
        <w:t>.05.202</w:t>
      </w:r>
      <w:r w:rsidR="00215CD0" w:rsidRPr="00712A8A">
        <w:rPr>
          <w:rFonts w:ascii="Times New Roman" w:hAnsi="Times New Roman" w:cs="Times New Roman"/>
          <w:b/>
          <w:color w:val="auto"/>
          <w:szCs w:val="24"/>
          <w:shd w:val="clear" w:color="auto" w:fill="DFF0D3" w:themeFill="accent2" w:themeFillTint="33"/>
        </w:rPr>
        <w:t>4</w:t>
      </w:r>
      <w:r w:rsidR="00544F50"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, </w:t>
      </w:r>
      <w:r w:rsidR="00CE28BB"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prin completarea formularului de mai sus sau pe adresa </w:t>
      </w:r>
      <w:hyperlink r:id="rId14" w:history="1">
        <w:r w:rsidR="00D15E9F" w:rsidRPr="00712A8A">
          <w:rPr>
            <w:rStyle w:val="Hyperlink"/>
            <w:rFonts w:ascii="Times New Roman" w:hAnsi="Times New Roman" w:cs="Times New Roman"/>
            <w:b/>
            <w:color w:val="auto"/>
            <w:shd w:val="clear" w:color="auto" w:fill="DFF0D3" w:themeFill="accent2" w:themeFillTint="33"/>
          </w:rPr>
          <w:t>simpozionltdlp@gmail.com</w:t>
        </w:r>
      </w:hyperlink>
    </w:p>
    <w:p w:rsidR="00544F50" w:rsidRPr="00712A8A" w:rsidRDefault="000A3827" w:rsidP="00712A8A">
      <w:pPr>
        <w:shd w:val="clear" w:color="auto" w:fill="DFF0D3" w:themeFill="accent2" w:themeFillTint="33"/>
        <w:spacing w:after="0"/>
        <w:jc w:val="both"/>
        <w:rPr>
          <w:rFonts w:ascii="Times New Roman" w:hAnsi="Times New Roman" w:cs="Times New Roman"/>
          <w:b/>
          <w:color w:val="auto"/>
          <w:u w:val="single"/>
        </w:rPr>
      </w:pPr>
      <w:r w:rsidRPr="00712A8A">
        <w:rPr>
          <w:rFonts w:ascii="Times New Roman" w:hAnsi="Times New Roman" w:cs="Times New Roman"/>
          <w:b/>
          <w:color w:val="auto"/>
          <w:szCs w:val="24"/>
        </w:rPr>
        <w:t>d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.</w:t>
      </w:r>
      <w:r w:rsidR="00544F50" w:rsidRPr="00712A8A">
        <w:rPr>
          <w:rFonts w:ascii="Times New Roman" w:hAnsi="Times New Roman" w:cs="Times New Roman"/>
          <w:color w:val="auto"/>
          <w:szCs w:val="24"/>
        </w:rPr>
        <w:t xml:space="preserve"> 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 xml:space="preserve">Redactarea lucrărilor: </w:t>
      </w:r>
      <w:r w:rsidR="002C084B" w:rsidRPr="00712A8A">
        <w:rPr>
          <w:rFonts w:ascii="Times New Roman" w:hAnsi="Times New Roman" w:cs="Times New Roman"/>
          <w:color w:val="auto"/>
          <w:szCs w:val="24"/>
        </w:rPr>
        <w:t>(lucrarea propriu-</w:t>
      </w:r>
      <w:r w:rsidR="00544F50" w:rsidRPr="00712A8A">
        <w:rPr>
          <w:rFonts w:ascii="Times New Roman" w:hAnsi="Times New Roman" w:cs="Times New Roman"/>
          <w:color w:val="auto"/>
          <w:szCs w:val="24"/>
        </w:rPr>
        <w:t xml:space="preserve">zisă </w:t>
      </w:r>
      <w:proofErr w:type="spellStart"/>
      <w:r w:rsidR="00544F50" w:rsidRPr="00712A8A">
        <w:rPr>
          <w:rFonts w:ascii="Times New Roman" w:hAnsi="Times New Roman" w:cs="Times New Roman"/>
          <w:color w:val="auto"/>
          <w:szCs w:val="24"/>
        </w:rPr>
        <w:t>şi</w:t>
      </w:r>
      <w:proofErr w:type="spellEnd"/>
      <w:r w:rsidR="00544F50" w:rsidRPr="00712A8A">
        <w:rPr>
          <w:rFonts w:ascii="Times New Roman" w:hAnsi="Times New Roman" w:cs="Times New Roman"/>
          <w:color w:val="auto"/>
          <w:szCs w:val="24"/>
        </w:rPr>
        <w:t xml:space="preserve"> rezumatul) se va face pe format A4, pe o singură parte, la un rând, cu margini egale de 20 mm (text aliniat “</w:t>
      </w:r>
      <w:proofErr w:type="spellStart"/>
      <w:r w:rsidR="00544F50" w:rsidRPr="00712A8A">
        <w:rPr>
          <w:rFonts w:ascii="Times New Roman" w:hAnsi="Times New Roman" w:cs="Times New Roman"/>
          <w:color w:val="auto"/>
          <w:szCs w:val="24"/>
        </w:rPr>
        <w:t>justify</w:t>
      </w:r>
      <w:proofErr w:type="spellEnd"/>
      <w:r w:rsidR="00544F50" w:rsidRPr="00712A8A">
        <w:rPr>
          <w:rFonts w:ascii="Times New Roman" w:hAnsi="Times New Roman" w:cs="Times New Roman"/>
          <w:color w:val="auto"/>
          <w:szCs w:val="24"/>
        </w:rPr>
        <w:t xml:space="preserve">”) cu caractere </w:t>
      </w:r>
      <w:r w:rsidR="002C084B" w:rsidRPr="00712A8A">
        <w:rPr>
          <w:rFonts w:ascii="Times New Roman" w:hAnsi="Times New Roman" w:cs="Times New Roman"/>
          <w:color w:val="auto"/>
          <w:szCs w:val="24"/>
        </w:rPr>
        <w:t>româneș</w:t>
      </w:r>
      <w:r w:rsidR="00544F50" w:rsidRPr="00712A8A">
        <w:rPr>
          <w:rFonts w:ascii="Times New Roman" w:hAnsi="Times New Roman" w:cs="Times New Roman"/>
          <w:color w:val="auto"/>
          <w:szCs w:val="24"/>
        </w:rPr>
        <w:t>ti, titlul va fi scris cu majuscule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 xml:space="preserve"> (</w:t>
      </w:r>
      <w:r w:rsidR="00544F50" w:rsidRPr="00712A8A">
        <w:rPr>
          <w:rFonts w:ascii="Times New Roman" w:hAnsi="Times New Roman" w:cs="Times New Roman"/>
          <w:color w:val="auto"/>
          <w:szCs w:val="24"/>
        </w:rPr>
        <w:t>Times New Roman 14 Bold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 xml:space="preserve">), </w:t>
      </w:r>
      <w:r w:rsidR="002C084B" w:rsidRPr="00712A8A">
        <w:rPr>
          <w:rFonts w:ascii="Times New Roman" w:hAnsi="Times New Roman" w:cs="Times New Roman"/>
          <w:color w:val="auto"/>
          <w:szCs w:val="24"/>
        </w:rPr>
        <w:t>centrat; la două</w:t>
      </w:r>
      <w:r w:rsidR="00544F50" w:rsidRPr="00712A8A">
        <w:rPr>
          <w:rFonts w:ascii="Times New Roman" w:hAnsi="Times New Roman" w:cs="Times New Roman"/>
          <w:color w:val="auto"/>
          <w:szCs w:val="24"/>
        </w:rPr>
        <w:t xml:space="preserve"> rânduri de titlu  se va scrie profesia, numele</w:t>
      </w:r>
      <w:r w:rsidR="00924F13">
        <w:rPr>
          <w:rFonts w:ascii="Times New Roman" w:hAnsi="Times New Roman" w:cs="Times New Roman"/>
          <w:color w:val="auto"/>
          <w:szCs w:val="24"/>
        </w:rPr>
        <w:t>,</w:t>
      </w:r>
      <w:r w:rsidR="00544F50" w:rsidRPr="00712A8A">
        <w:rPr>
          <w:rFonts w:ascii="Times New Roman" w:hAnsi="Times New Roman" w:cs="Times New Roman"/>
          <w:color w:val="auto"/>
          <w:szCs w:val="24"/>
        </w:rPr>
        <w:t xml:space="preserve"> prenumele autorului si </w:t>
      </w:r>
      <w:proofErr w:type="spellStart"/>
      <w:r w:rsidR="00544F50" w:rsidRPr="00712A8A">
        <w:rPr>
          <w:rFonts w:ascii="Times New Roman" w:hAnsi="Times New Roman" w:cs="Times New Roman"/>
          <w:color w:val="auto"/>
          <w:szCs w:val="24"/>
        </w:rPr>
        <w:t>instituţia</w:t>
      </w:r>
      <w:proofErr w:type="spellEnd"/>
      <w:r w:rsidR="00544F50" w:rsidRPr="00712A8A">
        <w:rPr>
          <w:rFonts w:ascii="Times New Roman" w:hAnsi="Times New Roman" w:cs="Times New Roman"/>
          <w:color w:val="auto"/>
          <w:szCs w:val="24"/>
        </w:rPr>
        <w:t xml:space="preserve"> (Times New Roman 12)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, b</w:t>
      </w:r>
      <w:r w:rsidR="00544F50" w:rsidRPr="00712A8A">
        <w:rPr>
          <w:rFonts w:ascii="Times New Roman" w:hAnsi="Times New Roman" w:cs="Times New Roman"/>
          <w:b/>
          <w:color w:val="auto"/>
        </w:rPr>
        <w:t>ibliografia</w:t>
      </w:r>
      <w:r w:rsidR="00BD413D" w:rsidRPr="00712A8A">
        <w:rPr>
          <w:rFonts w:ascii="Times New Roman" w:hAnsi="Times New Roman" w:cs="Times New Roman"/>
          <w:b/>
          <w:color w:val="auto"/>
        </w:rPr>
        <w:t xml:space="preserve"> se</w:t>
      </w:r>
      <w:r w:rsidR="00544F50" w:rsidRPr="00712A8A">
        <w:rPr>
          <w:rFonts w:ascii="Times New Roman" w:hAnsi="Times New Roman" w:cs="Times New Roman"/>
          <w:b/>
          <w:iCs/>
          <w:color w:val="auto"/>
        </w:rPr>
        <w:t xml:space="preserve"> </w:t>
      </w:r>
      <w:r w:rsidR="00544F50" w:rsidRPr="00712A8A">
        <w:rPr>
          <w:rFonts w:ascii="Times New Roman" w:hAnsi="Times New Roman" w:cs="Times New Roman"/>
          <w:b/>
          <w:color w:val="auto"/>
        </w:rPr>
        <w:t>consemn</w:t>
      </w:r>
      <w:r w:rsidR="00BD413D" w:rsidRPr="00712A8A">
        <w:rPr>
          <w:rFonts w:ascii="Times New Roman" w:hAnsi="Times New Roman" w:cs="Times New Roman"/>
          <w:b/>
          <w:color w:val="auto"/>
        </w:rPr>
        <w:t>ează</w:t>
      </w:r>
      <w:r w:rsidR="00544F50" w:rsidRPr="00712A8A">
        <w:rPr>
          <w:rFonts w:ascii="Times New Roman" w:hAnsi="Times New Roman" w:cs="Times New Roman"/>
          <w:b/>
          <w:color w:val="auto"/>
        </w:rPr>
        <w:t xml:space="preserve"> la </w:t>
      </w:r>
      <w:proofErr w:type="spellStart"/>
      <w:r w:rsidR="00544F50" w:rsidRPr="00712A8A">
        <w:rPr>
          <w:rFonts w:ascii="Times New Roman" w:hAnsi="Times New Roman" w:cs="Times New Roman"/>
          <w:b/>
          <w:color w:val="auto"/>
        </w:rPr>
        <w:t>sfârşitul</w:t>
      </w:r>
      <w:proofErr w:type="spellEnd"/>
      <w:r w:rsidR="00544F50" w:rsidRPr="00712A8A">
        <w:rPr>
          <w:rFonts w:ascii="Times New Roman" w:hAnsi="Times New Roman" w:cs="Times New Roman"/>
          <w:b/>
          <w:color w:val="auto"/>
        </w:rPr>
        <w:t xml:space="preserve"> lucrării (nume autor, anul publicării, titlul lucrării, editura, localitatea), fără antet/note de subsol în textul lucrării</w:t>
      </w:r>
      <w:r w:rsidR="00544F50" w:rsidRPr="00712A8A">
        <w:rPr>
          <w:rFonts w:ascii="Times New Roman" w:hAnsi="Times New Roman" w:cs="Times New Roman"/>
          <w:color w:val="auto"/>
        </w:rPr>
        <w:t>, t</w:t>
      </w:r>
      <w:r w:rsidR="00544F50" w:rsidRPr="00712A8A">
        <w:rPr>
          <w:rFonts w:ascii="Times New Roman" w:hAnsi="Times New Roman" w:cs="Times New Roman"/>
          <w:b/>
          <w:color w:val="auto"/>
        </w:rPr>
        <w:t>extul articolului trebuie scris cu diacritice</w:t>
      </w:r>
      <w:r w:rsidR="00587F70" w:rsidRPr="00712A8A">
        <w:rPr>
          <w:rFonts w:ascii="Times New Roman" w:hAnsi="Times New Roman" w:cs="Times New Roman"/>
          <w:b/>
          <w:color w:val="auto"/>
        </w:rPr>
        <w:t>.</w:t>
      </w:r>
    </w:p>
    <w:p w:rsidR="00544F50" w:rsidRPr="00712A8A" w:rsidRDefault="00544F50" w:rsidP="00712A8A">
      <w:pPr>
        <w:spacing w:after="0"/>
        <w:ind w:right="-158"/>
        <w:jc w:val="both"/>
        <w:rPr>
          <w:rFonts w:ascii="Times New Roman" w:hAnsi="Times New Roman" w:cs="Times New Roman"/>
          <w:b/>
          <w:color w:val="auto"/>
        </w:rPr>
      </w:pPr>
      <w:r w:rsidRPr="00712A8A">
        <w:rPr>
          <w:rFonts w:ascii="Times New Roman" w:hAnsi="Times New Roman" w:cs="Times New Roman"/>
          <w:b/>
          <w:color w:val="auto"/>
        </w:rPr>
        <w:t>Se admit maxim 2 autori / articol.</w:t>
      </w:r>
    </w:p>
    <w:p w:rsidR="00544F50" w:rsidRPr="00712A8A" w:rsidRDefault="00544F50" w:rsidP="00712A8A">
      <w:pPr>
        <w:spacing w:after="0"/>
        <w:jc w:val="both"/>
        <w:rPr>
          <w:rFonts w:ascii="Times New Roman" w:hAnsi="Times New Roman" w:cs="Times New Roman"/>
          <w:b/>
          <w:color w:val="auto"/>
          <w:u w:val="single"/>
        </w:rPr>
      </w:pPr>
      <w:r w:rsidRPr="00712A8A">
        <w:rPr>
          <w:rFonts w:ascii="Times New Roman" w:hAnsi="Times New Roman" w:cs="Times New Roman"/>
          <w:b/>
          <w:color w:val="auto"/>
        </w:rPr>
        <w:t>Un autor poate să participe doar cu un articol</w:t>
      </w:r>
      <w:r w:rsidRPr="00905A35">
        <w:rPr>
          <w:rFonts w:ascii="Times New Roman" w:hAnsi="Times New Roman" w:cs="Times New Roman"/>
          <w:b/>
          <w:color w:val="auto"/>
        </w:rPr>
        <w:t>.</w:t>
      </w:r>
    </w:p>
    <w:p w:rsidR="00587F70" w:rsidRPr="00712A8A" w:rsidRDefault="00D15E9F" w:rsidP="00712A8A">
      <w:pPr>
        <w:spacing w:after="0"/>
        <w:ind w:right="6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712A8A">
        <w:rPr>
          <w:rFonts w:ascii="Times New Roman" w:hAnsi="Times New Roman" w:cs="Times New Roman"/>
          <w:b/>
          <w:color w:val="auto"/>
          <w:szCs w:val="24"/>
        </w:rPr>
        <w:t xml:space="preserve">Numărul elevilor participanți la concurs și numărul de lucrări trimise nu este limitat. </w:t>
      </w:r>
    </w:p>
    <w:p w:rsidR="00D15E9F" w:rsidRPr="00712A8A" w:rsidRDefault="00D15E9F" w:rsidP="00712A8A">
      <w:pPr>
        <w:spacing w:after="0"/>
        <w:ind w:right="6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712A8A">
        <w:rPr>
          <w:rFonts w:ascii="Times New Roman" w:hAnsi="Times New Roman" w:cs="Times New Roman"/>
          <w:b/>
          <w:color w:val="auto"/>
          <w:szCs w:val="24"/>
        </w:rPr>
        <w:t>Un profesor poate coordona maxim 3 elevi.</w:t>
      </w:r>
    </w:p>
    <w:p w:rsidR="00544F50" w:rsidRPr="00712A8A" w:rsidRDefault="00544F50" w:rsidP="00712A8A">
      <w:pPr>
        <w:spacing w:after="0"/>
        <w:jc w:val="both"/>
        <w:rPr>
          <w:rFonts w:ascii="Times New Roman" w:hAnsi="Times New Roman" w:cs="Times New Roman"/>
          <w:color w:val="auto"/>
          <w:szCs w:val="24"/>
        </w:rPr>
      </w:pPr>
      <w:r w:rsidRPr="00712A8A">
        <w:rPr>
          <w:rFonts w:ascii="Times New Roman" w:hAnsi="Times New Roman" w:cs="Times New Roman"/>
          <w:color w:val="auto"/>
          <w:szCs w:val="24"/>
        </w:rPr>
        <w:t xml:space="preserve">Lucrările pot fi redactate </w:t>
      </w:r>
      <w:proofErr w:type="spellStart"/>
      <w:r w:rsidRPr="00712A8A">
        <w:rPr>
          <w:rFonts w:ascii="Times New Roman" w:hAnsi="Times New Roman" w:cs="Times New Roman"/>
          <w:color w:val="auto"/>
          <w:szCs w:val="24"/>
        </w:rPr>
        <w:t>şi</w:t>
      </w:r>
      <w:proofErr w:type="spellEnd"/>
      <w:r w:rsidRPr="00712A8A">
        <w:rPr>
          <w:rFonts w:ascii="Times New Roman" w:hAnsi="Times New Roman" w:cs="Times New Roman"/>
          <w:color w:val="auto"/>
          <w:szCs w:val="24"/>
        </w:rPr>
        <w:t xml:space="preserve"> în limba engleză</w:t>
      </w:r>
      <w:r w:rsidR="00E43A62" w:rsidRPr="00712A8A">
        <w:rPr>
          <w:rFonts w:ascii="Times New Roman" w:hAnsi="Times New Roman" w:cs="Times New Roman"/>
          <w:color w:val="auto"/>
          <w:szCs w:val="24"/>
        </w:rPr>
        <w:t xml:space="preserve"> sau franceză</w:t>
      </w:r>
      <w:r w:rsidRPr="00712A8A">
        <w:rPr>
          <w:rFonts w:ascii="Times New Roman" w:hAnsi="Times New Roman" w:cs="Times New Roman"/>
          <w:color w:val="auto"/>
          <w:szCs w:val="24"/>
        </w:rPr>
        <w:t xml:space="preserve">. Rezumatul nu va </w:t>
      </w:r>
      <w:proofErr w:type="spellStart"/>
      <w:r w:rsidRPr="00712A8A">
        <w:rPr>
          <w:rFonts w:ascii="Times New Roman" w:hAnsi="Times New Roman" w:cs="Times New Roman"/>
          <w:color w:val="auto"/>
          <w:szCs w:val="24"/>
        </w:rPr>
        <w:t>depăşi</w:t>
      </w:r>
      <w:proofErr w:type="spellEnd"/>
      <w:r w:rsidRPr="00712A8A">
        <w:rPr>
          <w:rFonts w:ascii="Times New Roman" w:hAnsi="Times New Roman" w:cs="Times New Roman"/>
          <w:color w:val="auto"/>
          <w:szCs w:val="24"/>
        </w:rPr>
        <w:t xml:space="preserve"> 2 pagini. Nu se vor trimite lucrări care au mai fost publicate sau cu care </w:t>
      </w:r>
      <w:proofErr w:type="spellStart"/>
      <w:r w:rsidRPr="00712A8A">
        <w:rPr>
          <w:rFonts w:ascii="Times New Roman" w:hAnsi="Times New Roman" w:cs="Times New Roman"/>
          <w:color w:val="auto"/>
          <w:szCs w:val="24"/>
        </w:rPr>
        <w:t>aţi</w:t>
      </w:r>
      <w:proofErr w:type="spellEnd"/>
      <w:r w:rsidRPr="00712A8A">
        <w:rPr>
          <w:rFonts w:ascii="Times New Roman" w:hAnsi="Times New Roman" w:cs="Times New Roman"/>
          <w:color w:val="auto"/>
          <w:szCs w:val="24"/>
        </w:rPr>
        <w:t xml:space="preserve"> mai participat la alte simpozioane.</w:t>
      </w:r>
    </w:p>
    <w:p w:rsidR="00544F50" w:rsidRPr="00712A8A" w:rsidRDefault="00544F50" w:rsidP="00712A8A">
      <w:pPr>
        <w:shd w:val="clear" w:color="auto" w:fill="DFF0D3" w:themeFill="accent2" w:themeFillTint="33"/>
        <w:spacing w:after="0"/>
        <w:ind w:right="685"/>
        <w:jc w:val="both"/>
        <w:rPr>
          <w:rFonts w:ascii="Times New Roman" w:hAnsi="Times New Roman" w:cs="Times New Roman"/>
          <w:color w:val="auto"/>
          <w:szCs w:val="24"/>
          <w:shd w:val="clear" w:color="auto" w:fill="FFFFFF"/>
        </w:rPr>
      </w:pPr>
      <w:r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>Se pot insera două poze sau imagini pentru care autorul are acord de utilizare (drept de proprietate, respectă prevederile GDPR).</w:t>
      </w:r>
      <w:r w:rsidR="00924F13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 </w:t>
      </w:r>
      <w:r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 Atunci când cartea va fi gata</w:t>
      </w:r>
      <w:r w:rsidR="00961096"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, </w:t>
      </w:r>
      <w:r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se vor trimite pe e-mail </w:t>
      </w:r>
      <w:r w:rsidR="00961096"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diplomele, </w:t>
      </w:r>
      <w:r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>adeverinț</w:t>
      </w:r>
      <w:r w:rsidR="00961096"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>ele</w:t>
      </w:r>
      <w:r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 de </w:t>
      </w:r>
      <w:r w:rsidR="00961096"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>participare</w:t>
      </w:r>
      <w:r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 în format electronic și link-</w:t>
      </w:r>
      <w:proofErr w:type="spellStart"/>
      <w:r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>ul</w:t>
      </w:r>
      <w:proofErr w:type="spellEnd"/>
      <w:r w:rsidRPr="00712A8A">
        <w:rPr>
          <w:rFonts w:ascii="Times New Roman" w:hAnsi="Times New Roman" w:cs="Times New Roman"/>
          <w:color w:val="auto"/>
          <w:szCs w:val="24"/>
          <w:shd w:val="clear" w:color="auto" w:fill="DFF0D3" w:themeFill="accent2" w:themeFillTint="33"/>
        </w:rPr>
        <w:t xml:space="preserve"> cu publicația online.</w:t>
      </w:r>
    </w:p>
    <w:p w:rsidR="00544F50" w:rsidRPr="00712A8A" w:rsidRDefault="00544F50" w:rsidP="00712A8A">
      <w:pPr>
        <w:shd w:val="clear" w:color="auto" w:fill="DFF0D3" w:themeFill="accent2" w:themeFillTint="33"/>
        <w:spacing w:after="0"/>
        <w:ind w:right="685"/>
        <w:jc w:val="both"/>
        <w:rPr>
          <w:rFonts w:ascii="Times New Roman" w:hAnsi="Times New Roman" w:cs="Times New Roman"/>
          <w:color w:val="auto"/>
          <w:szCs w:val="24"/>
        </w:rPr>
      </w:pPr>
      <w:r w:rsidRPr="00712A8A">
        <w:rPr>
          <w:rFonts w:ascii="Times New Roman" w:hAnsi="Times New Roman" w:cs="Times New Roman"/>
          <w:b/>
          <w:color w:val="auto"/>
          <w:szCs w:val="24"/>
        </w:rPr>
        <w:t xml:space="preserve">NOTA: </w:t>
      </w:r>
      <w:r w:rsidRPr="00712A8A">
        <w:rPr>
          <w:rFonts w:ascii="Times New Roman" w:hAnsi="Times New Roman" w:cs="Times New Roman"/>
          <w:color w:val="auto"/>
          <w:szCs w:val="24"/>
        </w:rPr>
        <w:t xml:space="preserve">Numărul de pagini al lucrării nu este limitat, prezentarea se va rezuma la 5 minute, iar rezumatul (partea destinată publicării) va fi de maximum 2 pagini. </w:t>
      </w:r>
    </w:p>
    <w:p w:rsidR="00544F50" w:rsidRPr="00712A8A" w:rsidRDefault="00544F50" w:rsidP="00712A8A">
      <w:pPr>
        <w:pStyle w:val="Frspaiere"/>
        <w:spacing w:line="276" w:lineRule="auto"/>
        <w:ind w:left="720" w:right="685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12A8A">
        <w:rPr>
          <w:rFonts w:ascii="Times New Roman" w:hAnsi="Times New Roman"/>
          <w:bCs/>
          <w:sz w:val="24"/>
          <w:szCs w:val="24"/>
          <w:lang w:val="ro-RO"/>
        </w:rPr>
        <w:t>Produsul final colectiv al acestui simpozion va fi o lucrare  cu ISBN care va cuprinde toate   rezumatele   lucrărilor participante.</w:t>
      </w:r>
    </w:p>
    <w:p w:rsidR="00FF0FF5" w:rsidRDefault="00215CD0" w:rsidP="00712A8A">
      <w:pPr>
        <w:pStyle w:val="Frspaiere"/>
        <w:spacing w:line="276" w:lineRule="auto"/>
        <w:ind w:left="720" w:right="685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F0FF5">
        <w:rPr>
          <w:rFonts w:ascii="Times New Roman" w:hAnsi="Times New Roman"/>
          <w:b/>
          <w:bCs/>
          <w:sz w:val="24"/>
          <w:szCs w:val="24"/>
          <w:lang w:val="ro-RO"/>
        </w:rPr>
        <w:t>Pentru parti</w:t>
      </w:r>
      <w:r w:rsidR="00712A8A" w:rsidRPr="00FF0FF5">
        <w:rPr>
          <w:rFonts w:ascii="Times New Roman" w:hAnsi="Times New Roman"/>
          <w:b/>
          <w:bCs/>
          <w:sz w:val="24"/>
          <w:szCs w:val="24"/>
          <w:lang w:val="ro-RO"/>
        </w:rPr>
        <w:t>ciparea la expoziția de produse</w:t>
      </w:r>
      <w:r w:rsidRPr="00FF0FF5">
        <w:rPr>
          <w:rFonts w:ascii="Times New Roman" w:hAnsi="Times New Roman"/>
          <w:b/>
          <w:bCs/>
          <w:sz w:val="24"/>
          <w:szCs w:val="24"/>
          <w:lang w:val="ro-RO"/>
        </w:rPr>
        <w:t>, lucrările elevilor vor fi inscripționate cu numele acestora, denumirea școlii și a profesorului coordonator</w:t>
      </w:r>
      <w:r w:rsidR="001605F7" w:rsidRPr="00FF0FF5">
        <w:rPr>
          <w:rFonts w:ascii="Times New Roman" w:hAnsi="Times New Roman"/>
          <w:b/>
          <w:bCs/>
          <w:sz w:val="24"/>
          <w:szCs w:val="24"/>
          <w:lang w:val="ro-RO"/>
        </w:rPr>
        <w:t xml:space="preserve">. Lucrările vor fi aduse personal la </w:t>
      </w:r>
      <w:r w:rsidR="00FF0FF5">
        <w:rPr>
          <w:rFonts w:ascii="Times New Roman" w:hAnsi="Times New Roman"/>
          <w:b/>
          <w:bCs/>
          <w:sz w:val="24"/>
          <w:szCs w:val="24"/>
          <w:lang w:val="ro-RO"/>
        </w:rPr>
        <w:t>SALA DE MARMURĂ, în intervalul ora</w:t>
      </w:r>
      <w:r w:rsidR="00982EF8">
        <w:rPr>
          <w:rFonts w:ascii="Times New Roman" w:hAnsi="Times New Roman"/>
          <w:b/>
          <w:bCs/>
          <w:sz w:val="24"/>
          <w:szCs w:val="24"/>
          <w:lang w:val="ro-RO"/>
        </w:rPr>
        <w:t>r 10-12, în data de 24 mai 2024, și vor fi expuse în standuri.</w:t>
      </w:r>
    </w:p>
    <w:p w:rsidR="001605F7" w:rsidRPr="00712A8A" w:rsidRDefault="00924F13" w:rsidP="00712A8A">
      <w:pPr>
        <w:pStyle w:val="Frspaiere"/>
        <w:spacing w:line="276" w:lineRule="auto"/>
        <w:ind w:left="720" w:right="685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Se vor acorda</w:t>
      </w:r>
      <w:r w:rsidR="001605F7" w:rsidRPr="00712A8A">
        <w:rPr>
          <w:rFonts w:ascii="Times New Roman" w:hAnsi="Times New Roman"/>
          <w:bCs/>
          <w:sz w:val="24"/>
          <w:szCs w:val="24"/>
          <w:lang w:val="ro-RO"/>
        </w:rPr>
        <w:t xml:space="preserve"> premii și mențiuni de către un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juriu format din reprezentanți ai</w:t>
      </w:r>
      <w:r w:rsidR="001605F7" w:rsidRPr="00712A8A">
        <w:rPr>
          <w:rFonts w:ascii="Times New Roman" w:hAnsi="Times New Roman"/>
          <w:bCs/>
          <w:sz w:val="24"/>
          <w:szCs w:val="24"/>
          <w:lang w:val="ro-RO"/>
        </w:rPr>
        <w:t xml:space="preserve"> școlilor participante.</w:t>
      </w:r>
    </w:p>
    <w:p w:rsidR="00544F50" w:rsidRPr="00712A8A" w:rsidRDefault="00D15E9F" w:rsidP="00712A8A">
      <w:pPr>
        <w:pStyle w:val="Frspaiere"/>
        <w:spacing w:line="276" w:lineRule="auto"/>
        <w:ind w:left="720" w:right="685"/>
        <w:jc w:val="both"/>
        <w:rPr>
          <w:rFonts w:ascii="Times New Roman" w:hAnsi="Times New Roman"/>
          <w:sz w:val="24"/>
          <w:szCs w:val="24"/>
          <w:lang w:val="ro-RO"/>
        </w:rPr>
      </w:pPr>
      <w:r w:rsidRPr="00712A8A">
        <w:rPr>
          <w:rFonts w:ascii="Times New Roman" w:hAnsi="Times New Roman"/>
          <w:b/>
          <w:sz w:val="24"/>
          <w:szCs w:val="24"/>
          <w:lang w:val="ro-RO"/>
        </w:rPr>
        <w:t>e</w:t>
      </w:r>
      <w:r w:rsidR="00CE28BB" w:rsidRPr="00712A8A">
        <w:rPr>
          <w:rFonts w:ascii="Times New Roman" w:hAnsi="Times New Roman"/>
          <w:sz w:val="24"/>
          <w:szCs w:val="24"/>
          <w:lang w:val="ro-RO"/>
        </w:rPr>
        <w:t>.</w:t>
      </w:r>
      <w:r w:rsidR="0048199C" w:rsidRPr="00712A8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44F50" w:rsidRPr="00712A8A">
        <w:rPr>
          <w:rFonts w:ascii="Times New Roman" w:hAnsi="Times New Roman"/>
          <w:sz w:val="24"/>
          <w:szCs w:val="24"/>
          <w:lang w:val="ro-RO"/>
        </w:rPr>
        <w:t xml:space="preserve">Toate persoanele care participă cu lucrări  la simpozion vor primi diplomele </w:t>
      </w:r>
      <w:proofErr w:type="spellStart"/>
      <w:r w:rsidR="00544F50" w:rsidRPr="00712A8A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544F50" w:rsidRPr="00712A8A">
        <w:rPr>
          <w:rFonts w:ascii="Times New Roman" w:hAnsi="Times New Roman"/>
          <w:sz w:val="24"/>
          <w:szCs w:val="24"/>
          <w:lang w:val="ro-RO"/>
        </w:rPr>
        <w:t xml:space="preserve">  lucrarea în format electronic  până la data de </w:t>
      </w:r>
      <w:r w:rsidR="00544F50" w:rsidRPr="00712A8A">
        <w:rPr>
          <w:rFonts w:ascii="Times New Roman" w:hAnsi="Times New Roman"/>
          <w:b/>
          <w:sz w:val="24"/>
          <w:szCs w:val="24"/>
          <w:lang w:val="ro-RO"/>
        </w:rPr>
        <w:t>1 .09. 202</w:t>
      </w:r>
      <w:r w:rsidR="00215CD0" w:rsidRPr="00712A8A">
        <w:rPr>
          <w:rFonts w:ascii="Times New Roman" w:hAnsi="Times New Roman"/>
          <w:b/>
          <w:sz w:val="24"/>
          <w:szCs w:val="24"/>
          <w:lang w:val="ro-RO"/>
        </w:rPr>
        <w:t>4</w:t>
      </w:r>
      <w:r w:rsidR="00544F50" w:rsidRPr="00712A8A">
        <w:rPr>
          <w:rFonts w:ascii="Times New Roman" w:hAnsi="Times New Roman"/>
          <w:sz w:val="24"/>
          <w:szCs w:val="24"/>
          <w:lang w:val="ro-RO"/>
        </w:rPr>
        <w:t>. Nu se percep taxe.</w:t>
      </w:r>
    </w:p>
    <w:p w:rsidR="00544F50" w:rsidRPr="00712A8A" w:rsidRDefault="00D15E9F" w:rsidP="00712A8A">
      <w:pPr>
        <w:pStyle w:val="NoSpacing1"/>
        <w:spacing w:line="276" w:lineRule="auto"/>
        <w:ind w:left="720" w:right="685"/>
        <w:rPr>
          <w:rFonts w:ascii="Times New Roman" w:hAnsi="Times New Roman"/>
          <w:b/>
          <w:szCs w:val="24"/>
          <w:lang w:val="it-IT"/>
        </w:rPr>
      </w:pPr>
      <w:r w:rsidRPr="00712A8A">
        <w:rPr>
          <w:rFonts w:ascii="Times New Roman" w:hAnsi="Times New Roman"/>
          <w:b/>
          <w:szCs w:val="24"/>
          <w:lang w:val="it-IT"/>
        </w:rPr>
        <w:t>f</w:t>
      </w:r>
      <w:r w:rsidR="00CE28BB" w:rsidRPr="00712A8A">
        <w:rPr>
          <w:rFonts w:ascii="Times New Roman" w:hAnsi="Times New Roman"/>
          <w:b/>
          <w:szCs w:val="24"/>
          <w:lang w:val="it-IT"/>
        </w:rPr>
        <w:t>.</w:t>
      </w:r>
      <w:r w:rsidR="00C672CF">
        <w:rPr>
          <w:rFonts w:ascii="Times New Roman" w:hAnsi="Times New Roman"/>
          <w:szCs w:val="24"/>
          <w:lang w:val="it-IT"/>
        </w:rPr>
        <w:t xml:space="preserve"> </w:t>
      </w:r>
      <w:r w:rsidR="00544F50" w:rsidRPr="00712A8A">
        <w:rPr>
          <w:rFonts w:ascii="Times New Roman" w:hAnsi="Times New Roman"/>
          <w:b/>
          <w:szCs w:val="24"/>
          <w:lang w:val="it-IT"/>
        </w:rPr>
        <w:t xml:space="preserve">Adresele de email notate în fișa de înscriere, trebuie să fie valide, întrucât link-ul pentru conectarea online, va fi trimis, în </w:t>
      </w:r>
      <w:r w:rsidR="000A3827" w:rsidRPr="00712A8A">
        <w:rPr>
          <w:rFonts w:ascii="Times New Roman" w:hAnsi="Times New Roman"/>
          <w:b/>
          <w:szCs w:val="24"/>
          <w:lang w:val="it-IT"/>
        </w:rPr>
        <w:t>ziua</w:t>
      </w:r>
      <w:r w:rsidR="00544F50" w:rsidRPr="00712A8A">
        <w:rPr>
          <w:rFonts w:ascii="Times New Roman" w:hAnsi="Times New Roman"/>
          <w:b/>
          <w:szCs w:val="24"/>
          <w:lang w:val="it-IT"/>
        </w:rPr>
        <w:t xml:space="preserve"> de</w:t>
      </w:r>
      <w:r w:rsidR="00215CD0" w:rsidRPr="00712A8A">
        <w:rPr>
          <w:rFonts w:ascii="Times New Roman" w:hAnsi="Times New Roman"/>
          <w:b/>
          <w:szCs w:val="24"/>
          <w:lang w:val="it-IT"/>
        </w:rPr>
        <w:t xml:space="preserve"> 24</w:t>
      </w:r>
      <w:r w:rsidR="00544F50" w:rsidRPr="00712A8A">
        <w:rPr>
          <w:rFonts w:ascii="Times New Roman" w:hAnsi="Times New Roman"/>
          <w:b/>
          <w:szCs w:val="24"/>
          <w:lang w:val="it-IT"/>
        </w:rPr>
        <w:t xml:space="preserve"> </w:t>
      </w:r>
      <w:r w:rsidR="000A3827" w:rsidRPr="00712A8A">
        <w:rPr>
          <w:rFonts w:ascii="Times New Roman" w:hAnsi="Times New Roman"/>
          <w:b/>
          <w:szCs w:val="24"/>
          <w:lang w:val="it-IT"/>
        </w:rPr>
        <w:t>mai</w:t>
      </w:r>
      <w:r w:rsidR="00544F50" w:rsidRPr="00712A8A">
        <w:rPr>
          <w:rFonts w:ascii="Times New Roman" w:hAnsi="Times New Roman"/>
          <w:b/>
          <w:szCs w:val="24"/>
          <w:lang w:val="it-IT"/>
        </w:rPr>
        <w:t xml:space="preserve"> 202</w:t>
      </w:r>
      <w:r w:rsidR="00215CD0" w:rsidRPr="00712A8A">
        <w:rPr>
          <w:rFonts w:ascii="Times New Roman" w:hAnsi="Times New Roman"/>
          <w:b/>
          <w:szCs w:val="24"/>
          <w:lang w:val="it-IT"/>
        </w:rPr>
        <w:t>4</w:t>
      </w:r>
      <w:r w:rsidR="00544F50" w:rsidRPr="00712A8A">
        <w:rPr>
          <w:rFonts w:ascii="Times New Roman" w:hAnsi="Times New Roman"/>
          <w:b/>
          <w:szCs w:val="24"/>
          <w:lang w:val="it-IT"/>
        </w:rPr>
        <w:t>, pe această adresă, cu o oră înainte de activitatea de prezentare a lucrărilor.</w:t>
      </w:r>
    </w:p>
    <w:p w:rsidR="00544F50" w:rsidRPr="00712A8A" w:rsidRDefault="00544F50" w:rsidP="00712A8A">
      <w:pPr>
        <w:pStyle w:val="NoSpacing1"/>
        <w:spacing w:line="276" w:lineRule="auto"/>
        <w:ind w:left="720" w:right="685"/>
        <w:rPr>
          <w:rFonts w:ascii="Times New Roman" w:hAnsi="Times New Roman"/>
          <w:b/>
          <w:szCs w:val="24"/>
          <w:lang w:val="it-IT"/>
        </w:rPr>
      </w:pPr>
      <w:r w:rsidRPr="00712A8A">
        <w:rPr>
          <w:rFonts w:ascii="Times New Roman" w:hAnsi="Times New Roman"/>
          <w:b/>
          <w:szCs w:val="24"/>
          <w:lang w:val="it-IT"/>
        </w:rPr>
        <w:lastRenderedPageBreak/>
        <w:t>Participanții care doresc</w:t>
      </w:r>
      <w:r w:rsidR="00587F70" w:rsidRPr="00712A8A">
        <w:rPr>
          <w:rFonts w:ascii="Times New Roman" w:hAnsi="Times New Roman"/>
          <w:b/>
          <w:szCs w:val="24"/>
          <w:lang w:val="it-IT"/>
        </w:rPr>
        <w:t>,</w:t>
      </w:r>
      <w:r w:rsidR="00712A8A">
        <w:rPr>
          <w:rFonts w:ascii="Times New Roman" w:hAnsi="Times New Roman"/>
          <w:b/>
          <w:szCs w:val="24"/>
          <w:lang w:val="it-IT"/>
        </w:rPr>
        <w:t xml:space="preserve"> pot prezenta lucrarea online.</w:t>
      </w:r>
    </w:p>
    <w:p w:rsidR="00544F50" w:rsidRPr="00712A8A" w:rsidRDefault="00D15E9F" w:rsidP="00712A8A">
      <w:pPr>
        <w:spacing w:after="0"/>
        <w:jc w:val="both"/>
        <w:rPr>
          <w:rFonts w:ascii="Times New Roman" w:hAnsi="Times New Roman" w:cs="Times New Roman"/>
          <w:b/>
          <w:iCs/>
          <w:caps/>
          <w:color w:val="auto"/>
          <w:szCs w:val="24"/>
        </w:rPr>
      </w:pPr>
      <w:r w:rsidRPr="00712A8A">
        <w:rPr>
          <w:rFonts w:ascii="Times New Roman" w:hAnsi="Times New Roman" w:cs="Times New Roman"/>
          <w:b/>
          <w:iCs/>
          <w:color w:val="auto"/>
          <w:szCs w:val="24"/>
        </w:rPr>
        <w:t>g</w:t>
      </w:r>
      <w:r w:rsidR="00CE28BB" w:rsidRPr="00712A8A">
        <w:rPr>
          <w:rFonts w:ascii="Times New Roman" w:hAnsi="Times New Roman" w:cs="Times New Roman"/>
          <w:b/>
          <w:iCs/>
          <w:caps/>
          <w:color w:val="auto"/>
          <w:szCs w:val="24"/>
        </w:rPr>
        <w:t>.</w:t>
      </w:r>
      <w:r w:rsidR="0048199C" w:rsidRPr="00712A8A">
        <w:rPr>
          <w:rFonts w:ascii="Times New Roman" w:hAnsi="Times New Roman" w:cs="Times New Roman"/>
          <w:b/>
          <w:iCs/>
          <w:caps/>
          <w:color w:val="auto"/>
          <w:szCs w:val="24"/>
        </w:rPr>
        <w:t xml:space="preserve"> </w:t>
      </w:r>
      <w:r w:rsidR="00924F13" w:rsidRPr="00712A8A">
        <w:rPr>
          <w:rFonts w:ascii="Times New Roman" w:hAnsi="Times New Roman" w:cs="Times New Roman"/>
          <w:b/>
          <w:iCs/>
          <w:color w:val="auto"/>
          <w:szCs w:val="24"/>
        </w:rPr>
        <w:t xml:space="preserve">Organizatorii  nu  răspund  pentru lucrările  la  care  datele de contact  nu  au  fost comunicate corect </w:t>
      </w:r>
      <w:proofErr w:type="spellStart"/>
      <w:r w:rsidR="00924F13" w:rsidRPr="00712A8A">
        <w:rPr>
          <w:rFonts w:ascii="Times New Roman" w:hAnsi="Times New Roman" w:cs="Times New Roman"/>
          <w:b/>
          <w:iCs/>
          <w:color w:val="auto"/>
          <w:szCs w:val="24"/>
        </w:rPr>
        <w:t>şi</w:t>
      </w:r>
      <w:proofErr w:type="spellEnd"/>
      <w:r w:rsidR="00924F13" w:rsidRPr="00712A8A">
        <w:rPr>
          <w:rFonts w:ascii="Times New Roman" w:hAnsi="Times New Roman" w:cs="Times New Roman"/>
          <w:b/>
          <w:iCs/>
          <w:color w:val="auto"/>
          <w:szCs w:val="24"/>
        </w:rPr>
        <w:t xml:space="preserve"> complet.</w:t>
      </w:r>
    </w:p>
    <w:p w:rsidR="00E43A62" w:rsidRPr="00712A8A" w:rsidRDefault="00924F13" w:rsidP="00712A8A">
      <w:pPr>
        <w:spacing w:after="0"/>
        <w:ind w:left="571" w:hanging="10"/>
        <w:jc w:val="both"/>
        <w:rPr>
          <w:rFonts w:ascii="Times New Roman" w:hAnsi="Times New Roman" w:cs="Times New Roman"/>
          <w:color w:val="auto"/>
        </w:rPr>
      </w:pPr>
      <w:r w:rsidRPr="00712A8A">
        <w:rPr>
          <w:rFonts w:ascii="Times New Roman" w:eastAsia="Times New Roman" w:hAnsi="Times New Roman" w:cs="Times New Roman"/>
          <w:b/>
          <w:color w:val="auto"/>
        </w:rPr>
        <w:t xml:space="preserve">   </w:t>
      </w:r>
      <w:r>
        <w:rPr>
          <w:rFonts w:ascii="Times New Roman" w:eastAsia="Times New Roman" w:hAnsi="Times New Roman" w:cs="Times New Roman"/>
          <w:b/>
          <w:color w:val="auto"/>
        </w:rPr>
        <w:t>P</w:t>
      </w:r>
      <w:r w:rsidRPr="00712A8A">
        <w:rPr>
          <w:rFonts w:ascii="Times New Roman" w:eastAsia="Times New Roman" w:hAnsi="Times New Roman" w:cs="Times New Roman"/>
          <w:b/>
          <w:color w:val="auto"/>
        </w:rPr>
        <w:t xml:space="preserve">entru publicarea lucrărilor este necesară respectarea regulilor de redactare </w:t>
      </w:r>
      <w:proofErr w:type="spellStart"/>
      <w:r w:rsidRPr="00712A8A">
        <w:rPr>
          <w:rFonts w:ascii="Times New Roman" w:eastAsia="Times New Roman" w:hAnsi="Times New Roman" w:cs="Times New Roman"/>
          <w:b/>
          <w:color w:val="auto"/>
        </w:rPr>
        <w:t>şi</w:t>
      </w:r>
      <w:proofErr w:type="spellEnd"/>
      <w:r w:rsidRPr="00712A8A">
        <w:rPr>
          <w:rFonts w:ascii="Times New Roman" w:eastAsia="Times New Roman" w:hAnsi="Times New Roman" w:cs="Times New Roman"/>
          <w:b/>
          <w:color w:val="auto"/>
        </w:rPr>
        <w:t xml:space="preserve"> tematica impusă</w:t>
      </w:r>
      <w:r w:rsidR="00E43A62" w:rsidRPr="00712A8A">
        <w:rPr>
          <w:rFonts w:ascii="Times New Roman" w:eastAsia="Times New Roman" w:hAnsi="Times New Roman" w:cs="Times New Roman"/>
          <w:b/>
          <w:color w:val="auto"/>
          <w:u w:val="single" w:color="FF0000"/>
        </w:rPr>
        <w:t>.</w:t>
      </w:r>
    </w:p>
    <w:p w:rsidR="00544F50" w:rsidRPr="00712A8A" w:rsidRDefault="00D15E9F" w:rsidP="00712A8A">
      <w:pPr>
        <w:spacing w:after="0"/>
        <w:ind w:right="-720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712A8A">
        <w:rPr>
          <w:rFonts w:ascii="Times New Roman" w:hAnsi="Times New Roman" w:cs="Times New Roman"/>
          <w:b/>
          <w:color w:val="auto"/>
          <w:szCs w:val="24"/>
        </w:rPr>
        <w:t>h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. Persoane de con</w:t>
      </w:r>
      <w:r w:rsidR="00C672CF">
        <w:rPr>
          <w:rFonts w:ascii="Times New Roman" w:hAnsi="Times New Roman" w:cs="Times New Roman"/>
          <w:b/>
          <w:color w:val="auto"/>
          <w:szCs w:val="24"/>
        </w:rPr>
        <w:t>tact (organizatori) pentru relaț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ii suplimentare:</w:t>
      </w:r>
    </w:p>
    <w:p w:rsidR="00544F50" w:rsidRPr="00712A8A" w:rsidRDefault="00587F70" w:rsidP="00712A8A">
      <w:pPr>
        <w:spacing w:after="0"/>
        <w:ind w:left="357" w:right="-720" w:firstLine="284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712A8A">
        <w:rPr>
          <w:rFonts w:ascii="Times New Roman" w:hAnsi="Times New Roman" w:cs="Times New Roman"/>
          <w:b/>
          <w:color w:val="auto"/>
          <w:szCs w:val="24"/>
        </w:rPr>
        <w:t xml:space="preserve"> </w:t>
      </w:r>
      <w:r w:rsidR="0024099F" w:rsidRPr="00712A8A">
        <w:rPr>
          <w:rFonts w:ascii="Times New Roman" w:hAnsi="Times New Roman" w:cs="Times New Roman"/>
          <w:b/>
          <w:color w:val="auto"/>
          <w:szCs w:val="24"/>
        </w:rPr>
        <w:t>P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rof. Paraschiv Camelia tel. 0740959279, e-mail:</w:t>
      </w:r>
      <w:r w:rsidR="0024099F" w:rsidRPr="00712A8A">
        <w:rPr>
          <w:rFonts w:ascii="Times New Roman" w:hAnsi="Times New Roman" w:cs="Times New Roman"/>
          <w:b/>
          <w:color w:val="auto"/>
          <w:szCs w:val="24"/>
        </w:rPr>
        <w:t xml:space="preserve"> 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paraschivcml@yahoo.com</w:t>
      </w:r>
    </w:p>
    <w:p w:rsidR="00544F50" w:rsidRPr="00712A8A" w:rsidRDefault="00587F70" w:rsidP="00712A8A">
      <w:pPr>
        <w:spacing w:after="0"/>
        <w:ind w:left="357" w:right="-720" w:firstLine="284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712A8A">
        <w:rPr>
          <w:rFonts w:ascii="Times New Roman" w:hAnsi="Times New Roman" w:cs="Times New Roman"/>
          <w:b/>
          <w:color w:val="auto"/>
          <w:szCs w:val="24"/>
        </w:rPr>
        <w:t xml:space="preserve"> </w:t>
      </w:r>
      <w:r w:rsidR="0024099F" w:rsidRPr="00712A8A">
        <w:rPr>
          <w:rFonts w:ascii="Times New Roman" w:hAnsi="Times New Roman" w:cs="Times New Roman"/>
          <w:b/>
          <w:color w:val="auto"/>
          <w:szCs w:val="24"/>
        </w:rPr>
        <w:t>P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rof. Cercel Ana Maria  tel. 0722251843, e-mail:</w:t>
      </w:r>
      <w:r w:rsidR="0024099F" w:rsidRPr="00712A8A">
        <w:rPr>
          <w:rFonts w:ascii="Times New Roman" w:hAnsi="Times New Roman" w:cs="Times New Roman"/>
          <w:b/>
          <w:color w:val="auto"/>
          <w:szCs w:val="24"/>
        </w:rPr>
        <w:t xml:space="preserve"> 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anamari8a@yahoo.com</w:t>
      </w:r>
    </w:p>
    <w:p w:rsidR="00E43A62" w:rsidRPr="00712A8A" w:rsidRDefault="00E43A62" w:rsidP="00712A8A">
      <w:pPr>
        <w:spacing w:after="63"/>
        <w:ind w:left="507" w:right="1612" w:hanging="10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712A8A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587F70" w:rsidRPr="00712A8A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712A8A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587F70" w:rsidRPr="00712A8A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712A8A">
        <w:rPr>
          <w:rFonts w:ascii="Times New Roman" w:hAnsi="Times New Roman" w:cs="Times New Roman"/>
          <w:b/>
          <w:color w:val="auto"/>
          <w:szCs w:val="24"/>
        </w:rPr>
        <w:t>Prof. Șarpe Alina, tel. 0742074221, e-mail: alina_sarpe@yahoo.ro</w:t>
      </w:r>
    </w:p>
    <w:p w:rsidR="00544F50" w:rsidRPr="00712A8A" w:rsidRDefault="00BD413D" w:rsidP="00712A8A">
      <w:pPr>
        <w:spacing w:after="0"/>
        <w:ind w:left="0" w:right="-720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712A8A">
        <w:rPr>
          <w:rFonts w:ascii="Times New Roman" w:hAnsi="Times New Roman" w:cs="Times New Roman"/>
          <w:color w:val="auto"/>
          <w:szCs w:val="24"/>
        </w:rPr>
        <w:t xml:space="preserve">          </w:t>
      </w:r>
      <w:r w:rsidR="00587F70" w:rsidRPr="00712A8A">
        <w:rPr>
          <w:rFonts w:ascii="Times New Roman" w:hAnsi="Times New Roman" w:cs="Times New Roman"/>
          <w:color w:val="auto"/>
          <w:szCs w:val="24"/>
        </w:rPr>
        <w:t xml:space="preserve"> </w:t>
      </w:r>
      <w:r w:rsidRPr="00712A8A">
        <w:rPr>
          <w:rFonts w:ascii="Times New Roman" w:hAnsi="Times New Roman" w:cs="Times New Roman"/>
          <w:color w:val="auto"/>
          <w:szCs w:val="24"/>
        </w:rPr>
        <w:t xml:space="preserve"> 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Secretar</w:t>
      </w:r>
      <w:r w:rsidRPr="00712A8A">
        <w:rPr>
          <w:rFonts w:ascii="Times New Roman" w:hAnsi="Times New Roman" w:cs="Times New Roman"/>
          <w:b/>
          <w:color w:val="auto"/>
          <w:szCs w:val="24"/>
        </w:rPr>
        <w:t>e</w:t>
      </w:r>
      <w:r w:rsidR="0024099F" w:rsidRPr="00712A8A">
        <w:rPr>
          <w:rFonts w:ascii="Times New Roman" w:hAnsi="Times New Roman" w:cs="Times New Roman"/>
          <w:b/>
          <w:color w:val="auto"/>
          <w:szCs w:val="24"/>
        </w:rPr>
        <w:t xml:space="preserve"> ș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>coală: Aspru Florentina</w:t>
      </w:r>
      <w:r w:rsidR="00B30EBA" w:rsidRPr="00712A8A">
        <w:rPr>
          <w:rFonts w:ascii="Times New Roman" w:hAnsi="Times New Roman" w:cs="Times New Roman"/>
          <w:b/>
          <w:color w:val="auto"/>
          <w:szCs w:val="24"/>
        </w:rPr>
        <w:t xml:space="preserve">/ </w:t>
      </w:r>
      <w:r w:rsidR="00544F50" w:rsidRPr="00712A8A">
        <w:rPr>
          <w:rFonts w:ascii="Times New Roman" w:hAnsi="Times New Roman" w:cs="Times New Roman"/>
          <w:b/>
          <w:color w:val="auto"/>
          <w:szCs w:val="24"/>
        </w:rPr>
        <w:t xml:space="preserve">Florea Simona - tel.0254/542482 </w:t>
      </w:r>
    </w:p>
    <w:p w:rsidR="001605F7" w:rsidRPr="00712A8A" w:rsidRDefault="001605F7" w:rsidP="00712A8A">
      <w:pPr>
        <w:spacing w:after="0"/>
        <w:ind w:left="0" w:right="-720"/>
        <w:jc w:val="both"/>
        <w:rPr>
          <w:rFonts w:ascii="Times New Roman" w:hAnsi="Times New Roman" w:cs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37490E">
      <w:pPr>
        <w:spacing w:after="0"/>
        <w:ind w:left="0" w:right="-720"/>
        <w:jc w:val="both"/>
        <w:rPr>
          <w:rFonts w:ascii="Times New Roman" w:hAnsi="Times New Roman"/>
          <w:b/>
          <w:color w:val="auto"/>
          <w:szCs w:val="24"/>
        </w:rPr>
      </w:pPr>
    </w:p>
    <w:p w:rsidR="001605F7" w:rsidRPr="00682B34" w:rsidRDefault="001605F7" w:rsidP="001605F7">
      <w:pPr>
        <w:spacing w:after="326" w:line="259" w:lineRule="auto"/>
        <w:ind w:left="5233"/>
        <w:rPr>
          <w:color w:val="auto"/>
        </w:rPr>
      </w:pPr>
      <w:r w:rsidRPr="00682B34">
        <w:rPr>
          <w:rFonts w:ascii="Calibri" w:eastAsia="Calibri" w:hAnsi="Calibri" w:cs="Calibri"/>
          <w:noProof/>
          <w:color w:val="auto"/>
          <w:sz w:val="22"/>
          <w:lang w:eastAsia="ro-RO"/>
        </w:rPr>
        <mc:AlternateContent>
          <mc:Choice Requires="wpg">
            <w:drawing>
              <wp:inline distT="0" distB="0" distL="0" distR="0" wp14:anchorId="67DA9AD9" wp14:editId="4873620E">
                <wp:extent cx="39228" cy="178309"/>
                <wp:effectExtent l="0" t="0" r="0" b="0"/>
                <wp:docPr id="4862" name="Group 48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228" cy="178309"/>
                          <a:chOff x="0" y="0"/>
                          <a:chExt cx="39228" cy="178309"/>
                        </a:xfrm>
                      </wpg:grpSpPr>
                      <wps:wsp>
                        <wps:cNvPr id="363" name="Rectangle 363"/>
                        <wps:cNvSpPr/>
                        <wps:spPr>
                          <a:xfrm>
                            <a:off x="0" y="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605F7" w:rsidRDefault="001605F7" w:rsidP="001605F7">
                              <w:pPr>
                                <w:spacing w:after="160" w:line="259" w:lineRule="auto"/>
                                <w:ind w:left="0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DA9AD9" id="Group 4862" o:spid="_x0000_s1029" style="width:3.1pt;height:14.05pt;mso-position-horizontal-relative:char;mso-position-vertical-relative:line" coordsize="39228,178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">
                <v:rect id="Rectangle 363" o:spid="_x0000_s1030" style="position:absolute;width:52173;height:237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l8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E/y+XzEAAAA3AAAAA8A&#10;AAAAAAAAAAAAAAAABwIAAGRycy9kb3ducmV2LnhtbFBLBQYAAAAAAwADALcAAAD4AgAAAAA=&#10;" filled="f" stroked="f">
                  <v:textbox inset="0,0,0,0">
                    <w:txbxContent>
                      <w:p w:rsidR="001605F7" w:rsidRDefault="001605F7" w:rsidP="001605F7">
                        <w:pPr>
                          <w:spacing w:after="160" w:line="259" w:lineRule="auto"/>
                          <w:ind w:left="0"/>
                        </w:pPr>
                        <w:r>
                          <w:rPr>
                            <w:rFonts w:ascii="Cambria Math" w:eastAsia="Cambria Math" w:hAnsi="Cambria Math" w:cs="Cambria Math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1605F7" w:rsidRPr="00682B34" w:rsidRDefault="001605F7" w:rsidP="001605F7">
      <w:pPr>
        <w:spacing w:after="392" w:line="259" w:lineRule="auto"/>
        <w:ind w:left="3600"/>
        <w:rPr>
          <w:color w:val="auto"/>
        </w:rPr>
      </w:pPr>
      <w:r w:rsidRPr="00682B34">
        <w:rPr>
          <w:noProof/>
          <w:color w:val="auto"/>
          <w:lang w:eastAsia="ro-RO"/>
        </w:rPr>
        <w:drawing>
          <wp:inline distT="0" distB="0" distL="0" distR="0" wp14:anchorId="0D858A28" wp14:editId="5711D68E">
            <wp:extent cx="2002536" cy="167640"/>
            <wp:effectExtent l="0" t="0" r="0" b="0"/>
            <wp:docPr id="4863" name="Picture 48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3" name="Picture 486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02536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D97" w:rsidRPr="00682B34" w:rsidRDefault="00034D97" w:rsidP="00034D97">
      <w:pPr>
        <w:tabs>
          <w:tab w:val="left" w:pos="1656"/>
        </w:tabs>
        <w:spacing w:after="0"/>
        <w:jc w:val="center"/>
        <w:rPr>
          <w:color w:val="auto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2B34">
        <w:rPr>
          <w:color w:val="auto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Simpozion Interna</w:t>
      </w:r>
      <w:r w:rsidRPr="00682B34">
        <w:rPr>
          <w:rFonts w:ascii="Calibri" w:hAnsi="Calibri"/>
          <w:color w:val="auto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ț</w:t>
      </w:r>
      <w:r w:rsidRPr="00682B34">
        <w:rPr>
          <w:color w:val="auto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ional „Consilierea </w:t>
      </w:r>
      <w:r w:rsidRPr="00682B34">
        <w:rPr>
          <w:rFonts w:ascii="Calibri" w:hAnsi="Calibri"/>
          <w:color w:val="auto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</w:t>
      </w:r>
      <w:r w:rsidRPr="00682B34">
        <w:rPr>
          <w:color w:val="auto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orientarea elevilor în context european”</w:t>
      </w:r>
    </w:p>
    <w:p w:rsidR="001605F7" w:rsidRPr="00682B34" w:rsidRDefault="00034D97" w:rsidP="00034D97">
      <w:pPr>
        <w:spacing w:line="259" w:lineRule="auto"/>
        <w:ind w:left="2240"/>
        <w:rPr>
          <w:color w:val="auto"/>
          <w:sz w:val="32"/>
          <w:szCs w:val="32"/>
        </w:rPr>
      </w:pPr>
      <w:r w:rsidRPr="00682B34">
        <w:rPr>
          <w:color w:val="auto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Edi</w:t>
      </w:r>
      <w:r w:rsidRPr="00682B34">
        <w:rPr>
          <w:rFonts w:ascii="Calibri" w:hAnsi="Calibri"/>
          <w:color w:val="auto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ț</w:t>
      </w:r>
      <w:r w:rsidRPr="00682B34">
        <w:rPr>
          <w:color w:val="auto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ia a XV-a   </w:t>
      </w:r>
    </w:p>
    <w:p w:rsidR="001605F7" w:rsidRPr="00682B34" w:rsidRDefault="001605F7" w:rsidP="001605F7">
      <w:pPr>
        <w:spacing w:after="388" w:line="259" w:lineRule="auto"/>
        <w:ind w:left="0"/>
        <w:rPr>
          <w:color w:val="auto"/>
        </w:rPr>
      </w:pPr>
      <w:r w:rsidRPr="00682B34">
        <w:rPr>
          <w:rFonts w:ascii="Calibri" w:eastAsia="Calibri" w:hAnsi="Calibri" w:cs="Calibri"/>
          <w:noProof/>
          <w:color w:val="auto"/>
          <w:sz w:val="22"/>
          <w:lang w:eastAsia="ro-RO"/>
        </w:rPr>
        <mc:AlternateContent>
          <mc:Choice Requires="wpg">
            <w:drawing>
              <wp:inline distT="0" distB="0" distL="0" distR="0" wp14:anchorId="6260DE00" wp14:editId="39318CBA">
                <wp:extent cx="39228" cy="178308"/>
                <wp:effectExtent l="0" t="0" r="0" b="0"/>
                <wp:docPr id="4867" name="Group 48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228" cy="178308"/>
                          <a:chOff x="0" y="0"/>
                          <a:chExt cx="39228" cy="178308"/>
                        </a:xfrm>
                      </wpg:grpSpPr>
                      <wps:wsp>
                        <wps:cNvPr id="382" name="Rectangle 382"/>
                        <wps:cNvSpPr/>
                        <wps:spPr>
                          <a:xfrm>
                            <a:off x="0" y="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605F7" w:rsidRDefault="001605F7" w:rsidP="001605F7">
                              <w:pPr>
                                <w:spacing w:after="160" w:line="259" w:lineRule="auto"/>
                                <w:ind w:left="0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60DE00" id="Group 4867" o:spid="_x0000_s1031" style="width:3.1pt;height:14.05pt;mso-position-horizontal-relative:char;mso-position-vertical-relative:line" coordsize="39228,17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">
                <v:rect id="Rectangle 382" o:spid="_x0000_s1032" style="position:absolute;width:52173;height:237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rod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ZJDP9nwhGQ6z8AAAD//wMAUEsBAi0AFAAGAAgAAAAhANvh9svuAAAAhQEAABMAAAAAAAAA&#10;AAAAAAAAAAAAAFtDb250ZW50X1R5cGVzXS54bWxQSwECLQAUAAYACAAAACEAWvQsW78AAAAVAQAA&#10;CwAAAAAAAAAAAAAAAAAfAQAAX3JlbHMvLnJlbHNQSwECLQAUAAYACAAAACEAkLK6HcYAAADcAAAA&#10;DwAAAAAAAAAAAAAAAAAHAgAAZHJzL2Rvd25yZXYueG1sUEsFBgAAAAADAAMAtwAAAPoCAAAAAA==&#10;" filled="f" stroked="f">
                  <v:textbox inset="0,0,0,0">
                    <w:txbxContent>
                      <w:p w:rsidR="001605F7" w:rsidRDefault="001605F7" w:rsidP="001605F7">
                        <w:pPr>
                          <w:spacing w:after="160" w:line="259" w:lineRule="auto"/>
                          <w:ind w:left="0"/>
                        </w:pPr>
                        <w:r>
                          <w:rPr>
                            <w:rFonts w:ascii="Cambria Math" w:eastAsia="Cambria Math" w:hAnsi="Cambria Math" w:cs="Cambria Math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1605F7" w:rsidRPr="00682B34" w:rsidRDefault="001605F7" w:rsidP="001605F7">
      <w:pPr>
        <w:spacing w:line="259" w:lineRule="auto"/>
        <w:ind w:left="-40"/>
        <w:rPr>
          <w:color w:val="auto"/>
        </w:rPr>
      </w:pPr>
      <w:r w:rsidRPr="00682B34">
        <w:rPr>
          <w:noProof/>
          <w:color w:val="auto"/>
          <w:lang w:eastAsia="ro-RO"/>
        </w:rPr>
        <w:drawing>
          <wp:inline distT="0" distB="0" distL="0" distR="0" wp14:anchorId="3CF09689" wp14:editId="74CBCCE0">
            <wp:extent cx="5077969" cy="167640"/>
            <wp:effectExtent l="0" t="0" r="0" b="0"/>
            <wp:docPr id="4868" name="Picture 48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8" name="Picture 486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77969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5F7" w:rsidRPr="00682B34" w:rsidRDefault="001605F7" w:rsidP="001605F7">
      <w:pPr>
        <w:spacing w:line="259" w:lineRule="auto"/>
        <w:ind w:left="-40"/>
        <w:rPr>
          <w:color w:val="auto"/>
        </w:rPr>
      </w:pPr>
      <w:r w:rsidRPr="00682B34">
        <w:rPr>
          <w:noProof/>
          <w:color w:val="auto"/>
          <w:lang w:eastAsia="ro-RO"/>
        </w:rPr>
        <w:drawing>
          <wp:inline distT="0" distB="0" distL="0" distR="0" wp14:anchorId="497F95AD" wp14:editId="3E9DE1B1">
            <wp:extent cx="4590288" cy="478536"/>
            <wp:effectExtent l="0" t="0" r="0" b="0"/>
            <wp:docPr id="4869" name="Picture 48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9" name="Picture 486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90288" cy="47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5F7" w:rsidRPr="00682B34" w:rsidRDefault="001605F7" w:rsidP="001605F7">
      <w:pPr>
        <w:spacing w:line="259" w:lineRule="auto"/>
        <w:ind w:left="-40"/>
        <w:rPr>
          <w:color w:val="auto"/>
        </w:rPr>
      </w:pPr>
      <w:r w:rsidRPr="00682B34">
        <w:rPr>
          <w:noProof/>
          <w:color w:val="auto"/>
          <w:lang w:eastAsia="ro-RO"/>
        </w:rPr>
        <w:drawing>
          <wp:inline distT="0" distB="0" distL="0" distR="0" wp14:anchorId="49E826F5" wp14:editId="6A2B4ECE">
            <wp:extent cx="4767072" cy="167640"/>
            <wp:effectExtent l="0" t="0" r="0" b="0"/>
            <wp:docPr id="4870" name="Picture 48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0" name="Picture 487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67072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5F7" w:rsidRPr="00682B34" w:rsidRDefault="001605F7" w:rsidP="001605F7">
      <w:pPr>
        <w:spacing w:line="259" w:lineRule="auto"/>
        <w:ind w:left="-40"/>
        <w:rPr>
          <w:color w:val="auto"/>
        </w:rPr>
      </w:pPr>
      <w:r w:rsidRPr="00682B34">
        <w:rPr>
          <w:noProof/>
          <w:color w:val="auto"/>
          <w:lang w:eastAsia="ro-RO"/>
        </w:rPr>
        <w:drawing>
          <wp:inline distT="0" distB="0" distL="0" distR="0" wp14:anchorId="1A7B31D2" wp14:editId="0332F7DF">
            <wp:extent cx="4687825" cy="167639"/>
            <wp:effectExtent l="0" t="0" r="0" b="0"/>
            <wp:docPr id="4871" name="Picture 4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1" name="Picture 487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87825" cy="16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5F7" w:rsidRPr="00682B34" w:rsidRDefault="001605F7" w:rsidP="001605F7">
      <w:pPr>
        <w:spacing w:after="395" w:line="259" w:lineRule="auto"/>
        <w:ind w:left="-40"/>
        <w:rPr>
          <w:color w:val="auto"/>
        </w:rPr>
      </w:pPr>
      <w:r w:rsidRPr="00682B34">
        <w:rPr>
          <w:noProof/>
          <w:color w:val="auto"/>
          <w:lang w:eastAsia="ro-RO"/>
        </w:rPr>
        <w:drawing>
          <wp:inline distT="0" distB="0" distL="0" distR="0" wp14:anchorId="555BCA6D" wp14:editId="3D719C14">
            <wp:extent cx="2292096" cy="131064"/>
            <wp:effectExtent l="0" t="0" r="0" b="0"/>
            <wp:docPr id="4872" name="Picture 48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2" name="Picture 487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92096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5F7" w:rsidRPr="00682B34" w:rsidRDefault="001605F7" w:rsidP="001605F7">
      <w:pPr>
        <w:spacing w:after="380" w:line="259" w:lineRule="auto"/>
        <w:ind w:left="0"/>
        <w:rPr>
          <w:color w:val="auto"/>
        </w:rPr>
      </w:pPr>
      <w:r w:rsidRPr="00682B34">
        <w:rPr>
          <w:noProof/>
          <w:color w:val="auto"/>
          <w:lang w:eastAsia="ro-RO"/>
        </w:rPr>
        <w:drawing>
          <wp:inline distT="0" distB="0" distL="0" distR="0" wp14:anchorId="4A7D8BFF" wp14:editId="4D70A295">
            <wp:extent cx="4267201" cy="131064"/>
            <wp:effectExtent l="0" t="0" r="0" b="0"/>
            <wp:docPr id="4873" name="Picture 48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" name="Picture 487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67201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5F7" w:rsidRPr="00682B34" w:rsidRDefault="001605F7" w:rsidP="001605F7">
      <w:pPr>
        <w:spacing w:line="259" w:lineRule="auto"/>
        <w:ind w:left="-40"/>
        <w:rPr>
          <w:color w:val="auto"/>
        </w:rPr>
      </w:pPr>
      <w:r w:rsidRPr="00682B34">
        <w:rPr>
          <w:noProof/>
          <w:color w:val="auto"/>
          <w:lang w:eastAsia="ro-RO"/>
        </w:rPr>
        <w:drawing>
          <wp:inline distT="0" distB="0" distL="0" distR="0" wp14:anchorId="751A0C03" wp14:editId="034BBFC9">
            <wp:extent cx="1591056" cy="167640"/>
            <wp:effectExtent l="0" t="0" r="0" b="0"/>
            <wp:docPr id="4874" name="Picture 4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4" name="Picture 4874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91056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5F7" w:rsidRPr="00682B34" w:rsidRDefault="001605F7" w:rsidP="001605F7">
      <w:pPr>
        <w:spacing w:after="52" w:line="259" w:lineRule="auto"/>
        <w:ind w:left="1335"/>
        <w:rPr>
          <w:color w:val="auto"/>
        </w:rPr>
      </w:pPr>
      <w:r w:rsidRPr="00682B34">
        <w:rPr>
          <w:rFonts w:ascii="Calibri" w:eastAsia="Calibri" w:hAnsi="Calibri" w:cs="Calibri"/>
          <w:noProof/>
          <w:color w:val="auto"/>
          <w:sz w:val="22"/>
          <w:lang w:eastAsia="ro-RO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C093CB1" wp14:editId="596A0E65">
                <wp:simplePos x="0" y="0"/>
                <wp:positionH relativeFrom="page">
                  <wp:posOffset>901501</wp:posOffset>
                </wp:positionH>
                <wp:positionV relativeFrom="page">
                  <wp:posOffset>9980666</wp:posOffset>
                </wp:positionV>
                <wp:extent cx="98658" cy="178309"/>
                <wp:effectExtent l="0" t="0" r="0" b="0"/>
                <wp:wrapTopAndBottom/>
                <wp:docPr id="4881" name="Group 48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658" cy="178309"/>
                          <a:chOff x="0" y="0"/>
                          <a:chExt cx="98658" cy="178309"/>
                        </a:xfrm>
                      </wpg:grpSpPr>
                      <wps:wsp>
                        <wps:cNvPr id="419" name="Rectangle 419"/>
                        <wps:cNvSpPr/>
                        <wps:spPr>
                          <a:xfrm>
                            <a:off x="0" y="0"/>
                            <a:ext cx="13121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605F7" w:rsidRDefault="001605F7" w:rsidP="001605F7">
                              <w:pPr>
                                <w:spacing w:after="160" w:line="259" w:lineRule="auto"/>
                                <w:ind w:left="0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093CB1" id="Group 4881" o:spid="_x0000_s1033" style="position:absolute;left:0;text-align:left;margin-left:71pt;margin-top:785.9pt;width:7.75pt;height:14.05pt;z-index:251669504;mso-position-horizontal-relative:page;mso-position-vertical-relative:page" coordsize="98658,178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">
                <v:rect id="Rectangle 419" o:spid="_x0000_s1034" style="position:absolute;width:131215;height:237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nCO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La2cI7EAAAA3AAAAA8A&#10;AAAAAAAAAAAAAAAABwIAAGRycy9kb3ducmV2LnhtbFBLBQYAAAAAAwADALcAAAD4AgAAAAA=&#10;" filled="f" stroked="f">
                  <v:textbox inset="0,0,0,0">
                    <w:txbxContent>
                      <w:p w:rsidR="001605F7" w:rsidRDefault="001605F7" w:rsidP="001605F7">
                        <w:pPr>
                          <w:spacing w:after="160" w:line="259" w:lineRule="auto"/>
                          <w:ind w:left="0"/>
                        </w:pPr>
                        <w:r>
                          <w:rPr>
                            <w:rFonts w:ascii="Cambria Math" w:eastAsia="Cambria Math" w:hAnsi="Cambria Math" w:cs="Cambria Math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682B34">
        <w:rPr>
          <w:rFonts w:ascii="Cambria Math" w:eastAsia="Cambria Math" w:hAnsi="Cambria Math" w:cs="Cambria Math"/>
          <w:color w:val="auto"/>
          <w:sz w:val="28"/>
        </w:rPr>
        <w:t>-</w:t>
      </w:r>
      <w:r w:rsidRPr="00682B34">
        <w:rPr>
          <w:color w:val="auto"/>
          <w:sz w:val="28"/>
        </w:rPr>
        <w:t xml:space="preserve"> </w:t>
      </w:r>
      <w:r w:rsidRPr="00682B34">
        <w:rPr>
          <w:noProof/>
          <w:color w:val="auto"/>
          <w:lang w:eastAsia="ro-RO"/>
        </w:rPr>
        <w:drawing>
          <wp:inline distT="0" distB="0" distL="0" distR="0" wp14:anchorId="54B71D16" wp14:editId="0FE3AED6">
            <wp:extent cx="676656" cy="131064"/>
            <wp:effectExtent l="0" t="0" r="0" b="0"/>
            <wp:docPr id="4875" name="Picture 48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5" name="Picture 487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6656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5F7" w:rsidRPr="00682B34" w:rsidRDefault="001605F7" w:rsidP="0037490E">
      <w:pPr>
        <w:spacing w:after="0"/>
        <w:ind w:left="0" w:right="-720"/>
        <w:jc w:val="both"/>
        <w:rPr>
          <w:color w:val="auto"/>
        </w:rPr>
      </w:pPr>
    </w:p>
    <w:p w:rsidR="001605F7" w:rsidRPr="00682B34" w:rsidRDefault="001605F7" w:rsidP="001605F7">
      <w:pPr>
        <w:pStyle w:val="Frspaiere"/>
        <w:rPr>
          <w:rFonts w:asciiTheme="minorHAnsi" w:hAnsiTheme="minorHAnsi"/>
          <w:sz w:val="32"/>
          <w:szCs w:val="32"/>
        </w:rPr>
      </w:pPr>
      <w:proofErr w:type="spellStart"/>
      <w:r w:rsidRPr="00682B34">
        <w:rPr>
          <w:rFonts w:asciiTheme="minorHAnsi" w:hAnsiTheme="minorHAnsi"/>
          <w:sz w:val="32"/>
          <w:szCs w:val="32"/>
        </w:rPr>
        <w:t>Numele</w:t>
      </w:r>
      <w:proofErr w:type="spellEnd"/>
      <w:r w:rsidRPr="00682B34">
        <w:rPr>
          <w:rFonts w:asciiTheme="minorHAnsi" w:hAnsiTheme="minorHAnsi"/>
          <w:sz w:val="32"/>
          <w:szCs w:val="32"/>
        </w:rPr>
        <w:t xml:space="preserve"> </w:t>
      </w:r>
      <w:proofErr w:type="spellStart"/>
      <w:r w:rsidRPr="00682B34">
        <w:rPr>
          <w:rFonts w:cs="Calibri"/>
          <w:sz w:val="32"/>
          <w:szCs w:val="32"/>
        </w:rPr>
        <w:t>ș</w:t>
      </w:r>
      <w:r w:rsidRPr="00682B34">
        <w:rPr>
          <w:rFonts w:asciiTheme="minorHAnsi" w:hAnsiTheme="minorHAnsi"/>
          <w:sz w:val="32"/>
          <w:szCs w:val="32"/>
        </w:rPr>
        <w:t>i</w:t>
      </w:r>
      <w:proofErr w:type="spellEnd"/>
      <w:r w:rsidRPr="00682B34">
        <w:rPr>
          <w:rFonts w:asciiTheme="minorHAnsi" w:hAnsiTheme="minorHAnsi"/>
          <w:sz w:val="32"/>
          <w:szCs w:val="32"/>
        </w:rPr>
        <w:t xml:space="preserve"> </w:t>
      </w:r>
      <w:proofErr w:type="spellStart"/>
      <w:r w:rsidRPr="00682B34">
        <w:rPr>
          <w:rFonts w:asciiTheme="minorHAnsi" w:hAnsiTheme="minorHAnsi"/>
          <w:sz w:val="32"/>
          <w:szCs w:val="32"/>
        </w:rPr>
        <w:t>prenumele</w:t>
      </w:r>
      <w:proofErr w:type="spellEnd"/>
      <w:r w:rsidRPr="00682B34">
        <w:rPr>
          <w:rFonts w:asciiTheme="minorHAnsi" w:hAnsiTheme="minorHAnsi"/>
          <w:sz w:val="32"/>
          <w:szCs w:val="32"/>
        </w:rPr>
        <w:t xml:space="preserve"> </w:t>
      </w:r>
      <w:proofErr w:type="spellStart"/>
      <w:r w:rsidRPr="00682B34">
        <w:rPr>
          <w:rFonts w:asciiTheme="minorHAnsi" w:hAnsiTheme="minorHAnsi"/>
          <w:sz w:val="32"/>
          <w:szCs w:val="32"/>
        </w:rPr>
        <w:t>elevului</w:t>
      </w:r>
      <w:proofErr w:type="spellEnd"/>
      <w:r w:rsidRPr="00682B34">
        <w:rPr>
          <w:rFonts w:asciiTheme="minorHAnsi" w:hAnsiTheme="minorHAnsi"/>
          <w:sz w:val="32"/>
          <w:szCs w:val="32"/>
        </w:rPr>
        <w:t xml:space="preserve"> </w:t>
      </w:r>
      <w:proofErr w:type="spellStart"/>
      <w:r w:rsidRPr="00682B34">
        <w:rPr>
          <w:rFonts w:asciiTheme="minorHAnsi" w:hAnsiTheme="minorHAnsi"/>
          <w:sz w:val="32"/>
          <w:szCs w:val="32"/>
        </w:rPr>
        <w:t>coordonat</w:t>
      </w:r>
      <w:proofErr w:type="spellEnd"/>
      <w:r w:rsidR="00034D97" w:rsidRPr="00682B34">
        <w:rPr>
          <w:rFonts w:asciiTheme="minorHAnsi" w:hAnsiTheme="minorHAnsi"/>
          <w:sz w:val="32"/>
          <w:szCs w:val="32"/>
        </w:rPr>
        <w:t>……………………………….</w:t>
      </w:r>
    </w:p>
    <w:p w:rsidR="001605F7" w:rsidRPr="00682B34" w:rsidRDefault="001605F7" w:rsidP="001605F7">
      <w:pPr>
        <w:pStyle w:val="Frspaiere"/>
        <w:rPr>
          <w:rFonts w:asciiTheme="minorHAnsi" w:hAnsiTheme="minorHAnsi"/>
          <w:sz w:val="32"/>
          <w:szCs w:val="32"/>
        </w:rPr>
      </w:pPr>
    </w:p>
    <w:p w:rsidR="001605F7" w:rsidRPr="00682B34" w:rsidRDefault="001605F7" w:rsidP="001605F7">
      <w:pPr>
        <w:pStyle w:val="Frspaiere"/>
        <w:rPr>
          <w:rFonts w:asciiTheme="minorHAnsi" w:hAnsiTheme="minorHAnsi"/>
          <w:sz w:val="32"/>
          <w:szCs w:val="32"/>
        </w:rPr>
      </w:pPr>
      <w:proofErr w:type="spellStart"/>
      <w:r w:rsidRPr="00682B34">
        <w:rPr>
          <w:rFonts w:asciiTheme="minorHAnsi" w:hAnsiTheme="minorHAnsi"/>
          <w:sz w:val="32"/>
          <w:szCs w:val="32"/>
        </w:rPr>
        <w:t>Titlul</w:t>
      </w:r>
      <w:proofErr w:type="spellEnd"/>
      <w:r w:rsidRPr="00682B34">
        <w:rPr>
          <w:rFonts w:asciiTheme="minorHAnsi" w:hAnsiTheme="minorHAnsi"/>
          <w:sz w:val="32"/>
          <w:szCs w:val="32"/>
        </w:rPr>
        <w:t xml:space="preserve"> </w:t>
      </w:r>
      <w:proofErr w:type="spellStart"/>
      <w:r w:rsidRPr="00682B34">
        <w:rPr>
          <w:rFonts w:asciiTheme="minorHAnsi" w:hAnsiTheme="minorHAnsi"/>
          <w:sz w:val="32"/>
          <w:szCs w:val="32"/>
        </w:rPr>
        <w:t>lucrării</w:t>
      </w:r>
      <w:proofErr w:type="spellEnd"/>
      <w:r w:rsidRPr="00682B34">
        <w:rPr>
          <w:rFonts w:asciiTheme="minorHAnsi" w:hAnsiTheme="minorHAnsi"/>
          <w:sz w:val="32"/>
          <w:szCs w:val="32"/>
        </w:rPr>
        <w:t xml:space="preserve"> </w:t>
      </w:r>
      <w:r w:rsidR="00034D97" w:rsidRPr="00682B34">
        <w:rPr>
          <w:rFonts w:asciiTheme="minorHAnsi" w:hAnsiTheme="minorHAnsi"/>
          <w:sz w:val="32"/>
          <w:szCs w:val="32"/>
        </w:rPr>
        <w:t>…………………………………………………………….</w:t>
      </w:r>
    </w:p>
    <w:p w:rsidR="001605F7" w:rsidRPr="00682B34" w:rsidRDefault="001605F7" w:rsidP="001605F7">
      <w:pPr>
        <w:pStyle w:val="Frspaiere"/>
        <w:rPr>
          <w:rFonts w:asciiTheme="minorHAnsi" w:hAnsiTheme="minorHAnsi"/>
          <w:sz w:val="32"/>
          <w:szCs w:val="32"/>
        </w:rPr>
      </w:pPr>
    </w:p>
    <w:p w:rsidR="001605F7" w:rsidRPr="00682B34" w:rsidRDefault="00034D97" w:rsidP="001605F7">
      <w:pPr>
        <w:pStyle w:val="Frspaiere"/>
        <w:rPr>
          <w:rFonts w:asciiTheme="minorHAnsi" w:hAnsiTheme="minorHAnsi"/>
          <w:sz w:val="32"/>
          <w:szCs w:val="32"/>
        </w:rPr>
      </w:pPr>
      <w:proofErr w:type="spellStart"/>
      <w:r w:rsidRPr="00682B34">
        <w:rPr>
          <w:rFonts w:asciiTheme="minorHAnsi" w:hAnsiTheme="minorHAnsi"/>
          <w:sz w:val="32"/>
          <w:szCs w:val="32"/>
        </w:rPr>
        <w:t>S</w:t>
      </w:r>
      <w:r w:rsidR="001605F7" w:rsidRPr="00682B34">
        <w:rPr>
          <w:rFonts w:asciiTheme="minorHAnsi" w:hAnsiTheme="minorHAnsi"/>
          <w:sz w:val="32"/>
          <w:szCs w:val="32"/>
        </w:rPr>
        <w:t>ectiunea</w:t>
      </w:r>
      <w:proofErr w:type="spellEnd"/>
      <w:r w:rsidRPr="00682B34">
        <w:rPr>
          <w:rFonts w:asciiTheme="minorHAnsi" w:hAnsiTheme="minorHAnsi"/>
          <w:sz w:val="32"/>
          <w:szCs w:val="32"/>
        </w:rPr>
        <w:t>……………………………………………………………</w:t>
      </w:r>
      <w:proofErr w:type="gramStart"/>
      <w:r w:rsidRPr="00682B34">
        <w:rPr>
          <w:rFonts w:asciiTheme="minorHAnsi" w:hAnsiTheme="minorHAnsi"/>
          <w:sz w:val="32"/>
          <w:szCs w:val="32"/>
        </w:rPr>
        <w:t>…..</w:t>
      </w:r>
      <w:proofErr w:type="gramEnd"/>
    </w:p>
    <w:p w:rsidR="00257532" w:rsidRPr="00682B34" w:rsidRDefault="00257532" w:rsidP="001605F7">
      <w:pPr>
        <w:pStyle w:val="Frspaiere"/>
        <w:rPr>
          <w:rFonts w:asciiTheme="minorHAnsi" w:hAnsiTheme="minorHAnsi"/>
          <w:sz w:val="32"/>
          <w:szCs w:val="32"/>
        </w:rPr>
      </w:pPr>
    </w:p>
    <w:p w:rsidR="00257532" w:rsidRPr="00682B34" w:rsidRDefault="00257532" w:rsidP="001605F7">
      <w:pPr>
        <w:pStyle w:val="Frspaiere"/>
        <w:rPr>
          <w:rFonts w:asciiTheme="minorHAnsi" w:hAnsiTheme="minorHAnsi"/>
          <w:sz w:val="32"/>
          <w:szCs w:val="32"/>
        </w:rPr>
      </w:pPr>
      <w:bookmarkStart w:id="0" w:name="_GoBack"/>
      <w:bookmarkEnd w:id="0"/>
    </w:p>
    <w:p w:rsidR="00257532" w:rsidRDefault="00257532" w:rsidP="001605F7">
      <w:pPr>
        <w:pStyle w:val="Frspaiere"/>
        <w:rPr>
          <w:rFonts w:asciiTheme="minorHAnsi" w:hAnsiTheme="minorHAnsi"/>
          <w:sz w:val="32"/>
          <w:szCs w:val="32"/>
        </w:rPr>
      </w:pPr>
    </w:p>
    <w:p w:rsidR="00616159" w:rsidRDefault="00616159" w:rsidP="001605F7">
      <w:pPr>
        <w:pStyle w:val="Frspaiere"/>
        <w:rPr>
          <w:rFonts w:asciiTheme="minorHAnsi" w:hAnsiTheme="minorHAnsi"/>
          <w:sz w:val="32"/>
          <w:szCs w:val="32"/>
        </w:rPr>
      </w:pPr>
    </w:p>
    <w:p w:rsidR="00616159" w:rsidRDefault="00616159" w:rsidP="001605F7">
      <w:pPr>
        <w:pStyle w:val="Frspaiere"/>
        <w:rPr>
          <w:rFonts w:asciiTheme="minorHAnsi" w:hAnsiTheme="minorHAnsi"/>
          <w:sz w:val="32"/>
          <w:szCs w:val="32"/>
        </w:rPr>
      </w:pPr>
    </w:p>
    <w:p w:rsidR="00616159" w:rsidRPr="00682B34" w:rsidRDefault="00616159" w:rsidP="001605F7">
      <w:pPr>
        <w:pStyle w:val="Frspaiere"/>
        <w:rPr>
          <w:rFonts w:asciiTheme="minorHAnsi" w:hAnsiTheme="minorHAnsi"/>
          <w:sz w:val="32"/>
          <w:szCs w:val="32"/>
        </w:rPr>
      </w:pPr>
    </w:p>
    <w:p w:rsidR="00257532" w:rsidRPr="00682B34" w:rsidRDefault="00257532" w:rsidP="001605F7">
      <w:pPr>
        <w:pStyle w:val="Frspaiere"/>
        <w:rPr>
          <w:rFonts w:asciiTheme="minorHAnsi" w:hAnsiTheme="minorHAnsi"/>
          <w:sz w:val="32"/>
          <w:szCs w:val="32"/>
        </w:rPr>
      </w:pPr>
    </w:p>
    <w:p w:rsidR="00257532" w:rsidRPr="00682B34" w:rsidRDefault="00257532" w:rsidP="00257532">
      <w:pPr>
        <w:spacing w:after="205"/>
        <w:ind w:left="-5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hAnsi="Times New Roman" w:cs="Times New Roman"/>
          <w:color w:val="auto"/>
          <w:szCs w:val="24"/>
        </w:rPr>
        <w:lastRenderedPageBreak/>
        <w:t xml:space="preserve">Nr………………..                                                                       </w:t>
      </w:r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 </w:t>
      </w:r>
    </w:p>
    <w:p w:rsidR="00257532" w:rsidRPr="00682B34" w:rsidRDefault="00257532" w:rsidP="00257532">
      <w:pPr>
        <w:spacing w:after="327" w:line="259" w:lineRule="auto"/>
        <w:ind w:left="0" w:right="5"/>
        <w:jc w:val="center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ACORD  DE  PARTENERIAT </w:t>
      </w:r>
    </w:p>
    <w:p w:rsidR="00257532" w:rsidRPr="00682B34" w:rsidRDefault="00257532" w:rsidP="00257532">
      <w:pPr>
        <w:spacing w:after="223" w:line="259" w:lineRule="auto"/>
        <w:ind w:left="-5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eastAsia="Arial" w:hAnsi="Times New Roman" w:cs="Times New Roman"/>
          <w:b/>
          <w:color w:val="auto"/>
          <w:szCs w:val="24"/>
        </w:rPr>
        <w:t>1.</w:t>
      </w:r>
      <w:r w:rsidRPr="00682B34">
        <w:rPr>
          <w:rFonts w:ascii="Times New Roman" w:hAnsi="Times New Roman" w:cs="Times New Roman"/>
          <w:color w:val="auto"/>
          <w:szCs w:val="24"/>
        </w:rPr>
        <w:t xml:space="preserve"> </w:t>
      </w:r>
      <w:proofErr w:type="spellStart"/>
      <w:r w:rsidRPr="00682B34">
        <w:rPr>
          <w:rFonts w:ascii="Times New Roman" w:eastAsia="Arial" w:hAnsi="Times New Roman" w:cs="Times New Roman"/>
          <w:b/>
          <w:color w:val="auto"/>
          <w:szCs w:val="24"/>
        </w:rPr>
        <w:t>Părţile</w:t>
      </w:r>
      <w:proofErr w:type="spellEnd"/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 acordului</w:t>
      </w:r>
      <w:r w:rsidRPr="00682B34">
        <w:rPr>
          <w:rFonts w:ascii="Times New Roman" w:hAnsi="Times New Roman" w:cs="Times New Roman"/>
          <w:color w:val="auto"/>
          <w:szCs w:val="24"/>
        </w:rPr>
        <w:t xml:space="preserve"> </w:t>
      </w:r>
    </w:p>
    <w:p w:rsidR="00257532" w:rsidRPr="00682B34" w:rsidRDefault="00257532" w:rsidP="00257532">
      <w:pPr>
        <w:pStyle w:val="Frspaiere"/>
        <w:rPr>
          <w:rFonts w:ascii="Times New Roman" w:hAnsi="Times New Roman"/>
          <w:sz w:val="24"/>
          <w:szCs w:val="24"/>
        </w:rPr>
      </w:pPr>
      <w:proofErr w:type="spellStart"/>
      <w:r w:rsidRPr="00682B34">
        <w:rPr>
          <w:rFonts w:ascii="Times New Roman" w:eastAsia="Arial" w:hAnsi="Times New Roman"/>
          <w:b/>
          <w:sz w:val="24"/>
          <w:szCs w:val="24"/>
        </w:rPr>
        <w:t>Organizator</w:t>
      </w:r>
      <w:proofErr w:type="spellEnd"/>
      <w:r w:rsidR="00616159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616159">
        <w:rPr>
          <w:rFonts w:ascii="Times New Roman" w:hAnsi="Times New Roman"/>
          <w:sz w:val="24"/>
          <w:szCs w:val="24"/>
        </w:rPr>
        <w:t>Liceul</w:t>
      </w:r>
      <w:proofErr w:type="spellEnd"/>
      <w:r w:rsidR="006161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6159">
        <w:rPr>
          <w:rFonts w:ascii="Times New Roman" w:hAnsi="Times New Roman"/>
          <w:sz w:val="24"/>
          <w:szCs w:val="24"/>
        </w:rPr>
        <w:t>Tehnologic</w:t>
      </w:r>
      <w:proofErr w:type="spellEnd"/>
      <w:r w:rsidR="00616159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682B34">
        <w:rPr>
          <w:rFonts w:ascii="Times New Roman" w:hAnsi="Times New Roman"/>
          <w:sz w:val="24"/>
          <w:szCs w:val="24"/>
        </w:rPr>
        <w:t>Dimitrie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Leonida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682B34">
        <w:rPr>
          <w:rFonts w:ascii="Times New Roman" w:hAnsi="Times New Roman"/>
          <w:sz w:val="24"/>
          <w:szCs w:val="24"/>
        </w:rPr>
        <w:t>Petroșani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2B34">
        <w:rPr>
          <w:rFonts w:ascii="Times New Roman" w:hAnsi="Times New Roman"/>
          <w:sz w:val="24"/>
          <w:szCs w:val="24"/>
        </w:rPr>
        <w:t>reprezentat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prin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director - prof. </w:t>
      </w:r>
      <w:r w:rsidR="00616159">
        <w:rPr>
          <w:rFonts w:ascii="Times New Roman" w:hAnsi="Times New Roman"/>
          <w:sz w:val="24"/>
          <w:szCs w:val="24"/>
        </w:rPr>
        <w:t xml:space="preserve">dr. </w:t>
      </w:r>
      <w:proofErr w:type="spellStart"/>
      <w:r w:rsidRPr="00682B34">
        <w:rPr>
          <w:rFonts w:ascii="Times New Roman" w:hAnsi="Times New Roman"/>
          <w:sz w:val="24"/>
          <w:szCs w:val="24"/>
        </w:rPr>
        <w:t>Marița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Olga</w:t>
      </w:r>
      <w:r w:rsidR="00616159">
        <w:rPr>
          <w:rFonts w:ascii="Times New Roman" w:hAnsi="Times New Roman"/>
          <w:sz w:val="24"/>
          <w:szCs w:val="24"/>
        </w:rPr>
        <w:t>-</w:t>
      </w:r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Mihaela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 </w:t>
      </w:r>
    </w:p>
    <w:p w:rsidR="00257532" w:rsidRPr="00682B34" w:rsidRDefault="00257532" w:rsidP="00257532">
      <w:pPr>
        <w:pStyle w:val="Frspaiere"/>
        <w:rPr>
          <w:rFonts w:ascii="Times New Roman" w:hAnsi="Times New Roman"/>
          <w:sz w:val="24"/>
          <w:szCs w:val="24"/>
        </w:rPr>
      </w:pPr>
    </w:p>
    <w:p w:rsidR="00AC7B46" w:rsidRDefault="00682B34" w:rsidP="00AC7B46">
      <w:pPr>
        <w:spacing w:before="0" w:after="0" w:line="270" w:lineRule="auto"/>
        <w:ind w:left="0" w:right="0" w:hanging="238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       </w:t>
      </w:r>
      <w:r w:rsidR="00257532" w:rsidRPr="00682B34">
        <w:rPr>
          <w:rFonts w:ascii="Times New Roman" w:eastAsia="Arial" w:hAnsi="Times New Roman" w:cs="Times New Roman"/>
          <w:b/>
          <w:color w:val="auto"/>
          <w:szCs w:val="24"/>
        </w:rPr>
        <w:t>Partener</w:t>
      </w:r>
      <w:r w:rsidR="00257532" w:rsidRPr="00682B34">
        <w:rPr>
          <w:rFonts w:ascii="Times New Roman" w:hAnsi="Times New Roman" w:cs="Times New Roman"/>
          <w:color w:val="auto"/>
          <w:szCs w:val="24"/>
        </w:rPr>
        <w:t xml:space="preserve">-........................................., reprezentat  prin director </w:t>
      </w:r>
      <w:r w:rsidRPr="00682B34">
        <w:rPr>
          <w:rFonts w:ascii="Times New Roman" w:hAnsi="Times New Roman" w:cs="Times New Roman"/>
          <w:color w:val="auto"/>
          <w:szCs w:val="24"/>
        </w:rPr>
        <w:t xml:space="preserve">     </w:t>
      </w:r>
      <w:r w:rsidR="00257532" w:rsidRPr="00682B34">
        <w:rPr>
          <w:rFonts w:ascii="Times New Roman" w:hAnsi="Times New Roman" w:cs="Times New Roman"/>
          <w:color w:val="auto"/>
          <w:szCs w:val="24"/>
        </w:rPr>
        <w:t xml:space="preserve">prof. ................................... și </w:t>
      </w:r>
      <w:r w:rsidR="00AC7B46">
        <w:rPr>
          <w:rFonts w:ascii="Times New Roman" w:hAnsi="Times New Roman" w:cs="Times New Roman"/>
          <w:color w:val="auto"/>
          <w:szCs w:val="24"/>
        </w:rPr>
        <w:t xml:space="preserve">           </w:t>
      </w:r>
      <w:r w:rsidR="00257532" w:rsidRPr="00682B34">
        <w:rPr>
          <w:rFonts w:ascii="Times New Roman" w:hAnsi="Times New Roman" w:cs="Times New Roman"/>
          <w:color w:val="auto"/>
          <w:szCs w:val="24"/>
        </w:rPr>
        <w:t xml:space="preserve">colaborator </w:t>
      </w:r>
      <w:r w:rsidRPr="00682B34">
        <w:rPr>
          <w:rFonts w:ascii="Times New Roman" w:hAnsi="Times New Roman" w:cs="Times New Roman"/>
          <w:color w:val="auto"/>
          <w:szCs w:val="24"/>
        </w:rPr>
        <w:t>p</w:t>
      </w:r>
      <w:r w:rsidR="00257532" w:rsidRPr="00682B34">
        <w:rPr>
          <w:rFonts w:ascii="Times New Roman" w:hAnsi="Times New Roman" w:cs="Times New Roman"/>
          <w:color w:val="auto"/>
          <w:szCs w:val="24"/>
        </w:rPr>
        <w:t>rof. .........................................</w:t>
      </w:r>
    </w:p>
    <w:p w:rsidR="00257532" w:rsidRPr="00682B34" w:rsidRDefault="00257532" w:rsidP="00616159">
      <w:pPr>
        <w:spacing w:before="0" w:after="0" w:line="270" w:lineRule="auto"/>
        <w:ind w:left="-238" w:right="0" w:firstLine="233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Obiectivul acordului de parteneriat: </w:t>
      </w:r>
    </w:p>
    <w:p w:rsidR="00257532" w:rsidRPr="00682B34" w:rsidRDefault="00257532" w:rsidP="00257532">
      <w:pPr>
        <w:spacing w:after="233"/>
        <w:ind w:left="-5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hAnsi="Times New Roman" w:cs="Times New Roman"/>
          <w:color w:val="auto"/>
          <w:szCs w:val="24"/>
        </w:rPr>
        <w:t xml:space="preserve">Obiectul prezentului acord de parteneriat îl reprezintă colaborarea dintre </w:t>
      </w:r>
      <w:proofErr w:type="spellStart"/>
      <w:r w:rsidRPr="00682B34">
        <w:rPr>
          <w:rFonts w:ascii="Times New Roman" w:hAnsi="Times New Roman" w:cs="Times New Roman"/>
          <w:color w:val="auto"/>
          <w:szCs w:val="24"/>
        </w:rPr>
        <w:t>părţi</w:t>
      </w:r>
      <w:proofErr w:type="spellEnd"/>
      <w:r w:rsidRPr="00682B34">
        <w:rPr>
          <w:rFonts w:ascii="Times New Roman" w:hAnsi="Times New Roman" w:cs="Times New Roman"/>
          <w:color w:val="auto"/>
          <w:szCs w:val="24"/>
        </w:rPr>
        <w:t xml:space="preserve"> în vederea organizării </w:t>
      </w:r>
      <w:proofErr w:type="spellStart"/>
      <w:r w:rsidRPr="00682B34">
        <w:rPr>
          <w:rFonts w:ascii="Times New Roman" w:hAnsi="Times New Roman" w:cs="Times New Roman"/>
          <w:color w:val="auto"/>
          <w:szCs w:val="24"/>
        </w:rPr>
        <w:t>şi</w:t>
      </w:r>
      <w:proofErr w:type="spellEnd"/>
      <w:r w:rsidRPr="00682B34">
        <w:rPr>
          <w:rFonts w:ascii="Times New Roman" w:hAnsi="Times New Roman" w:cs="Times New Roman"/>
          <w:color w:val="auto"/>
          <w:szCs w:val="24"/>
        </w:rPr>
        <w:t xml:space="preserve"> </w:t>
      </w:r>
      <w:proofErr w:type="spellStart"/>
      <w:r w:rsidRPr="00682B34">
        <w:rPr>
          <w:rFonts w:ascii="Times New Roman" w:hAnsi="Times New Roman" w:cs="Times New Roman"/>
          <w:color w:val="auto"/>
          <w:szCs w:val="24"/>
        </w:rPr>
        <w:t>desfăşurării</w:t>
      </w:r>
      <w:proofErr w:type="spellEnd"/>
      <w:r w:rsidRPr="00682B34">
        <w:rPr>
          <w:rFonts w:ascii="Times New Roman" w:hAnsi="Times New Roman" w:cs="Times New Roman"/>
          <w:color w:val="auto"/>
          <w:szCs w:val="24"/>
        </w:rPr>
        <w:t xml:space="preserve"> în </w:t>
      </w:r>
      <w:proofErr w:type="spellStart"/>
      <w:r w:rsidRPr="00682B34">
        <w:rPr>
          <w:rFonts w:ascii="Times New Roman" w:hAnsi="Times New Roman" w:cs="Times New Roman"/>
          <w:color w:val="auto"/>
          <w:szCs w:val="24"/>
        </w:rPr>
        <w:t>condiţii</w:t>
      </w:r>
      <w:proofErr w:type="spellEnd"/>
      <w:r w:rsidRPr="00682B34">
        <w:rPr>
          <w:rFonts w:ascii="Times New Roman" w:hAnsi="Times New Roman" w:cs="Times New Roman"/>
          <w:color w:val="auto"/>
          <w:szCs w:val="24"/>
        </w:rPr>
        <w:t xml:space="preserve"> optime a Simpozionului Internațional „Consilierea și orientarea elevilor în co</w:t>
      </w:r>
      <w:r w:rsidR="00616159">
        <w:rPr>
          <w:rFonts w:ascii="Times New Roman" w:hAnsi="Times New Roman" w:cs="Times New Roman"/>
          <w:color w:val="auto"/>
          <w:szCs w:val="24"/>
        </w:rPr>
        <w:t xml:space="preserve">ntext european”, Ediția a XV-a </w:t>
      </w:r>
      <w:r w:rsidRPr="00682B34">
        <w:rPr>
          <w:rFonts w:ascii="Times New Roman" w:hAnsi="Times New Roman" w:cs="Times New Roman"/>
          <w:color w:val="auto"/>
          <w:szCs w:val="24"/>
        </w:rPr>
        <w:t xml:space="preserve"> -</w:t>
      </w:r>
      <w:r w:rsidR="00616159">
        <w:rPr>
          <w:rFonts w:ascii="Times New Roman" w:hAnsi="Times New Roman" w:cs="Times New Roman"/>
          <w:color w:val="auto"/>
          <w:szCs w:val="24"/>
        </w:rPr>
        <w:t xml:space="preserve"> </w:t>
      </w:r>
      <w:r w:rsidRPr="00682B34">
        <w:rPr>
          <w:rFonts w:ascii="Times New Roman" w:hAnsi="Times New Roman" w:cs="Times New Roman"/>
          <w:color w:val="auto"/>
          <w:szCs w:val="24"/>
        </w:rPr>
        <w:t>24 mai 2024</w:t>
      </w:r>
      <w:r w:rsidR="00616159">
        <w:rPr>
          <w:rFonts w:ascii="Times New Roman" w:hAnsi="Times New Roman" w:cs="Times New Roman"/>
          <w:color w:val="auto"/>
          <w:szCs w:val="24"/>
        </w:rPr>
        <w:t>.</w:t>
      </w:r>
    </w:p>
    <w:p w:rsidR="00257532" w:rsidRPr="00682B34" w:rsidRDefault="00257532" w:rsidP="00257532">
      <w:pPr>
        <w:pStyle w:val="Frspaiere"/>
        <w:rPr>
          <w:rFonts w:ascii="Times New Roman" w:eastAsia="Arial" w:hAnsi="Times New Roman"/>
          <w:b/>
          <w:sz w:val="24"/>
          <w:szCs w:val="24"/>
        </w:rPr>
      </w:pPr>
      <w:proofErr w:type="spellStart"/>
      <w:r w:rsidRPr="00682B34">
        <w:rPr>
          <w:rFonts w:ascii="Times New Roman" w:eastAsia="Arial" w:hAnsi="Times New Roman"/>
          <w:b/>
          <w:sz w:val="24"/>
          <w:szCs w:val="24"/>
        </w:rPr>
        <w:t>Grup</w:t>
      </w:r>
      <w:proofErr w:type="spellEnd"/>
      <w:r w:rsidRPr="00682B34">
        <w:rPr>
          <w:rFonts w:ascii="Times New Roman" w:eastAsia="Arial" w:hAnsi="Times New Roman"/>
          <w:b/>
          <w:sz w:val="24"/>
          <w:szCs w:val="24"/>
        </w:rPr>
        <w:t xml:space="preserve"> </w:t>
      </w:r>
      <w:proofErr w:type="spellStart"/>
      <w:r w:rsidRPr="00682B34">
        <w:rPr>
          <w:rFonts w:ascii="Times New Roman" w:eastAsia="Arial" w:hAnsi="Times New Roman"/>
          <w:b/>
          <w:sz w:val="24"/>
          <w:szCs w:val="24"/>
        </w:rPr>
        <w:t>ţintă</w:t>
      </w:r>
      <w:proofErr w:type="spellEnd"/>
      <w:r w:rsidRPr="00682B34">
        <w:rPr>
          <w:rFonts w:ascii="Times New Roman" w:eastAsia="Arial" w:hAnsi="Times New Roman"/>
          <w:b/>
          <w:sz w:val="24"/>
          <w:szCs w:val="24"/>
        </w:rPr>
        <w:t xml:space="preserve">: </w:t>
      </w:r>
      <w:r w:rsidRPr="00682B34">
        <w:rPr>
          <w:rFonts w:ascii="Times New Roman" w:hAnsi="Times New Roman"/>
          <w:sz w:val="24"/>
          <w:szCs w:val="24"/>
        </w:rPr>
        <w:t xml:space="preserve">cadre </w:t>
      </w:r>
      <w:proofErr w:type="spellStart"/>
      <w:r w:rsidRPr="00682B34">
        <w:rPr>
          <w:rFonts w:ascii="Times New Roman" w:hAnsi="Times New Roman"/>
          <w:sz w:val="24"/>
          <w:szCs w:val="24"/>
        </w:rPr>
        <w:t>didactice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2B34">
        <w:rPr>
          <w:rFonts w:ascii="Times New Roman" w:hAnsi="Times New Roman"/>
          <w:sz w:val="24"/>
          <w:szCs w:val="24"/>
        </w:rPr>
        <w:t>profesori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2B34">
        <w:rPr>
          <w:rFonts w:ascii="Times New Roman" w:hAnsi="Times New Roman"/>
          <w:sz w:val="24"/>
          <w:szCs w:val="24"/>
        </w:rPr>
        <w:t>institutori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2B34">
        <w:rPr>
          <w:rFonts w:ascii="Times New Roman" w:hAnsi="Times New Roman"/>
          <w:sz w:val="24"/>
          <w:szCs w:val="24"/>
        </w:rPr>
        <w:t>învăţători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2B34">
        <w:rPr>
          <w:rFonts w:ascii="Times New Roman" w:hAnsi="Times New Roman"/>
          <w:sz w:val="24"/>
          <w:szCs w:val="24"/>
        </w:rPr>
        <w:t>educatori</w:t>
      </w:r>
      <w:proofErr w:type="spellEnd"/>
      <w:r w:rsidRPr="00682B34">
        <w:rPr>
          <w:rFonts w:ascii="Times New Roman" w:hAnsi="Times New Roman"/>
          <w:sz w:val="24"/>
          <w:szCs w:val="24"/>
        </w:rPr>
        <w:t>,</w:t>
      </w:r>
      <w:r w:rsidR="006161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6159">
        <w:rPr>
          <w:rFonts w:ascii="Times New Roman" w:hAnsi="Times New Roman"/>
          <w:sz w:val="24"/>
          <w:szCs w:val="24"/>
        </w:rPr>
        <w:t>elevi</w:t>
      </w:r>
      <w:proofErr w:type="spellEnd"/>
      <w:r w:rsidR="00616159">
        <w:rPr>
          <w:rFonts w:ascii="Times New Roman" w:hAnsi="Times New Roman"/>
          <w:sz w:val="24"/>
          <w:szCs w:val="24"/>
        </w:rPr>
        <w:t>,</w:t>
      </w:r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instituţii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publice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2B34">
        <w:rPr>
          <w:rFonts w:ascii="Times New Roman" w:hAnsi="Times New Roman"/>
          <w:sz w:val="24"/>
          <w:szCs w:val="24"/>
        </w:rPr>
        <w:t>firme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şi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organizaţii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non-profit din </w:t>
      </w:r>
      <w:proofErr w:type="spellStart"/>
      <w:r w:rsidRPr="00682B34">
        <w:rPr>
          <w:rFonts w:ascii="Times New Roman" w:hAnsi="Times New Roman"/>
          <w:sz w:val="24"/>
          <w:szCs w:val="24"/>
        </w:rPr>
        <w:t>țară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și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străinătate</w:t>
      </w:r>
      <w:proofErr w:type="spellEnd"/>
      <w:r w:rsidRPr="00682B34">
        <w:rPr>
          <w:rFonts w:ascii="Times New Roman" w:eastAsia="Arial" w:hAnsi="Times New Roman"/>
          <w:b/>
          <w:sz w:val="24"/>
          <w:szCs w:val="24"/>
        </w:rPr>
        <w:t xml:space="preserve">. </w:t>
      </w:r>
    </w:p>
    <w:p w:rsidR="00257532" w:rsidRPr="00682B34" w:rsidRDefault="00257532" w:rsidP="00257532">
      <w:pPr>
        <w:pStyle w:val="Frspaiere"/>
        <w:rPr>
          <w:rFonts w:ascii="Times New Roman" w:hAnsi="Times New Roman"/>
          <w:sz w:val="24"/>
          <w:szCs w:val="24"/>
        </w:rPr>
      </w:pPr>
    </w:p>
    <w:p w:rsidR="00257532" w:rsidRPr="00682B34" w:rsidRDefault="00257532" w:rsidP="00257532">
      <w:pPr>
        <w:numPr>
          <w:ilvl w:val="0"/>
          <w:numId w:val="5"/>
        </w:numPr>
        <w:spacing w:before="0" w:after="251" w:line="259" w:lineRule="auto"/>
        <w:ind w:right="0" w:hanging="221"/>
        <w:rPr>
          <w:rFonts w:ascii="Times New Roman" w:hAnsi="Times New Roman" w:cs="Times New Roman"/>
          <w:color w:val="auto"/>
          <w:szCs w:val="24"/>
        </w:rPr>
      </w:pPr>
      <w:proofErr w:type="spellStart"/>
      <w:r w:rsidRPr="00682B34">
        <w:rPr>
          <w:rFonts w:ascii="Times New Roman" w:eastAsia="Arial" w:hAnsi="Times New Roman" w:cs="Times New Roman"/>
          <w:b/>
          <w:color w:val="auto"/>
          <w:szCs w:val="24"/>
        </w:rPr>
        <w:t>Obligaţiile</w:t>
      </w:r>
      <w:proofErr w:type="spellEnd"/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 </w:t>
      </w:r>
      <w:proofErr w:type="spellStart"/>
      <w:r w:rsidRPr="00682B34">
        <w:rPr>
          <w:rFonts w:ascii="Times New Roman" w:eastAsia="Arial" w:hAnsi="Times New Roman" w:cs="Times New Roman"/>
          <w:b/>
          <w:color w:val="auto"/>
          <w:szCs w:val="24"/>
        </w:rPr>
        <w:t>părţilor</w:t>
      </w:r>
      <w:proofErr w:type="spellEnd"/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: </w:t>
      </w:r>
    </w:p>
    <w:p w:rsidR="00257532" w:rsidRPr="00682B34" w:rsidRDefault="00257532" w:rsidP="00616159">
      <w:pPr>
        <w:spacing w:after="0"/>
        <w:ind w:left="-5" w:firstLine="226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eastAsia="Calibri" w:hAnsi="Times New Roman" w:cs="Times New Roman"/>
          <w:b/>
          <w:noProof/>
          <w:color w:val="auto"/>
          <w:szCs w:val="24"/>
          <w:lang w:eastAsia="ro-RO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CB6F30D" wp14:editId="0197131E">
                <wp:simplePos x="0" y="0"/>
                <wp:positionH relativeFrom="page">
                  <wp:posOffset>901501</wp:posOffset>
                </wp:positionH>
                <wp:positionV relativeFrom="page">
                  <wp:posOffset>9986763</wp:posOffset>
                </wp:positionV>
                <wp:extent cx="98658" cy="178308"/>
                <wp:effectExtent l="0" t="0" r="0" b="0"/>
                <wp:wrapTopAndBottom/>
                <wp:docPr id="4885" name="Group 48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658" cy="178308"/>
                          <a:chOff x="0" y="0"/>
                          <a:chExt cx="98658" cy="178308"/>
                        </a:xfrm>
                      </wpg:grpSpPr>
                      <wps:wsp>
                        <wps:cNvPr id="585" name="Rectangle 585"/>
                        <wps:cNvSpPr/>
                        <wps:spPr>
                          <a:xfrm>
                            <a:off x="0" y="0"/>
                            <a:ext cx="13121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7532" w:rsidRDefault="00257532" w:rsidP="00257532">
                              <w:pPr>
                                <w:spacing w:after="160" w:line="259" w:lineRule="auto"/>
                                <w:ind w:left="0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B6F30D" id="Group 4885" o:spid="_x0000_s1035" style="position:absolute;left:0;text-align:left;margin-left:71pt;margin-top:786.35pt;width:7.75pt;height:14.05pt;z-index:251671552;mso-position-horizontal-relative:page;mso-position-vertical-relative:page" coordsize="98658,17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">
                <v:rect id="Rectangle 585" o:spid="_x0000_s1036" style="position:absolute;width:131215;height:237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OCRxgAAANwAAAAPAAAAZHJzL2Rvd25yZXYueG1sRI9Ba8JA&#10;FITvBf/D8oTemk0LSo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qRDgkcYAAADcAAAA&#10;DwAAAAAAAAAAAAAAAAAHAgAAZHJzL2Rvd25yZXYueG1sUEsFBgAAAAADAAMAtwAAAPoCAAAAAA==&#10;" filled="f" stroked="f">
                  <v:textbox inset="0,0,0,0">
                    <w:txbxContent>
                      <w:p w:rsidR="00257532" w:rsidRDefault="00257532" w:rsidP="00257532">
                        <w:pPr>
                          <w:spacing w:after="160" w:line="259" w:lineRule="auto"/>
                          <w:ind w:left="0"/>
                        </w:pPr>
                        <w:r>
                          <w:rPr>
                            <w:rFonts w:ascii="Cambria Math" w:eastAsia="Cambria Math" w:hAnsi="Cambria Math" w:cs="Cambria Math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682B34">
        <w:rPr>
          <w:rFonts w:ascii="Times New Roman" w:hAnsi="Times New Roman" w:cs="Times New Roman"/>
          <w:b/>
          <w:color w:val="auto"/>
          <w:szCs w:val="24"/>
        </w:rPr>
        <w:t>A) Liceul Tehnologic ,,Dimitrie Leonida” Petroșani,  în calitate de organizator se obligă</w:t>
      </w:r>
      <w:r w:rsidRPr="00682B34">
        <w:rPr>
          <w:rFonts w:ascii="Times New Roman" w:hAnsi="Times New Roman" w:cs="Times New Roman"/>
          <w:color w:val="auto"/>
          <w:szCs w:val="24"/>
        </w:rPr>
        <w:t xml:space="preserve">:    </w:t>
      </w:r>
    </w:p>
    <w:p w:rsidR="00257532" w:rsidRPr="00682B34" w:rsidRDefault="00257532" w:rsidP="00616159">
      <w:pPr>
        <w:pStyle w:val="Frspaiere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proofErr w:type="spellStart"/>
      <w:r w:rsidRPr="00682B34">
        <w:rPr>
          <w:rFonts w:ascii="Times New Roman" w:hAnsi="Times New Roman"/>
          <w:sz w:val="24"/>
          <w:szCs w:val="24"/>
        </w:rPr>
        <w:t>să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publice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în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timp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util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informaţiile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necesare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pregătirii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şi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organizării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expoziției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şi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simpozionului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;  </w:t>
      </w:r>
    </w:p>
    <w:p w:rsidR="00257532" w:rsidRPr="00682B34" w:rsidRDefault="00257532" w:rsidP="00616159">
      <w:pPr>
        <w:pStyle w:val="Frspaiere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proofErr w:type="spellStart"/>
      <w:r w:rsidRPr="00682B34">
        <w:rPr>
          <w:rFonts w:ascii="Times New Roman" w:hAnsi="Times New Roman"/>
          <w:sz w:val="24"/>
          <w:szCs w:val="24"/>
        </w:rPr>
        <w:t>să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organizeze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expoziția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şi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simpozionul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conform </w:t>
      </w:r>
      <w:proofErr w:type="spellStart"/>
      <w:r w:rsidRPr="00682B34">
        <w:rPr>
          <w:rFonts w:ascii="Times New Roman" w:hAnsi="Times New Roman"/>
          <w:sz w:val="24"/>
          <w:szCs w:val="24"/>
        </w:rPr>
        <w:t>calendarului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;   </w:t>
      </w:r>
    </w:p>
    <w:p w:rsidR="00682B34" w:rsidRPr="00616159" w:rsidRDefault="00257532" w:rsidP="00616159">
      <w:pPr>
        <w:pStyle w:val="Listparagraf"/>
        <w:numPr>
          <w:ilvl w:val="0"/>
          <w:numId w:val="10"/>
        </w:numPr>
        <w:spacing w:before="0" w:after="0"/>
        <w:ind w:right="0"/>
        <w:rPr>
          <w:rFonts w:ascii="Times New Roman" w:hAnsi="Times New Roman" w:cs="Times New Roman"/>
          <w:color w:val="auto"/>
          <w:szCs w:val="24"/>
        </w:rPr>
      </w:pPr>
      <w:r w:rsidRPr="00616159">
        <w:rPr>
          <w:rFonts w:ascii="Times New Roman" w:hAnsi="Times New Roman" w:cs="Times New Roman"/>
          <w:color w:val="auto"/>
          <w:szCs w:val="24"/>
        </w:rPr>
        <w:t xml:space="preserve">să realizeze CD-ul cu ISBN cu lucrările prezentate în simpozion; </w:t>
      </w:r>
    </w:p>
    <w:p w:rsidR="00257532" w:rsidRPr="00616159" w:rsidRDefault="00257532" w:rsidP="00616159">
      <w:pPr>
        <w:pStyle w:val="Listparagraf"/>
        <w:numPr>
          <w:ilvl w:val="0"/>
          <w:numId w:val="10"/>
        </w:numPr>
        <w:spacing w:before="0" w:after="0"/>
        <w:ind w:right="0"/>
        <w:rPr>
          <w:rFonts w:ascii="Times New Roman" w:hAnsi="Times New Roman" w:cs="Times New Roman"/>
          <w:color w:val="auto"/>
          <w:szCs w:val="24"/>
        </w:rPr>
      </w:pPr>
      <w:r w:rsidRPr="00616159">
        <w:rPr>
          <w:rFonts w:ascii="Times New Roman" w:hAnsi="Times New Roman" w:cs="Times New Roman"/>
          <w:color w:val="auto"/>
          <w:szCs w:val="24"/>
        </w:rPr>
        <w:t xml:space="preserve">să distribuie diplome </w:t>
      </w:r>
      <w:proofErr w:type="spellStart"/>
      <w:r w:rsidRPr="00616159">
        <w:rPr>
          <w:rFonts w:ascii="Times New Roman" w:hAnsi="Times New Roman" w:cs="Times New Roman"/>
          <w:color w:val="auto"/>
          <w:szCs w:val="24"/>
        </w:rPr>
        <w:t>participanţilor</w:t>
      </w:r>
      <w:proofErr w:type="spellEnd"/>
      <w:r w:rsidRPr="00616159">
        <w:rPr>
          <w:rFonts w:ascii="Times New Roman" w:hAnsi="Times New Roman" w:cs="Times New Roman"/>
          <w:color w:val="auto"/>
          <w:szCs w:val="24"/>
        </w:rPr>
        <w:t xml:space="preserve"> la expoziție </w:t>
      </w:r>
      <w:proofErr w:type="spellStart"/>
      <w:r w:rsidRPr="00616159">
        <w:rPr>
          <w:rFonts w:ascii="Times New Roman" w:hAnsi="Times New Roman" w:cs="Times New Roman"/>
          <w:color w:val="auto"/>
          <w:szCs w:val="24"/>
        </w:rPr>
        <w:t>şi</w:t>
      </w:r>
      <w:proofErr w:type="spellEnd"/>
      <w:r w:rsidRPr="00616159">
        <w:rPr>
          <w:rFonts w:ascii="Times New Roman" w:hAnsi="Times New Roman" w:cs="Times New Roman"/>
          <w:color w:val="auto"/>
          <w:szCs w:val="24"/>
        </w:rPr>
        <w:t xml:space="preserve"> simpozion; </w:t>
      </w:r>
    </w:p>
    <w:p w:rsidR="00682B34" w:rsidRPr="00682B34" w:rsidRDefault="00257532" w:rsidP="00616159">
      <w:pPr>
        <w:pStyle w:val="Frspaiere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proofErr w:type="spellStart"/>
      <w:r w:rsidRPr="00682B34">
        <w:rPr>
          <w:rFonts w:ascii="Times New Roman" w:hAnsi="Times New Roman"/>
          <w:sz w:val="24"/>
          <w:szCs w:val="24"/>
        </w:rPr>
        <w:t>să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disemineze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rezultatele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82B34" w:rsidRPr="00682B34">
        <w:rPr>
          <w:rFonts w:ascii="Times New Roman" w:hAnsi="Times New Roman"/>
          <w:sz w:val="24"/>
          <w:szCs w:val="24"/>
        </w:rPr>
        <w:t>activității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.   </w:t>
      </w:r>
    </w:p>
    <w:p w:rsidR="00682B34" w:rsidRPr="00682B34" w:rsidRDefault="00682B34" w:rsidP="00257532">
      <w:pPr>
        <w:pStyle w:val="Frspaiere"/>
        <w:rPr>
          <w:rFonts w:ascii="Times New Roman" w:hAnsi="Times New Roman"/>
          <w:sz w:val="24"/>
          <w:szCs w:val="24"/>
        </w:rPr>
      </w:pPr>
    </w:p>
    <w:p w:rsidR="00257532" w:rsidRPr="00682B34" w:rsidRDefault="00257532" w:rsidP="00616159">
      <w:pPr>
        <w:pStyle w:val="Frspaiere"/>
        <w:ind w:firstLine="360"/>
        <w:rPr>
          <w:rFonts w:ascii="Times New Roman" w:hAnsi="Times New Roman"/>
          <w:b/>
          <w:sz w:val="24"/>
          <w:szCs w:val="24"/>
        </w:rPr>
      </w:pPr>
      <w:r w:rsidRPr="00682B34">
        <w:rPr>
          <w:rFonts w:ascii="Times New Roman" w:hAnsi="Times New Roman"/>
          <w:b/>
          <w:sz w:val="24"/>
          <w:szCs w:val="24"/>
        </w:rPr>
        <w:t xml:space="preserve">B) </w:t>
      </w:r>
      <w:proofErr w:type="spellStart"/>
      <w:r w:rsidRPr="00682B34">
        <w:rPr>
          <w:rFonts w:ascii="Times New Roman" w:hAnsi="Times New Roman"/>
          <w:b/>
          <w:sz w:val="24"/>
          <w:szCs w:val="24"/>
        </w:rPr>
        <w:t>Partenerul</w:t>
      </w:r>
      <w:proofErr w:type="spellEnd"/>
      <w:r w:rsidRPr="00682B34">
        <w:rPr>
          <w:rFonts w:ascii="Times New Roman" w:hAnsi="Times New Roman"/>
          <w:b/>
          <w:sz w:val="24"/>
          <w:szCs w:val="24"/>
        </w:rPr>
        <w:t xml:space="preserve"> se </w:t>
      </w:r>
      <w:proofErr w:type="spellStart"/>
      <w:r w:rsidRPr="00682B34">
        <w:rPr>
          <w:rFonts w:ascii="Times New Roman" w:hAnsi="Times New Roman"/>
          <w:b/>
          <w:sz w:val="24"/>
          <w:szCs w:val="24"/>
        </w:rPr>
        <w:t>obligă</w:t>
      </w:r>
      <w:proofErr w:type="spellEnd"/>
      <w:r w:rsidRPr="00682B34">
        <w:rPr>
          <w:rFonts w:ascii="Times New Roman" w:hAnsi="Times New Roman"/>
          <w:b/>
          <w:sz w:val="24"/>
          <w:szCs w:val="24"/>
        </w:rPr>
        <w:t xml:space="preserve">: </w:t>
      </w:r>
    </w:p>
    <w:p w:rsidR="00257532" w:rsidRPr="00682B34" w:rsidRDefault="00257532" w:rsidP="00616159">
      <w:pPr>
        <w:pStyle w:val="Frspaiere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proofErr w:type="spellStart"/>
      <w:r w:rsidRPr="00682B34">
        <w:rPr>
          <w:rFonts w:ascii="Times New Roman" w:hAnsi="Times New Roman"/>
          <w:sz w:val="24"/>
          <w:szCs w:val="24"/>
        </w:rPr>
        <w:t>să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mediatizeze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82B34" w:rsidRPr="00682B34">
        <w:rPr>
          <w:rFonts w:ascii="Times New Roman" w:hAnsi="Times New Roman"/>
          <w:sz w:val="24"/>
          <w:szCs w:val="24"/>
        </w:rPr>
        <w:t>activitățile</w:t>
      </w:r>
      <w:proofErr w:type="spellEnd"/>
      <w:r w:rsidR="00682B34"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82B34" w:rsidRPr="00682B34">
        <w:rPr>
          <w:rFonts w:ascii="Times New Roman" w:hAnsi="Times New Roman"/>
          <w:sz w:val="24"/>
          <w:szCs w:val="24"/>
        </w:rPr>
        <w:t>simpozionului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în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şcoală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; </w:t>
      </w:r>
    </w:p>
    <w:p w:rsidR="00257532" w:rsidRPr="00616159" w:rsidRDefault="00257532" w:rsidP="00616159">
      <w:pPr>
        <w:pStyle w:val="Listparagraf"/>
        <w:numPr>
          <w:ilvl w:val="0"/>
          <w:numId w:val="11"/>
        </w:numPr>
        <w:spacing w:before="0" w:after="0"/>
        <w:ind w:right="0"/>
        <w:rPr>
          <w:rFonts w:ascii="Times New Roman" w:hAnsi="Times New Roman" w:cs="Times New Roman"/>
          <w:color w:val="auto"/>
          <w:szCs w:val="24"/>
        </w:rPr>
      </w:pPr>
      <w:r w:rsidRPr="00616159">
        <w:rPr>
          <w:rFonts w:ascii="Times New Roman" w:hAnsi="Times New Roman" w:cs="Times New Roman"/>
          <w:color w:val="auto"/>
          <w:szCs w:val="24"/>
        </w:rPr>
        <w:t xml:space="preserve">să respecte calendarul </w:t>
      </w:r>
      <w:r w:rsidR="00682B34" w:rsidRPr="00616159">
        <w:rPr>
          <w:rFonts w:ascii="Times New Roman" w:hAnsi="Times New Roman" w:cs="Times New Roman"/>
          <w:color w:val="auto"/>
          <w:szCs w:val="24"/>
        </w:rPr>
        <w:t>simpozionului</w:t>
      </w:r>
      <w:r w:rsidRPr="00616159">
        <w:rPr>
          <w:rFonts w:ascii="Times New Roman" w:hAnsi="Times New Roman" w:cs="Times New Roman"/>
          <w:color w:val="auto"/>
          <w:szCs w:val="24"/>
        </w:rPr>
        <w:t xml:space="preserve">; </w:t>
      </w:r>
    </w:p>
    <w:p w:rsidR="00257532" w:rsidRPr="00616159" w:rsidRDefault="00257532" w:rsidP="00616159">
      <w:pPr>
        <w:pStyle w:val="Listparagraf"/>
        <w:numPr>
          <w:ilvl w:val="0"/>
          <w:numId w:val="11"/>
        </w:numPr>
        <w:spacing w:before="0" w:after="0"/>
        <w:ind w:right="0"/>
        <w:rPr>
          <w:rFonts w:ascii="Times New Roman" w:hAnsi="Times New Roman" w:cs="Times New Roman"/>
          <w:color w:val="auto"/>
          <w:szCs w:val="24"/>
        </w:rPr>
      </w:pPr>
      <w:r w:rsidRPr="00616159">
        <w:rPr>
          <w:rFonts w:ascii="Times New Roman" w:hAnsi="Times New Roman" w:cs="Times New Roman"/>
          <w:color w:val="auto"/>
          <w:szCs w:val="24"/>
        </w:rPr>
        <w:t xml:space="preserve">să disemineze rezultatele </w:t>
      </w:r>
      <w:r w:rsidR="00682B34" w:rsidRPr="00616159">
        <w:rPr>
          <w:rFonts w:ascii="Times New Roman" w:hAnsi="Times New Roman" w:cs="Times New Roman"/>
          <w:color w:val="auto"/>
          <w:szCs w:val="24"/>
        </w:rPr>
        <w:t>simpozionului</w:t>
      </w:r>
      <w:r w:rsidRPr="00616159">
        <w:rPr>
          <w:rFonts w:ascii="Times New Roman" w:hAnsi="Times New Roman" w:cs="Times New Roman"/>
          <w:color w:val="auto"/>
          <w:szCs w:val="24"/>
        </w:rPr>
        <w:t xml:space="preserve">. </w:t>
      </w:r>
    </w:p>
    <w:p w:rsidR="00682B34" w:rsidRPr="00682B34" w:rsidRDefault="00682B34" w:rsidP="00682B34">
      <w:pPr>
        <w:spacing w:before="0" w:after="0"/>
        <w:ind w:left="0" w:right="0"/>
        <w:rPr>
          <w:rFonts w:ascii="Times New Roman" w:hAnsi="Times New Roman" w:cs="Times New Roman"/>
          <w:color w:val="auto"/>
          <w:szCs w:val="24"/>
        </w:rPr>
      </w:pPr>
    </w:p>
    <w:p w:rsidR="00257532" w:rsidRPr="00682B34" w:rsidRDefault="00257532" w:rsidP="00257532">
      <w:pPr>
        <w:numPr>
          <w:ilvl w:val="0"/>
          <w:numId w:val="7"/>
        </w:numPr>
        <w:spacing w:before="0" w:after="223" w:line="259" w:lineRule="auto"/>
        <w:ind w:right="0" w:hanging="221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Durata acordului: </w:t>
      </w:r>
    </w:p>
    <w:p w:rsidR="00257532" w:rsidRPr="00682B34" w:rsidRDefault="00257532" w:rsidP="00257532">
      <w:pPr>
        <w:spacing w:after="201"/>
        <w:ind w:left="-5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hAnsi="Times New Roman" w:cs="Times New Roman"/>
          <w:color w:val="auto"/>
          <w:szCs w:val="24"/>
        </w:rPr>
        <w:t xml:space="preserve">Prezentul acord se încheie în două exemplare </w:t>
      </w:r>
      <w:proofErr w:type="spellStart"/>
      <w:r w:rsidRPr="00682B34">
        <w:rPr>
          <w:rFonts w:ascii="Times New Roman" w:hAnsi="Times New Roman" w:cs="Times New Roman"/>
          <w:color w:val="auto"/>
          <w:szCs w:val="24"/>
        </w:rPr>
        <w:t>şi</w:t>
      </w:r>
      <w:proofErr w:type="spellEnd"/>
      <w:r w:rsidRPr="00682B34">
        <w:rPr>
          <w:rFonts w:ascii="Times New Roman" w:hAnsi="Times New Roman" w:cs="Times New Roman"/>
          <w:color w:val="auto"/>
          <w:szCs w:val="24"/>
        </w:rPr>
        <w:t xml:space="preserve"> se aplică începând cu data semnării acestuia de către parteneri </w:t>
      </w:r>
      <w:proofErr w:type="spellStart"/>
      <w:r w:rsidRPr="00682B34">
        <w:rPr>
          <w:rFonts w:ascii="Times New Roman" w:hAnsi="Times New Roman" w:cs="Times New Roman"/>
          <w:color w:val="auto"/>
          <w:szCs w:val="24"/>
        </w:rPr>
        <w:t>şi</w:t>
      </w:r>
      <w:proofErr w:type="spellEnd"/>
      <w:r w:rsidRPr="00682B34">
        <w:rPr>
          <w:rFonts w:ascii="Times New Roman" w:hAnsi="Times New Roman" w:cs="Times New Roman"/>
          <w:color w:val="auto"/>
          <w:szCs w:val="24"/>
        </w:rPr>
        <w:t xml:space="preserve"> este valabil pe durata derulării acestuia, </w:t>
      </w:r>
      <w:r w:rsidR="00616159">
        <w:rPr>
          <w:rFonts w:ascii="Times New Roman" w:hAnsi="Times New Roman" w:cs="Times New Roman"/>
          <w:color w:val="auto"/>
          <w:szCs w:val="24"/>
        </w:rPr>
        <w:t>aprilie</w:t>
      </w:r>
      <w:r w:rsidRPr="00682B34">
        <w:rPr>
          <w:rFonts w:ascii="Times New Roman" w:hAnsi="Times New Roman" w:cs="Times New Roman"/>
          <w:color w:val="auto"/>
          <w:szCs w:val="24"/>
        </w:rPr>
        <w:t>-</w:t>
      </w:r>
      <w:r w:rsidR="00682B34" w:rsidRPr="00682B34">
        <w:rPr>
          <w:rFonts w:ascii="Times New Roman" w:hAnsi="Times New Roman" w:cs="Times New Roman"/>
          <w:color w:val="auto"/>
          <w:szCs w:val="24"/>
        </w:rPr>
        <w:t xml:space="preserve">septembrie </w:t>
      </w:r>
      <w:r w:rsidRPr="00682B34">
        <w:rPr>
          <w:rFonts w:ascii="Times New Roman" w:hAnsi="Times New Roman" w:cs="Times New Roman"/>
          <w:color w:val="auto"/>
          <w:szCs w:val="24"/>
        </w:rPr>
        <w:t>20</w:t>
      </w:r>
      <w:r w:rsidR="00682B34" w:rsidRPr="00682B34">
        <w:rPr>
          <w:rFonts w:ascii="Times New Roman" w:hAnsi="Times New Roman" w:cs="Times New Roman"/>
          <w:color w:val="auto"/>
          <w:szCs w:val="24"/>
        </w:rPr>
        <w:t>24</w:t>
      </w:r>
      <w:r w:rsidRPr="00682B34">
        <w:rPr>
          <w:rFonts w:ascii="Times New Roman" w:hAnsi="Times New Roman" w:cs="Times New Roman"/>
          <w:color w:val="auto"/>
          <w:szCs w:val="24"/>
        </w:rPr>
        <w:t xml:space="preserve">.   </w:t>
      </w:r>
    </w:p>
    <w:p w:rsidR="00257532" w:rsidRPr="00682B34" w:rsidRDefault="00257532" w:rsidP="00257532">
      <w:pPr>
        <w:numPr>
          <w:ilvl w:val="0"/>
          <w:numId w:val="7"/>
        </w:numPr>
        <w:spacing w:before="0" w:after="223" w:line="259" w:lineRule="auto"/>
        <w:ind w:right="0" w:hanging="221"/>
        <w:rPr>
          <w:rFonts w:ascii="Times New Roman" w:hAnsi="Times New Roman" w:cs="Times New Roman"/>
          <w:color w:val="auto"/>
          <w:szCs w:val="24"/>
        </w:rPr>
      </w:pPr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Clauze finale ale acordului: </w:t>
      </w:r>
    </w:p>
    <w:p w:rsidR="00257532" w:rsidRDefault="00257532" w:rsidP="00682B34">
      <w:pPr>
        <w:pStyle w:val="Frspaiere"/>
        <w:rPr>
          <w:rFonts w:ascii="Times New Roman" w:hAnsi="Times New Roman"/>
          <w:sz w:val="24"/>
          <w:szCs w:val="24"/>
        </w:rPr>
      </w:pPr>
      <w:proofErr w:type="spellStart"/>
      <w:r w:rsidRPr="00682B34">
        <w:rPr>
          <w:rFonts w:ascii="Times New Roman" w:hAnsi="Times New Roman"/>
          <w:sz w:val="24"/>
          <w:szCs w:val="24"/>
        </w:rPr>
        <w:t>Proiectul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face parte din </w:t>
      </w:r>
      <w:proofErr w:type="spellStart"/>
      <w:r w:rsidRPr="00682B34">
        <w:rPr>
          <w:rFonts w:ascii="Times New Roman" w:hAnsi="Times New Roman"/>
          <w:sz w:val="24"/>
          <w:szCs w:val="24"/>
        </w:rPr>
        <w:t>categoria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activităţilor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extraşcolare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şi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urmăreşte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stabilirea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682B34">
        <w:rPr>
          <w:rFonts w:ascii="Times New Roman" w:hAnsi="Times New Roman"/>
          <w:sz w:val="24"/>
          <w:szCs w:val="24"/>
        </w:rPr>
        <w:t>relaţii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682B34">
        <w:rPr>
          <w:rFonts w:ascii="Times New Roman" w:hAnsi="Times New Roman"/>
          <w:sz w:val="24"/>
          <w:szCs w:val="24"/>
        </w:rPr>
        <w:t>colaborare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între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B34">
        <w:rPr>
          <w:rFonts w:ascii="Times New Roman" w:hAnsi="Times New Roman"/>
          <w:sz w:val="24"/>
          <w:szCs w:val="24"/>
        </w:rPr>
        <w:t>instituţiile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682B34">
        <w:rPr>
          <w:rFonts w:ascii="Times New Roman" w:hAnsi="Times New Roman"/>
          <w:sz w:val="24"/>
          <w:szCs w:val="24"/>
        </w:rPr>
        <w:t>învăţământ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682B34">
        <w:rPr>
          <w:rFonts w:ascii="Times New Roman" w:hAnsi="Times New Roman"/>
          <w:sz w:val="24"/>
          <w:szCs w:val="24"/>
        </w:rPr>
        <w:t>ţară</w:t>
      </w:r>
      <w:proofErr w:type="spellEnd"/>
      <w:r w:rsidR="00682B34"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82B34" w:rsidRPr="00682B34">
        <w:rPr>
          <w:rFonts w:ascii="Times New Roman" w:hAnsi="Times New Roman"/>
          <w:sz w:val="24"/>
          <w:szCs w:val="24"/>
        </w:rPr>
        <w:t>și</w:t>
      </w:r>
      <w:proofErr w:type="spellEnd"/>
      <w:r w:rsidR="00682B34" w:rsidRPr="0068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82B34" w:rsidRPr="00682B34">
        <w:rPr>
          <w:rFonts w:ascii="Times New Roman" w:hAnsi="Times New Roman"/>
          <w:sz w:val="24"/>
          <w:szCs w:val="24"/>
        </w:rPr>
        <w:t>străinătate</w:t>
      </w:r>
      <w:proofErr w:type="spellEnd"/>
      <w:r w:rsidRPr="00682B34">
        <w:rPr>
          <w:rFonts w:ascii="Times New Roman" w:hAnsi="Times New Roman"/>
          <w:sz w:val="24"/>
          <w:szCs w:val="24"/>
        </w:rPr>
        <w:t xml:space="preserve">.  </w:t>
      </w:r>
    </w:p>
    <w:p w:rsidR="00AC7B46" w:rsidRDefault="00AC7B46" w:rsidP="00682B34">
      <w:pPr>
        <w:pStyle w:val="Frspaiere"/>
        <w:rPr>
          <w:rFonts w:ascii="Times New Roman" w:hAnsi="Times New Roman"/>
          <w:sz w:val="24"/>
          <w:szCs w:val="24"/>
        </w:rPr>
      </w:pPr>
    </w:p>
    <w:p w:rsidR="00D424B4" w:rsidRDefault="00D424B4" w:rsidP="00682B34">
      <w:pPr>
        <w:pStyle w:val="Frspaiere"/>
        <w:rPr>
          <w:rFonts w:ascii="Times New Roman" w:hAnsi="Times New Roman"/>
          <w:sz w:val="24"/>
          <w:szCs w:val="24"/>
        </w:rPr>
      </w:pPr>
    </w:p>
    <w:p w:rsidR="00D424B4" w:rsidRPr="00682B34" w:rsidRDefault="00D424B4" w:rsidP="00682B34">
      <w:pPr>
        <w:pStyle w:val="Frspaiere"/>
        <w:rPr>
          <w:rFonts w:ascii="Times New Roman" w:hAnsi="Times New Roman"/>
          <w:sz w:val="24"/>
          <w:szCs w:val="24"/>
        </w:rPr>
      </w:pPr>
    </w:p>
    <w:p w:rsidR="00682B34" w:rsidRPr="00682B34" w:rsidRDefault="00257532" w:rsidP="00682B34">
      <w:pPr>
        <w:spacing w:after="254" w:line="259" w:lineRule="auto"/>
        <w:ind w:left="0"/>
        <w:rPr>
          <w:rFonts w:ascii="Times New Roman" w:hAnsi="Times New Roman" w:cs="Times New Roman"/>
          <w:b/>
          <w:color w:val="auto"/>
          <w:szCs w:val="24"/>
        </w:rPr>
      </w:pPr>
      <w:r w:rsidRPr="00682B34">
        <w:rPr>
          <w:rFonts w:ascii="Times New Roman" w:eastAsia="Arial" w:hAnsi="Times New Roman" w:cs="Times New Roman"/>
          <w:b/>
          <w:color w:val="auto"/>
          <w:szCs w:val="24"/>
        </w:rPr>
        <w:t xml:space="preserve"> </w:t>
      </w:r>
      <w:r w:rsidRPr="00682B34">
        <w:rPr>
          <w:rFonts w:ascii="Times New Roman" w:hAnsi="Times New Roman" w:cs="Times New Roman"/>
          <w:color w:val="auto"/>
          <w:szCs w:val="24"/>
        </w:rPr>
        <w:t xml:space="preserve"> </w:t>
      </w:r>
      <w:r w:rsidRPr="00682B34">
        <w:rPr>
          <w:rFonts w:ascii="Times New Roman" w:hAnsi="Times New Roman" w:cs="Times New Roman"/>
          <w:b/>
          <w:color w:val="auto"/>
          <w:szCs w:val="24"/>
        </w:rPr>
        <w:t xml:space="preserve">Liceul Tehnologic  </w:t>
      </w:r>
      <w:r w:rsidR="00682B34" w:rsidRPr="00682B34">
        <w:rPr>
          <w:rFonts w:ascii="Times New Roman" w:hAnsi="Times New Roman" w:cs="Times New Roman"/>
          <w:b/>
          <w:color w:val="auto"/>
          <w:szCs w:val="24"/>
        </w:rPr>
        <w:t>,,Dimitrie Leonida</w:t>
      </w:r>
      <w:r w:rsidR="00682B34" w:rsidRPr="00682B34">
        <w:rPr>
          <w:rFonts w:ascii="Times New Roman" w:hAnsi="Times New Roman" w:cs="Times New Roman"/>
          <w:b/>
          <w:color w:val="auto"/>
          <w:szCs w:val="24"/>
          <w:lang w:val="en-US"/>
        </w:rPr>
        <w:t>”Petro</w:t>
      </w:r>
      <w:r w:rsidR="00682B34" w:rsidRPr="00682B34">
        <w:rPr>
          <w:rFonts w:ascii="Times New Roman" w:hAnsi="Times New Roman" w:cs="Times New Roman"/>
          <w:b/>
          <w:color w:val="auto"/>
          <w:szCs w:val="24"/>
        </w:rPr>
        <w:t>ș</w:t>
      </w:r>
      <w:proofErr w:type="spellStart"/>
      <w:r w:rsidR="00682B34" w:rsidRPr="00682B34">
        <w:rPr>
          <w:rFonts w:ascii="Times New Roman" w:hAnsi="Times New Roman" w:cs="Times New Roman"/>
          <w:b/>
          <w:color w:val="auto"/>
          <w:szCs w:val="24"/>
          <w:lang w:val="en-US"/>
        </w:rPr>
        <w:t>ani</w:t>
      </w:r>
      <w:proofErr w:type="spellEnd"/>
      <w:r w:rsidRPr="00682B34">
        <w:rPr>
          <w:rFonts w:ascii="Times New Roman" w:hAnsi="Times New Roman" w:cs="Times New Roman"/>
          <w:b/>
          <w:color w:val="auto"/>
          <w:szCs w:val="24"/>
        </w:rPr>
        <w:t xml:space="preserve">                Unitatea Școlară   ...............................  </w:t>
      </w:r>
      <w:r w:rsidR="00682B34" w:rsidRPr="00682B34">
        <w:rPr>
          <w:rFonts w:ascii="Times New Roman" w:hAnsi="Times New Roman" w:cs="Times New Roman"/>
          <w:b/>
          <w:color w:val="auto"/>
          <w:szCs w:val="24"/>
        </w:rPr>
        <w:t xml:space="preserve">  </w:t>
      </w:r>
    </w:p>
    <w:p w:rsidR="00257532" w:rsidRPr="00682B34" w:rsidRDefault="00257532" w:rsidP="00682B34">
      <w:pPr>
        <w:spacing w:after="254" w:line="259" w:lineRule="auto"/>
        <w:ind w:left="0"/>
        <w:rPr>
          <w:rFonts w:ascii="Times New Roman" w:hAnsi="Times New Roman" w:cs="Times New Roman"/>
          <w:b/>
          <w:color w:val="auto"/>
          <w:szCs w:val="24"/>
        </w:rPr>
      </w:pPr>
      <w:r w:rsidRPr="00682B34">
        <w:rPr>
          <w:rFonts w:ascii="Times New Roman" w:hAnsi="Times New Roman" w:cs="Times New Roman"/>
          <w:color w:val="auto"/>
          <w:szCs w:val="24"/>
        </w:rPr>
        <w:t xml:space="preserve"> </w:t>
      </w:r>
      <w:r w:rsidRPr="00682B34">
        <w:rPr>
          <w:rFonts w:ascii="Times New Roman" w:hAnsi="Times New Roman" w:cs="Times New Roman"/>
          <w:b/>
          <w:color w:val="auto"/>
          <w:szCs w:val="24"/>
        </w:rPr>
        <w:t xml:space="preserve">Director,          </w:t>
      </w:r>
      <w:r w:rsidR="00682B34" w:rsidRPr="00682B34">
        <w:rPr>
          <w:rFonts w:ascii="Times New Roman" w:hAnsi="Times New Roman" w:cs="Times New Roman"/>
          <w:b/>
          <w:color w:val="auto"/>
          <w:szCs w:val="24"/>
        </w:rPr>
        <w:t xml:space="preserve">                                                                          Director,                                                                  </w:t>
      </w:r>
      <w:r w:rsidRPr="00682B34">
        <w:rPr>
          <w:rFonts w:ascii="Times New Roman" w:hAnsi="Times New Roman" w:cs="Times New Roman"/>
          <w:b/>
          <w:color w:val="auto"/>
          <w:szCs w:val="24"/>
        </w:rPr>
        <w:t xml:space="preserve">                                                                          </w:t>
      </w:r>
    </w:p>
    <w:p w:rsidR="00257532" w:rsidRPr="00682B34" w:rsidRDefault="00AC7B46" w:rsidP="00682B34">
      <w:pPr>
        <w:pStyle w:val="Frspaier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616159">
        <w:rPr>
          <w:rFonts w:ascii="Times New Roman" w:hAnsi="Times New Roman"/>
          <w:b/>
          <w:sz w:val="24"/>
          <w:szCs w:val="24"/>
        </w:rPr>
        <w:t>P</w:t>
      </w:r>
      <w:r w:rsidR="00257532" w:rsidRPr="00682B34">
        <w:rPr>
          <w:rFonts w:ascii="Times New Roman" w:hAnsi="Times New Roman"/>
          <w:b/>
          <w:sz w:val="24"/>
          <w:szCs w:val="24"/>
        </w:rPr>
        <w:t xml:space="preserve">rof. </w:t>
      </w:r>
      <w:r w:rsidR="00616159">
        <w:rPr>
          <w:rFonts w:ascii="Times New Roman" w:hAnsi="Times New Roman"/>
          <w:b/>
          <w:sz w:val="24"/>
          <w:szCs w:val="24"/>
        </w:rPr>
        <w:t xml:space="preserve">Dr. </w:t>
      </w:r>
      <w:proofErr w:type="spellStart"/>
      <w:r w:rsidR="00682B34" w:rsidRPr="00682B34">
        <w:rPr>
          <w:rFonts w:ascii="Times New Roman" w:hAnsi="Times New Roman"/>
          <w:b/>
          <w:sz w:val="24"/>
          <w:szCs w:val="24"/>
        </w:rPr>
        <w:t>Marița</w:t>
      </w:r>
      <w:proofErr w:type="spellEnd"/>
      <w:r w:rsidR="00682B34" w:rsidRPr="00682B34">
        <w:rPr>
          <w:rFonts w:ascii="Times New Roman" w:hAnsi="Times New Roman"/>
          <w:b/>
          <w:sz w:val="24"/>
          <w:szCs w:val="24"/>
        </w:rPr>
        <w:t xml:space="preserve"> Olga </w:t>
      </w:r>
      <w:proofErr w:type="spellStart"/>
      <w:r w:rsidR="00682B34" w:rsidRPr="00682B34">
        <w:rPr>
          <w:rFonts w:ascii="Times New Roman" w:hAnsi="Times New Roman"/>
          <w:b/>
          <w:sz w:val="24"/>
          <w:szCs w:val="24"/>
        </w:rPr>
        <w:t>Mihaela</w:t>
      </w:r>
      <w:proofErr w:type="spellEnd"/>
      <w:r w:rsidR="00257532" w:rsidRPr="00682B34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682B34" w:rsidRPr="00682B34">
        <w:rPr>
          <w:rFonts w:ascii="Times New Roman" w:hAnsi="Times New Roman"/>
          <w:b/>
          <w:sz w:val="24"/>
          <w:szCs w:val="24"/>
        </w:rPr>
        <w:t xml:space="preserve">            </w:t>
      </w:r>
      <w:r w:rsidR="00616159">
        <w:rPr>
          <w:rFonts w:ascii="Times New Roman" w:hAnsi="Times New Roman"/>
          <w:b/>
          <w:sz w:val="24"/>
          <w:szCs w:val="24"/>
        </w:rPr>
        <w:t>P</w:t>
      </w:r>
      <w:r w:rsidR="00257532" w:rsidRPr="00682B34">
        <w:rPr>
          <w:rFonts w:ascii="Times New Roman" w:hAnsi="Times New Roman"/>
          <w:b/>
          <w:sz w:val="24"/>
          <w:szCs w:val="24"/>
        </w:rPr>
        <w:t>rof. .........................................................</w:t>
      </w:r>
      <w:r w:rsidR="00257532" w:rsidRPr="00682B34">
        <w:rPr>
          <w:rFonts w:ascii="Times New Roman" w:hAnsi="Times New Roman"/>
          <w:b/>
          <w:noProof/>
          <w:sz w:val="24"/>
          <w:szCs w:val="24"/>
          <w:lang w:val="ro-RO" w:eastAsia="ro-RO"/>
        </w:rPr>
        <mc:AlternateContent>
          <mc:Choice Requires="wpg">
            <w:drawing>
              <wp:inline distT="0" distB="0" distL="0" distR="0" wp14:anchorId="1BC50DC3" wp14:editId="71ADBD97">
                <wp:extent cx="98658" cy="178309"/>
                <wp:effectExtent l="0" t="0" r="0" b="0"/>
                <wp:docPr id="4883" name="Group 48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658" cy="178309"/>
                          <a:chOff x="0" y="0"/>
                          <a:chExt cx="98658" cy="178309"/>
                        </a:xfrm>
                      </wpg:grpSpPr>
                      <wps:wsp>
                        <wps:cNvPr id="584" name="Rectangle 584"/>
                        <wps:cNvSpPr/>
                        <wps:spPr>
                          <a:xfrm>
                            <a:off x="0" y="0"/>
                            <a:ext cx="13121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7532" w:rsidRDefault="00257532" w:rsidP="00257532">
                              <w:pPr>
                                <w:spacing w:after="160" w:line="259" w:lineRule="auto"/>
                                <w:ind w:left="0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C50DC3" id="Group 4883" o:spid="_x0000_s1037" style="width:7.75pt;height:14.05pt;mso-position-horizontal-relative:char;mso-position-vertical-relative:line" coordsize="98658,178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">
                <v:rect id="Rectangle 584" o:spid="_x0000_s1038" style="position:absolute;width:131215;height:237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EUK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5jFU/g7E46AzH4BAAD//wMAUEsBAi0AFAAGAAgAAAAhANvh9svuAAAAhQEAABMAAAAAAAAA&#10;AAAAAAAAAAAAAFtDb250ZW50X1R5cGVzXS54bWxQSwECLQAUAAYACAAAACEAWvQsW78AAAAVAQAA&#10;CwAAAAAAAAAAAAAAAAAfAQAAX3JlbHMvLnJlbHNQSwECLQAUAAYACAAAACEAxlxFCsYAAADcAAAA&#10;DwAAAAAAAAAAAAAAAAAHAgAAZHJzL2Rvd25yZXYueG1sUEsFBgAAAAADAAMAtwAAAPoCAAAAAA==&#10;" filled="f" stroked="f">
                  <v:textbox inset="0,0,0,0">
                    <w:txbxContent>
                      <w:p w:rsidR="00257532" w:rsidRDefault="00257532" w:rsidP="00257532">
                        <w:pPr>
                          <w:spacing w:after="160" w:line="259" w:lineRule="auto"/>
                          <w:ind w:left="0"/>
                        </w:pPr>
                        <w:r>
                          <w:rPr>
                            <w:rFonts w:ascii="Cambria Math" w:eastAsia="Cambria Math" w:hAnsi="Cambria Math" w:cs="Cambria Math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57532" w:rsidRPr="00682B34" w:rsidRDefault="00257532" w:rsidP="001605F7">
      <w:pPr>
        <w:pStyle w:val="Frspaiere"/>
        <w:rPr>
          <w:rFonts w:ascii="Times New Roman" w:hAnsi="Times New Roman"/>
          <w:b/>
          <w:sz w:val="24"/>
          <w:szCs w:val="24"/>
        </w:rPr>
      </w:pPr>
    </w:p>
    <w:sectPr w:rsidR="00257532" w:rsidRPr="00682B34" w:rsidSect="00226F5D">
      <w:headerReference w:type="default" r:id="rId2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E36" w:rsidRDefault="008B0E36" w:rsidP="00A66B18">
      <w:pPr>
        <w:spacing w:before="0" w:after="0"/>
      </w:pPr>
      <w:r>
        <w:separator/>
      </w:r>
    </w:p>
  </w:endnote>
  <w:endnote w:type="continuationSeparator" w:id="0">
    <w:p w:rsidR="008B0E36" w:rsidRDefault="008B0E36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E36" w:rsidRDefault="008B0E36" w:rsidP="00A66B18">
      <w:pPr>
        <w:spacing w:before="0" w:after="0"/>
      </w:pPr>
      <w:r>
        <w:separator/>
      </w:r>
    </w:p>
  </w:footnote>
  <w:footnote w:type="continuationSeparator" w:id="0">
    <w:p w:rsidR="008B0E36" w:rsidRDefault="008B0E36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B18" w:rsidRDefault="00A66B18">
    <w:pPr>
      <w:pStyle w:val="Antet"/>
    </w:pPr>
    <w:r w:rsidRPr="0041428F"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CFC25F5" wp14:editId="7B1CE8C3">
              <wp:simplePos x="0" y="0"/>
              <wp:positionH relativeFrom="column">
                <wp:posOffset>-457200</wp:posOffset>
              </wp:positionH>
              <wp:positionV relativeFrom="paragraph">
                <wp:posOffset>-457200</wp:posOffset>
              </wp:positionV>
              <wp:extent cx="8248650" cy="3030070"/>
              <wp:effectExtent l="0" t="0" r="0" b="0"/>
              <wp:wrapNone/>
              <wp:docPr id="19" name="Element grafic 17" descr="Forme de accent curbate care alcătuiesc împreună designul antetului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48650" cy="3030070"/>
                        <a:chOff x="-7144" y="-7144"/>
                        <a:chExt cx="6005513" cy="1924050"/>
                      </a:xfrm>
                    </wpg:grpSpPr>
                    <wps:wsp>
                      <wps:cNvPr id="20" name="Formă liberă: Formă 20"/>
                      <wps:cNvSpPr/>
                      <wps:spPr>
                        <a:xfrm>
                          <a:off x="2121694" y="-7144"/>
                          <a:ext cx="3876675" cy="1762125"/>
                        </a:xfrm>
                        <a:custGeom>
                          <a:avLst/>
                          <a:gdLst>
                            <a:gd name="connsiteX0" fmla="*/ 3869531 w 3876675"/>
                            <a:gd name="connsiteY0" fmla="*/ 1359694 h 1762125"/>
                            <a:gd name="connsiteX1" fmla="*/ 2359819 w 3876675"/>
                            <a:gd name="connsiteY1" fmla="*/ 1744504 h 1762125"/>
                            <a:gd name="connsiteX2" fmla="*/ 7144 w 3876675"/>
                            <a:gd name="connsiteY2" fmla="*/ 1287304 h 1762125"/>
                            <a:gd name="connsiteX3" fmla="*/ 7144 w 3876675"/>
                            <a:gd name="connsiteY3" fmla="*/ 7144 h 1762125"/>
                            <a:gd name="connsiteX4" fmla="*/ 3869531 w 3876675"/>
                            <a:gd name="connsiteY4" fmla="*/ 7144 h 1762125"/>
                            <a:gd name="connsiteX5" fmla="*/ 3869531 w 3876675"/>
                            <a:gd name="connsiteY5" fmla="*/ 1359694 h 176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76675" h="1762125">
                              <a:moveTo>
                                <a:pt x="3869531" y="1359694"/>
                              </a:moveTo>
                              <a:cubicBezTo>
                                <a:pt x="3869531" y="1359694"/>
                                <a:pt x="3379946" y="1834039"/>
                                <a:pt x="2359819" y="1744504"/>
                              </a:cubicBezTo>
                              <a:cubicBezTo>
                                <a:pt x="1339691" y="1654969"/>
                                <a:pt x="936784" y="1180624"/>
                                <a:pt x="7144" y="1287304"/>
                              </a:cubicBezTo>
                              <a:lnTo>
                                <a:pt x="7144" y="7144"/>
                              </a:lnTo>
                              <a:lnTo>
                                <a:pt x="3869531" y="7144"/>
                              </a:lnTo>
                              <a:lnTo>
                                <a:pt x="3869531" y="1359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Formă liberă: Formă 22"/>
                      <wps:cNvSpPr/>
                      <wps:spPr>
                        <a:xfrm>
                          <a:off x="-7144" y="-7144"/>
                          <a:ext cx="6000750" cy="1924050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1699736 h 1924050"/>
                            <a:gd name="connsiteX1" fmla="*/ 2934176 w 6000750"/>
                            <a:gd name="connsiteY1" fmla="*/ 1484471 h 1924050"/>
                            <a:gd name="connsiteX2" fmla="*/ 5998369 w 6000750"/>
                            <a:gd name="connsiteY2" fmla="*/ 893921 h 1924050"/>
                            <a:gd name="connsiteX3" fmla="*/ 5998369 w 6000750"/>
                            <a:gd name="connsiteY3" fmla="*/ 7144 h 1924050"/>
                            <a:gd name="connsiteX4" fmla="*/ 7144 w 6000750"/>
                            <a:gd name="connsiteY4" fmla="*/ 7144 h 1924050"/>
                            <a:gd name="connsiteX5" fmla="*/ 7144 w 6000750"/>
                            <a:gd name="connsiteY5" fmla="*/ 1699736 h 1924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1924050">
                              <a:moveTo>
                                <a:pt x="7144" y="1699736"/>
                              </a:moveTo>
                              <a:cubicBezTo>
                                <a:pt x="7144" y="1699736"/>
                                <a:pt x="1410176" y="2317909"/>
                                <a:pt x="2934176" y="1484471"/>
                              </a:cubicBezTo>
                              <a:cubicBezTo>
                                <a:pt x="4459129" y="651986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169973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Formă liberă: Formă 23"/>
                      <wps:cNvSpPr/>
                      <wps:spPr>
                        <a:xfrm>
                          <a:off x="-7144" y="-7144"/>
                          <a:ext cx="6000750" cy="904875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7144 h 904875"/>
                            <a:gd name="connsiteX1" fmla="*/ 7144 w 6000750"/>
                            <a:gd name="connsiteY1" fmla="*/ 613886 h 904875"/>
                            <a:gd name="connsiteX2" fmla="*/ 3546634 w 6000750"/>
                            <a:gd name="connsiteY2" fmla="*/ 574834 h 904875"/>
                            <a:gd name="connsiteX3" fmla="*/ 5998369 w 6000750"/>
                            <a:gd name="connsiteY3" fmla="*/ 893921 h 904875"/>
                            <a:gd name="connsiteX4" fmla="*/ 5998369 w 6000750"/>
                            <a:gd name="connsiteY4" fmla="*/ 7144 h 904875"/>
                            <a:gd name="connsiteX5" fmla="*/ 7144 w 6000750"/>
                            <a:gd name="connsiteY5" fmla="*/ 7144 h 904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904875">
                              <a:moveTo>
                                <a:pt x="7144" y="7144"/>
                              </a:moveTo>
                              <a:lnTo>
                                <a:pt x="7144" y="613886"/>
                              </a:lnTo>
                              <a:cubicBezTo>
                                <a:pt x="647224" y="1034891"/>
                                <a:pt x="2136934" y="964406"/>
                                <a:pt x="3546634" y="574834"/>
                              </a:cubicBezTo>
                              <a:cubicBezTo>
                                <a:pt x="4882039" y="205264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ormă liberă: Formă 24"/>
                      <wps:cNvSpPr/>
                      <wps:spPr>
                        <a:xfrm>
                          <a:off x="3176111" y="924401"/>
                          <a:ext cx="2819400" cy="828675"/>
                        </a:xfrm>
                        <a:custGeom>
                          <a:avLst/>
                          <a:gdLst>
                            <a:gd name="connsiteX0" fmla="*/ 7144 w 2819400"/>
                            <a:gd name="connsiteY0" fmla="*/ 481489 h 828675"/>
                            <a:gd name="connsiteX1" fmla="*/ 1305401 w 2819400"/>
                            <a:gd name="connsiteY1" fmla="*/ 812959 h 828675"/>
                            <a:gd name="connsiteX2" fmla="*/ 2815114 w 2819400"/>
                            <a:gd name="connsiteY2" fmla="*/ 428149 h 828675"/>
                            <a:gd name="connsiteX3" fmla="*/ 2815114 w 2819400"/>
                            <a:gd name="connsiteY3" fmla="*/ 7144 h 828675"/>
                            <a:gd name="connsiteX4" fmla="*/ 7144 w 2819400"/>
                            <a:gd name="connsiteY4" fmla="*/ 481489 h 828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819400" h="828675">
                              <a:moveTo>
                                <a:pt x="7144" y="481489"/>
                              </a:moveTo>
                              <a:cubicBezTo>
                                <a:pt x="380524" y="602456"/>
                                <a:pt x="751999" y="764381"/>
                                <a:pt x="1305401" y="812959"/>
                              </a:cubicBezTo>
                              <a:cubicBezTo>
                                <a:pt x="2325529" y="902494"/>
                                <a:pt x="2815114" y="428149"/>
                                <a:pt x="2815114" y="428149"/>
                              </a:cubicBezTo>
                              <a:lnTo>
                                <a:pt x="2815114" y="7144"/>
                              </a:lnTo>
                              <a:cubicBezTo>
                                <a:pt x="2332196" y="236696"/>
                                <a:pt x="1376839" y="568166"/>
                                <a:pt x="7144" y="481489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2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</a:gsLst>
                          <a:lin ang="0" scaled="1"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9ADA64D" id="Element grafic 17" o:spid="_x0000_s1026" alt="Forme de accent curbate care alcătuiesc împreună designul antetului" style="position:absolute;margin-left:-36pt;margin-top:-36pt;width:649.5pt;height:238.6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">
              <v:shape id="Formă liberă: Formă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63a537 [3205]" stroked="f">
                <v:stroke joinstyle="miter"/>
                <v:path arrowok="t" o:connecttype="custom" o:connectlocs="3869531,1359694;2359819,1744504;7144,1287304;7144,7144;3869531,7144;3869531,1359694" o:connectangles="0,0,0,0,0,0"/>
              </v:shape>
              <v:shape id="Formă liberă: Formă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99cb38 [3204]" stroked="f">
                <v:stroke joinstyle="miter"/>
                <v:path arrowok="t" o:connecttype="custom" o:connectlocs="7144,1699736;2934176,1484471;5998369,893921;5998369,7144;7144,7144;7144,1699736" o:connectangles="0,0,0,0,0,0"/>
              </v:shape>
              <v:shape id="Formă liberă: Formă 23" o:spid="_x0000_s1029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99cb38 [3204]" stroked="f">
                <v:fill color2="#c1df87 [1940]" rotate="t" angle="90" focus="100%" type="gradient"/>
                <v:stroke joinstyle="miter"/>
                <v:path arrowok="t" o:connecttype="custom" o:connectlocs="7144,7144;7144,613886;3546634,574834;5998369,893921;5998369,7144;7144,7144" o:connectangles="0,0,0,0,0,0"/>
              </v:shape>
              <v:shape id="Formă liberă: Formă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63a537 [3205]" stroked="f">
                <v:fill color2="#4a7b29 [2405]" angle="90" focus="100%" type="gradient"/>
                <v:stroke joinstyle="miter"/>
                <v:path arrowok="t" o:connecttype="custom" o:connectlocs="7144,481489;1305401,812959;2815114,428149;2815114,7144;7144,481489" o:connectangles="0,0,0,0,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4172B"/>
    <w:multiLevelType w:val="hybridMultilevel"/>
    <w:tmpl w:val="2CCE4FA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EE6F8F"/>
    <w:multiLevelType w:val="hybridMultilevel"/>
    <w:tmpl w:val="246805F2"/>
    <w:lvl w:ilvl="0" w:tplc="95846328">
      <w:start w:val="2"/>
      <w:numFmt w:val="decimal"/>
      <w:lvlText w:val="%1.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C6D8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98B04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0AABC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B0938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98E6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12AB7F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AE1E0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2E653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7CE1579"/>
    <w:multiLevelType w:val="hybridMultilevel"/>
    <w:tmpl w:val="E92E1D52"/>
    <w:lvl w:ilvl="0" w:tplc="319474C6">
      <w:start w:val="5"/>
      <w:numFmt w:val="decimal"/>
      <w:lvlText w:val="%1.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430664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54A49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82E073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AE5B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4479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A8344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BAE5B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1C675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9A70D36"/>
    <w:multiLevelType w:val="hybridMultilevel"/>
    <w:tmpl w:val="66AC75F4"/>
    <w:lvl w:ilvl="0" w:tplc="9A2E831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F926CC"/>
    <w:multiLevelType w:val="hybridMultilevel"/>
    <w:tmpl w:val="13980E9C"/>
    <w:lvl w:ilvl="0" w:tplc="B4FCA9A0">
      <w:start w:val="1"/>
      <w:numFmt w:val="bullet"/>
      <w:lvlText w:val="-"/>
      <w:lvlJc w:val="left"/>
      <w:pPr>
        <w:ind w:left="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4A405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1ACC63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856344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56936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AA809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7AAF3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08C7C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B46F3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B537EF8"/>
    <w:multiLevelType w:val="hybridMultilevel"/>
    <w:tmpl w:val="3C38B748"/>
    <w:lvl w:ilvl="0" w:tplc="F2CE6C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A21D9F"/>
    <w:multiLevelType w:val="hybridMultilevel"/>
    <w:tmpl w:val="24BA56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F7104A"/>
    <w:multiLevelType w:val="hybridMultilevel"/>
    <w:tmpl w:val="12021C68"/>
    <w:lvl w:ilvl="0" w:tplc="4198CFA2">
      <w:start w:val="1"/>
      <w:numFmt w:val="lowerLetter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0497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D8F34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46A5BD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256914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C0C80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C6C765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1ED23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A6E8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C9C1B44"/>
    <w:multiLevelType w:val="hybridMultilevel"/>
    <w:tmpl w:val="640EF44E"/>
    <w:lvl w:ilvl="0" w:tplc="0418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E5365E6"/>
    <w:multiLevelType w:val="hybridMultilevel"/>
    <w:tmpl w:val="859AED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51078"/>
    <w:multiLevelType w:val="hybridMultilevel"/>
    <w:tmpl w:val="8176192E"/>
    <w:lvl w:ilvl="0" w:tplc="0C521D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4DF6744"/>
    <w:multiLevelType w:val="hybridMultilevel"/>
    <w:tmpl w:val="C9509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11"/>
  </w:num>
  <w:num w:numId="9">
    <w:abstractNumId w:val="0"/>
  </w:num>
  <w:num w:numId="10">
    <w:abstractNumId w:val="9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BFA"/>
    <w:rsid w:val="00014F4F"/>
    <w:rsid w:val="00034D97"/>
    <w:rsid w:val="00047FD1"/>
    <w:rsid w:val="00083BAA"/>
    <w:rsid w:val="000A3827"/>
    <w:rsid w:val="0010680C"/>
    <w:rsid w:val="001427F9"/>
    <w:rsid w:val="00147D14"/>
    <w:rsid w:val="00152B0B"/>
    <w:rsid w:val="001605F7"/>
    <w:rsid w:val="001759C1"/>
    <w:rsid w:val="001766D6"/>
    <w:rsid w:val="00192419"/>
    <w:rsid w:val="0019740A"/>
    <w:rsid w:val="001A15E1"/>
    <w:rsid w:val="001B65AB"/>
    <w:rsid w:val="001C270D"/>
    <w:rsid w:val="001D0B5A"/>
    <w:rsid w:val="001E2320"/>
    <w:rsid w:val="001E5156"/>
    <w:rsid w:val="00214E28"/>
    <w:rsid w:val="00215CD0"/>
    <w:rsid w:val="00226F5D"/>
    <w:rsid w:val="0024099F"/>
    <w:rsid w:val="00241B73"/>
    <w:rsid w:val="00257532"/>
    <w:rsid w:val="002C084B"/>
    <w:rsid w:val="002D32A5"/>
    <w:rsid w:val="00310FFB"/>
    <w:rsid w:val="003406D1"/>
    <w:rsid w:val="00352B81"/>
    <w:rsid w:val="0037490E"/>
    <w:rsid w:val="00394757"/>
    <w:rsid w:val="003A0150"/>
    <w:rsid w:val="003B3E53"/>
    <w:rsid w:val="003E24DF"/>
    <w:rsid w:val="0041428F"/>
    <w:rsid w:val="00440B1F"/>
    <w:rsid w:val="0048199C"/>
    <w:rsid w:val="004855F5"/>
    <w:rsid w:val="004A2B0D"/>
    <w:rsid w:val="005142C8"/>
    <w:rsid w:val="00544F50"/>
    <w:rsid w:val="00587F70"/>
    <w:rsid w:val="005936E3"/>
    <w:rsid w:val="005C2210"/>
    <w:rsid w:val="00604E30"/>
    <w:rsid w:val="00615018"/>
    <w:rsid w:val="00616159"/>
    <w:rsid w:val="0062123A"/>
    <w:rsid w:val="00646E75"/>
    <w:rsid w:val="00682B34"/>
    <w:rsid w:val="006F6F10"/>
    <w:rsid w:val="00712A8A"/>
    <w:rsid w:val="00783E79"/>
    <w:rsid w:val="007B5224"/>
    <w:rsid w:val="007B5AE8"/>
    <w:rsid w:val="007F5192"/>
    <w:rsid w:val="00823AC7"/>
    <w:rsid w:val="008B0E36"/>
    <w:rsid w:val="00905A35"/>
    <w:rsid w:val="00924F13"/>
    <w:rsid w:val="00950BFA"/>
    <w:rsid w:val="00952E71"/>
    <w:rsid w:val="00954A2D"/>
    <w:rsid w:val="00961096"/>
    <w:rsid w:val="00976DAA"/>
    <w:rsid w:val="00982EF8"/>
    <w:rsid w:val="0099409A"/>
    <w:rsid w:val="009F6646"/>
    <w:rsid w:val="00A26FE7"/>
    <w:rsid w:val="00A55C10"/>
    <w:rsid w:val="00A62CBD"/>
    <w:rsid w:val="00A66B18"/>
    <w:rsid w:val="00A6783B"/>
    <w:rsid w:val="00A96CF8"/>
    <w:rsid w:val="00AA089B"/>
    <w:rsid w:val="00AC7B46"/>
    <w:rsid w:val="00AE1388"/>
    <w:rsid w:val="00AF13F2"/>
    <w:rsid w:val="00AF3982"/>
    <w:rsid w:val="00B30EBA"/>
    <w:rsid w:val="00B50294"/>
    <w:rsid w:val="00B57D6E"/>
    <w:rsid w:val="00B6086D"/>
    <w:rsid w:val="00B65706"/>
    <w:rsid w:val="00BA3294"/>
    <w:rsid w:val="00BB520A"/>
    <w:rsid w:val="00BC0A3A"/>
    <w:rsid w:val="00BD413D"/>
    <w:rsid w:val="00BE156F"/>
    <w:rsid w:val="00C43348"/>
    <w:rsid w:val="00C672CF"/>
    <w:rsid w:val="00C701F7"/>
    <w:rsid w:val="00C70786"/>
    <w:rsid w:val="00C91E6C"/>
    <w:rsid w:val="00CE28BB"/>
    <w:rsid w:val="00D10958"/>
    <w:rsid w:val="00D15E9F"/>
    <w:rsid w:val="00D424B4"/>
    <w:rsid w:val="00D570DC"/>
    <w:rsid w:val="00D66593"/>
    <w:rsid w:val="00D95C73"/>
    <w:rsid w:val="00DE40C0"/>
    <w:rsid w:val="00DE6DA2"/>
    <w:rsid w:val="00DF2D30"/>
    <w:rsid w:val="00E15165"/>
    <w:rsid w:val="00E43A62"/>
    <w:rsid w:val="00E43E4B"/>
    <w:rsid w:val="00E4786A"/>
    <w:rsid w:val="00E52FD3"/>
    <w:rsid w:val="00E55D74"/>
    <w:rsid w:val="00E56346"/>
    <w:rsid w:val="00E6540C"/>
    <w:rsid w:val="00E77050"/>
    <w:rsid w:val="00E81E2A"/>
    <w:rsid w:val="00EE0770"/>
    <w:rsid w:val="00EE0952"/>
    <w:rsid w:val="00F71DD4"/>
    <w:rsid w:val="00F73DB3"/>
    <w:rsid w:val="00FB0FFD"/>
    <w:rsid w:val="00FC1364"/>
    <w:rsid w:val="00FE0F43"/>
    <w:rsid w:val="00FF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27B77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o-R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Titlu1">
    <w:name w:val="heading 1"/>
    <w:basedOn w:val="Normal"/>
    <w:next w:val="Normal"/>
    <w:link w:val="Titlu1Caracter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729928" w:themeColor="accent1" w:themeShade="BF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729928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8"/>
    <w:rsid w:val="003E24DF"/>
    <w:rPr>
      <w:rFonts w:asciiTheme="majorHAnsi" w:eastAsiaTheme="majorEastAsia" w:hAnsiTheme="majorHAnsi" w:cstheme="majorBidi"/>
      <w:caps/>
      <w:color w:val="729928" w:themeColor="accent1" w:themeShade="BF"/>
      <w:kern w:val="20"/>
      <w:sz w:val="20"/>
      <w:szCs w:val="20"/>
    </w:rPr>
  </w:style>
  <w:style w:type="paragraph" w:customStyle="1" w:styleId="Destinatar">
    <w:name w:val="Destinatar"/>
    <w:basedOn w:val="Normal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Formuldesalut">
    <w:name w:val="Salutation"/>
    <w:basedOn w:val="Normal"/>
    <w:link w:val="FormuldesalutCaracter"/>
    <w:uiPriority w:val="4"/>
    <w:unhideWhenUsed/>
    <w:qFormat/>
    <w:rsid w:val="00A66B18"/>
    <w:pPr>
      <w:spacing w:before="720"/>
    </w:pPr>
  </w:style>
  <w:style w:type="character" w:customStyle="1" w:styleId="FormuldesalutCaracter">
    <w:name w:val="Formulă de salut Caracter"/>
    <w:basedOn w:val="Fontdeparagrafimplicit"/>
    <w:link w:val="Formuldesalut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Formuledencheiere">
    <w:name w:val="Closing"/>
    <w:basedOn w:val="Normal"/>
    <w:next w:val="Semntur"/>
    <w:link w:val="FormuledencheiereCaracter"/>
    <w:uiPriority w:val="6"/>
    <w:unhideWhenUsed/>
    <w:qFormat/>
    <w:rsid w:val="00A6783B"/>
    <w:pPr>
      <w:spacing w:before="480" w:after="960"/>
    </w:pPr>
  </w:style>
  <w:style w:type="character" w:customStyle="1" w:styleId="FormuledencheiereCaracter">
    <w:name w:val="Formule de încheiere Caracter"/>
    <w:basedOn w:val="Fontdeparagrafimplicit"/>
    <w:link w:val="Formuledencheiere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Semntur">
    <w:name w:val="Signature"/>
    <w:basedOn w:val="Normal"/>
    <w:link w:val="SemnturCaracter"/>
    <w:uiPriority w:val="7"/>
    <w:unhideWhenUsed/>
    <w:qFormat/>
    <w:rsid w:val="00A6783B"/>
    <w:pPr>
      <w:contextualSpacing/>
    </w:pPr>
    <w:rPr>
      <w:b/>
      <w:bCs/>
      <w:color w:val="99CB38" w:themeColor="accent1"/>
    </w:rPr>
  </w:style>
  <w:style w:type="character" w:customStyle="1" w:styleId="SemnturCaracter">
    <w:name w:val="Semnătură Caracter"/>
    <w:basedOn w:val="Fontdeparagrafimplicit"/>
    <w:link w:val="Semntur"/>
    <w:uiPriority w:val="7"/>
    <w:rsid w:val="00A6783B"/>
    <w:rPr>
      <w:rFonts w:eastAsiaTheme="minorHAnsi"/>
      <w:b/>
      <w:bCs/>
      <w:color w:val="99CB38" w:themeColor="accent1"/>
      <w:kern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3E24DF"/>
    <w:pPr>
      <w:spacing w:after="0"/>
      <w:jc w:val="right"/>
    </w:pPr>
  </w:style>
  <w:style w:type="character" w:customStyle="1" w:styleId="AntetCaracter">
    <w:name w:val="Antet Caracter"/>
    <w:basedOn w:val="Fontdeparagrafimplicit"/>
    <w:link w:val="Antet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Robust">
    <w:name w:val="Strong"/>
    <w:basedOn w:val="Fontdeparagrafimplicit"/>
    <w:uiPriority w:val="22"/>
    <w:qFormat/>
    <w:rsid w:val="003E24DF"/>
    <w:rPr>
      <w:b/>
      <w:bCs/>
    </w:rPr>
  </w:style>
  <w:style w:type="paragraph" w:customStyle="1" w:styleId="Informaiidecontact">
    <w:name w:val="Informații de contact"/>
    <w:basedOn w:val="Normal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Titlu2Caracter">
    <w:name w:val="Titlu 2 Caracter"/>
    <w:basedOn w:val="Fontdeparagrafimplicit"/>
    <w:link w:val="Titlu2"/>
    <w:uiPriority w:val="9"/>
    <w:rsid w:val="004A2B0D"/>
    <w:rPr>
      <w:rFonts w:asciiTheme="majorHAnsi" w:eastAsiaTheme="majorEastAsia" w:hAnsiTheme="majorHAnsi" w:cstheme="majorBidi"/>
      <w:color w:val="729928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Textsubstituent">
    <w:name w:val="Placeholder Text"/>
    <w:basedOn w:val="Fontdeparagrafimplicit"/>
    <w:uiPriority w:val="99"/>
    <w:semiHidden/>
    <w:rsid w:val="001766D6"/>
    <w:rPr>
      <w:color w:val="808080"/>
    </w:rPr>
  </w:style>
  <w:style w:type="paragraph" w:styleId="Subsol">
    <w:name w:val="footer"/>
    <w:basedOn w:val="Normal"/>
    <w:link w:val="SubsolCaracter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Sigl">
    <w:name w:val="Siglă"/>
    <w:basedOn w:val="Normal"/>
    <w:next w:val="Normal"/>
    <w:link w:val="Caractersigl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Caractersigl">
    <w:name w:val="Caracter siglă"/>
    <w:basedOn w:val="Fontdeparagrafimplicit"/>
    <w:link w:val="Sigl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character" w:styleId="Hyperlink">
    <w:name w:val="Hyperlink"/>
    <w:rsid w:val="00F71DD4"/>
    <w:rPr>
      <w:color w:val="0000FF"/>
      <w:u w:val="single"/>
    </w:rPr>
  </w:style>
  <w:style w:type="paragraph" w:styleId="Frspaiere">
    <w:name w:val="No Spacing"/>
    <w:qFormat/>
    <w:rsid w:val="00F71DD4"/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NoSpacing1">
    <w:name w:val="No Spacing1"/>
    <w:qFormat/>
    <w:rsid w:val="00544F50"/>
    <w:pPr>
      <w:jc w:val="both"/>
    </w:pPr>
    <w:rPr>
      <w:rFonts w:ascii="Palatino Linotype" w:eastAsia="Calibri" w:hAnsi="Palatino Linotype" w:cs="Times New Roman"/>
      <w:szCs w:val="22"/>
      <w:lang w:val="en-US"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37490E"/>
    <w:rPr>
      <w:color w:val="977B2D" w:themeColor="followedHyperlink"/>
      <w:u w:val="single"/>
    </w:rPr>
  </w:style>
  <w:style w:type="paragraph" w:styleId="Listparagraf">
    <w:name w:val="List Paragraph"/>
    <w:basedOn w:val="Normal"/>
    <w:uiPriority w:val="34"/>
    <w:semiHidden/>
    <w:rsid w:val="00D15E9F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orms.gle/sBSKmXBoa3qtuGKSA" TargetMode="Externa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hyperlink" Target="https://forms.gle/sBSKmXBoa3qtuGKSA" TargetMode="External"/><Relationship Id="rId17" Type="http://schemas.openxmlformats.org/officeDocument/2006/relationships/image" Target="media/image4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impozionltdlp@gmail.com" TargetMode="External"/><Relationship Id="rId22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Microsoft\&#350;abloane\Antet%20de%20scrisoare%20cu%20curbe%20albastre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1.jpeg"/></Relationships>
</file>

<file path=word/theme/theme1.xml><?xml version="1.0" encoding="utf-8"?>
<a:theme xmlns:a="http://schemas.openxmlformats.org/drawingml/2006/main" name="Circuit">
  <a:themeElements>
    <a:clrScheme name="Galben verde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Circuit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ircuit">
      <a:fillStyleLst>
        <a:solidFill>
          <a:schemeClr val="phClr"/>
        </a:solidFill>
        <a:gradFill rotWithShape="1">
          <a:gsLst>
            <a:gs pos="0">
              <a:schemeClr val="phClr">
                <a:tint val="58000"/>
                <a:satMod val="108000"/>
                <a:lumMod val="110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040000" scaled="0"/>
        </a:gradFill>
        <a:gradFill rotWithShape="1">
          <a:gsLst>
            <a:gs pos="0">
              <a:schemeClr val="phClr">
                <a:tint val="94000"/>
                <a:satMod val="105000"/>
                <a:lumMod val="102000"/>
              </a:schemeClr>
            </a:gs>
            <a:gs pos="100000">
              <a:schemeClr val="phClr">
                <a:shade val="74000"/>
                <a:satMod val="128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94000"/>
                <a:satMod val="148000"/>
                <a:lumMod val="150000"/>
              </a:schemeClr>
            </a:gs>
            <a:gs pos="100000">
              <a:schemeClr val="phClr">
                <a:shade val="92000"/>
                <a:hueMod val="104000"/>
                <a:satMod val="140000"/>
                <a:lumMod val="68000"/>
              </a:schemeClr>
            </a:gs>
          </a:gsLst>
          <a:lin ang="5040000" scaled="0"/>
        </a:gradFill>
        <a:blipFill>
          <a:blip xmlns:r="http://schemas.openxmlformats.org/officeDocument/2006/relationships" r:embed="rId1">
            <a:duotone>
              <a:schemeClr val="phClr">
                <a:shade val="88000"/>
                <a:hueMod val="106000"/>
                <a:satMod val="140000"/>
                <a:lumMod val="54000"/>
              </a:schemeClr>
              <a:schemeClr val="phClr">
                <a:tint val="98000"/>
                <a:hueMod val="90000"/>
                <a:satMod val="150000"/>
                <a:lumMod val="16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ircuit" id="{0AC2F7E7-15F5-431C-B2A2-456FE929F56C}" vid="{0911B802-464C-4241-8DD9-B60FF88E379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72AD07-53A3-41FC-A530-2744C14395A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4B8229B7-4A0E-47E9-8124-2893D1896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de scrisoare cu curbe albastre</Template>
  <TotalTime>0</TotalTime>
  <Pages>6</Pages>
  <Words>1010</Words>
  <Characters>5858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2024-04-22T05:46:00Z</dcterms:created>
  <dcterms:modified xsi:type="dcterms:W3CDTF">2024-05-10T07:38:00Z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