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A686325" w14:textId="27F7A66C" w:rsidR="005042B0" w:rsidRPr="005042B0" w:rsidRDefault="005042B0" w:rsidP="005042B0">
      <w:pPr>
        <w:rPr>
          <w:bCs/>
          <w:iCs/>
          <w:color w:val="000000"/>
        </w:rPr>
      </w:pPr>
      <w:r w:rsidRPr="005042B0">
        <w:rPr>
          <w:bCs/>
          <w:iCs/>
          <w:color w:val="000000"/>
        </w:rPr>
        <w:t>NR. 67/03.03.2025</w:t>
      </w:r>
    </w:p>
    <w:p w14:paraId="71B05921" w14:textId="77777777" w:rsidR="005042B0" w:rsidRDefault="005042B0" w:rsidP="005042B0">
      <w:pPr>
        <w:spacing w:line="360" w:lineRule="auto"/>
        <w:jc w:val="right"/>
        <w:rPr>
          <w:b/>
          <w:bCs/>
        </w:rPr>
      </w:pPr>
    </w:p>
    <w:p w14:paraId="15584D43" w14:textId="77777777" w:rsidR="005042B0" w:rsidRDefault="005042B0" w:rsidP="005042B0">
      <w:pPr>
        <w:spacing w:line="360" w:lineRule="auto"/>
        <w:rPr>
          <w:b/>
          <w:bCs/>
        </w:rPr>
      </w:pPr>
      <w:r>
        <w:rPr>
          <w:b/>
          <w:bCs/>
        </w:rPr>
        <w:t>ANEXA 1</w:t>
      </w:r>
    </w:p>
    <w:p w14:paraId="7798C9FF" w14:textId="77777777" w:rsidR="005042B0" w:rsidRPr="002737A4" w:rsidRDefault="005042B0" w:rsidP="005042B0">
      <w:pPr>
        <w:spacing w:line="360" w:lineRule="auto"/>
        <w:rPr>
          <w:b/>
          <w:bCs/>
        </w:rPr>
      </w:pPr>
      <w:r w:rsidRPr="002737A4">
        <w:rPr>
          <w:b/>
          <w:bCs/>
        </w:rPr>
        <w:t>Centralizarea activităților desfășurate cu prilejul Zilei Naționale de Comemorare a Victimelor Holocaustului-9 octombrie 2024</w:t>
      </w:r>
    </w:p>
    <w:p w14:paraId="3B8A207E" w14:textId="77777777" w:rsidR="005042B0" w:rsidRDefault="005042B0" w:rsidP="005042B0">
      <w:pPr>
        <w:spacing w:line="360" w:lineRule="auto"/>
        <w:rPr>
          <w:b/>
          <w:bCs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802"/>
        <w:gridCol w:w="2355"/>
        <w:gridCol w:w="1535"/>
        <w:gridCol w:w="980"/>
        <w:gridCol w:w="1257"/>
        <w:gridCol w:w="1548"/>
        <w:gridCol w:w="1270"/>
        <w:gridCol w:w="1643"/>
      </w:tblGrid>
      <w:tr w:rsidR="005042B0" w14:paraId="3A45C6EE" w14:textId="77777777" w:rsidTr="005042B0">
        <w:tc>
          <w:tcPr>
            <w:tcW w:w="4802" w:type="dxa"/>
          </w:tcPr>
          <w:p w14:paraId="3D0D4822" w14:textId="77777777" w:rsidR="005042B0" w:rsidRPr="00CA764A" w:rsidRDefault="005042B0" w:rsidP="00602506">
            <w:pPr>
              <w:spacing w:line="360" w:lineRule="auto"/>
            </w:pPr>
            <w:r>
              <w:t xml:space="preserve"> Tipul de activități organizate (simpozioane, mese rotunde, expoziții, vizionări de filme, întâlniri cu supraviețuitori, vizite la obiective relevanteetc.)</w:t>
            </w:r>
          </w:p>
        </w:tc>
        <w:tc>
          <w:tcPr>
            <w:tcW w:w="2355" w:type="dxa"/>
          </w:tcPr>
          <w:p w14:paraId="41950955" w14:textId="77777777" w:rsidR="005042B0" w:rsidRPr="00CA764A" w:rsidRDefault="005042B0" w:rsidP="00602506">
            <w:pPr>
              <w:spacing w:line="360" w:lineRule="auto"/>
            </w:pPr>
            <w:r>
              <w:t>Unitatea de învățământ</w:t>
            </w:r>
          </w:p>
        </w:tc>
        <w:tc>
          <w:tcPr>
            <w:tcW w:w="1535" w:type="dxa"/>
          </w:tcPr>
          <w:p w14:paraId="0D93D893" w14:textId="77777777" w:rsidR="005042B0" w:rsidRPr="00CA764A" w:rsidRDefault="005042B0" w:rsidP="00602506">
            <w:pPr>
              <w:spacing w:line="360" w:lineRule="auto"/>
            </w:pPr>
            <w:r>
              <w:t>Profesor</w:t>
            </w:r>
          </w:p>
        </w:tc>
        <w:tc>
          <w:tcPr>
            <w:tcW w:w="980" w:type="dxa"/>
          </w:tcPr>
          <w:p w14:paraId="7BE838F2" w14:textId="77777777" w:rsidR="005042B0" w:rsidRPr="00CA764A" w:rsidRDefault="005042B0" w:rsidP="00602506">
            <w:pPr>
              <w:spacing w:line="360" w:lineRule="auto"/>
            </w:pPr>
            <w:r>
              <w:t>Clasa</w:t>
            </w:r>
          </w:p>
        </w:tc>
        <w:tc>
          <w:tcPr>
            <w:tcW w:w="1257" w:type="dxa"/>
          </w:tcPr>
          <w:p w14:paraId="16DD88F0" w14:textId="77777777" w:rsidR="005042B0" w:rsidRPr="00CA764A" w:rsidRDefault="005042B0" w:rsidP="00602506">
            <w:pPr>
              <w:spacing w:line="360" w:lineRule="auto"/>
            </w:pPr>
            <w:r>
              <w:t>Număr de elevi</w:t>
            </w:r>
          </w:p>
        </w:tc>
        <w:tc>
          <w:tcPr>
            <w:tcW w:w="1548" w:type="dxa"/>
          </w:tcPr>
          <w:p w14:paraId="4BDB1DC1" w14:textId="77777777" w:rsidR="005042B0" w:rsidRPr="00CA764A" w:rsidRDefault="005042B0" w:rsidP="00602506">
            <w:pPr>
              <w:spacing w:line="360" w:lineRule="auto"/>
            </w:pPr>
            <w:r>
              <w:t>Locația desfășurării activității</w:t>
            </w:r>
          </w:p>
        </w:tc>
        <w:tc>
          <w:tcPr>
            <w:tcW w:w="1270" w:type="dxa"/>
          </w:tcPr>
          <w:p w14:paraId="3011424A" w14:textId="77777777" w:rsidR="005042B0" w:rsidRPr="00CA764A" w:rsidRDefault="005042B0" w:rsidP="00602506">
            <w:pPr>
              <w:spacing w:line="360" w:lineRule="auto"/>
            </w:pPr>
            <w:r>
              <w:t>Parteneri, ONG-uri etc</w:t>
            </w:r>
          </w:p>
        </w:tc>
        <w:tc>
          <w:tcPr>
            <w:tcW w:w="1643" w:type="dxa"/>
          </w:tcPr>
          <w:p w14:paraId="2128EE2C" w14:textId="77777777" w:rsidR="005042B0" w:rsidRDefault="005042B0" w:rsidP="00602506">
            <w:pPr>
              <w:spacing w:line="360" w:lineRule="auto"/>
            </w:pPr>
            <w:r>
              <w:t>Obsevații (bune practice, deficiențe etc.)</w:t>
            </w:r>
          </w:p>
        </w:tc>
      </w:tr>
      <w:tr w:rsidR="005042B0" w14:paraId="754B29FF" w14:textId="77777777" w:rsidTr="005042B0">
        <w:tc>
          <w:tcPr>
            <w:tcW w:w="4802" w:type="dxa"/>
          </w:tcPr>
          <w:p w14:paraId="21ED741A" w14:textId="53FBE5CF" w:rsidR="005042B0" w:rsidRPr="005042B0" w:rsidRDefault="005042B0" w:rsidP="005042B0">
            <w:pPr>
              <w:spacing w:line="360" w:lineRule="auto"/>
              <w:rPr>
                <w:bCs/>
              </w:rPr>
            </w:pPr>
            <w:r>
              <w:rPr>
                <w:bCs/>
              </w:rPr>
              <w:t xml:space="preserve">Vizionare de filme </w:t>
            </w:r>
          </w:p>
        </w:tc>
        <w:tc>
          <w:tcPr>
            <w:tcW w:w="2355" w:type="dxa"/>
          </w:tcPr>
          <w:p w14:paraId="2D8BC28B" w14:textId="33630C43" w:rsidR="005042B0" w:rsidRPr="005042B0" w:rsidRDefault="005042B0" w:rsidP="005042B0">
            <w:pPr>
              <w:spacing w:line="360" w:lineRule="auto"/>
              <w:rPr>
                <w:bCs/>
              </w:rPr>
            </w:pPr>
            <w:r>
              <w:rPr>
                <w:bCs/>
              </w:rPr>
              <w:t>Școala Gimnazială Boșorod</w:t>
            </w:r>
          </w:p>
        </w:tc>
        <w:tc>
          <w:tcPr>
            <w:tcW w:w="1535" w:type="dxa"/>
          </w:tcPr>
          <w:p w14:paraId="65B311B4" w14:textId="1F2BE25A" w:rsidR="005042B0" w:rsidRDefault="005042B0" w:rsidP="005042B0">
            <w:pPr>
              <w:spacing w:line="360" w:lineRule="auto"/>
              <w:rPr>
                <w:b/>
                <w:bCs/>
              </w:rPr>
            </w:pPr>
            <w:r w:rsidRPr="002A5A2B">
              <w:t>Prof. Hațegan  Cosmin-Ioan</w:t>
            </w:r>
          </w:p>
        </w:tc>
        <w:tc>
          <w:tcPr>
            <w:tcW w:w="980" w:type="dxa"/>
          </w:tcPr>
          <w:p w14:paraId="21BB23F9" w14:textId="71974C0B" w:rsidR="005042B0" w:rsidRDefault="005042B0" w:rsidP="005042B0">
            <w:pPr>
              <w:spacing w:line="360" w:lineRule="auto"/>
              <w:rPr>
                <w:b/>
                <w:bCs/>
              </w:rPr>
            </w:pPr>
            <w:r w:rsidRPr="002A5A2B">
              <w:t>a VIII-a</w:t>
            </w:r>
          </w:p>
        </w:tc>
        <w:tc>
          <w:tcPr>
            <w:tcW w:w="1257" w:type="dxa"/>
          </w:tcPr>
          <w:p w14:paraId="235FCB6B" w14:textId="1CC2BA37" w:rsidR="005042B0" w:rsidRDefault="005042B0" w:rsidP="005042B0">
            <w:pPr>
              <w:spacing w:line="360" w:lineRule="auto"/>
              <w:rPr>
                <w:b/>
                <w:bCs/>
              </w:rPr>
            </w:pPr>
            <w:r>
              <w:t>8</w:t>
            </w:r>
          </w:p>
        </w:tc>
        <w:tc>
          <w:tcPr>
            <w:tcW w:w="1548" w:type="dxa"/>
          </w:tcPr>
          <w:p w14:paraId="2D0B980C" w14:textId="2F149CC3" w:rsidR="005042B0" w:rsidRDefault="005042B0" w:rsidP="005042B0">
            <w:pPr>
              <w:spacing w:line="360" w:lineRule="auto"/>
              <w:rPr>
                <w:b/>
                <w:bCs/>
              </w:rPr>
            </w:pPr>
            <w:r w:rsidRPr="002A5A2B">
              <w:t>Sala de clasă</w:t>
            </w:r>
          </w:p>
        </w:tc>
        <w:tc>
          <w:tcPr>
            <w:tcW w:w="1270" w:type="dxa"/>
          </w:tcPr>
          <w:p w14:paraId="30D4C579" w14:textId="77777777" w:rsidR="005042B0" w:rsidRDefault="005042B0" w:rsidP="005042B0">
            <w:pPr>
              <w:spacing w:line="360" w:lineRule="auto"/>
              <w:rPr>
                <w:b/>
                <w:bCs/>
              </w:rPr>
            </w:pPr>
          </w:p>
        </w:tc>
        <w:tc>
          <w:tcPr>
            <w:tcW w:w="1643" w:type="dxa"/>
          </w:tcPr>
          <w:p w14:paraId="6DA886E0" w14:textId="77777777" w:rsidR="005042B0" w:rsidRDefault="005042B0" w:rsidP="005042B0">
            <w:pPr>
              <w:spacing w:line="360" w:lineRule="auto"/>
              <w:rPr>
                <w:b/>
                <w:bCs/>
              </w:rPr>
            </w:pPr>
          </w:p>
        </w:tc>
      </w:tr>
    </w:tbl>
    <w:p w14:paraId="5F9707C2" w14:textId="77777777" w:rsidR="005042B0" w:rsidRDefault="005042B0" w:rsidP="005042B0">
      <w:pPr>
        <w:spacing w:line="360" w:lineRule="auto"/>
        <w:rPr>
          <w:b/>
          <w:bCs/>
        </w:rPr>
      </w:pPr>
    </w:p>
    <w:p w14:paraId="40117B83" w14:textId="1F46B12F" w:rsidR="005042B0" w:rsidRPr="005042B0" w:rsidRDefault="005042B0" w:rsidP="005042B0">
      <w:pPr>
        <w:spacing w:line="360" w:lineRule="auto"/>
        <w:rPr>
          <w:bCs/>
        </w:rPr>
      </w:pPr>
      <w:r w:rsidRPr="005042B0">
        <w:rPr>
          <w:bCs/>
        </w:rPr>
        <w:t>Director,</w:t>
      </w:r>
      <w:r w:rsidRPr="005042B0">
        <w:rPr>
          <w:bCs/>
        </w:rPr>
        <w:tab/>
      </w:r>
      <w:r w:rsidRPr="005042B0">
        <w:rPr>
          <w:bCs/>
        </w:rPr>
        <w:tab/>
      </w:r>
      <w:r w:rsidRPr="005042B0">
        <w:rPr>
          <w:bCs/>
        </w:rPr>
        <w:tab/>
      </w:r>
      <w:r w:rsidRPr="005042B0">
        <w:rPr>
          <w:bCs/>
        </w:rPr>
        <w:tab/>
      </w:r>
      <w:r w:rsidRPr="005042B0">
        <w:rPr>
          <w:bCs/>
        </w:rPr>
        <w:tab/>
      </w:r>
      <w:r w:rsidRPr="005042B0">
        <w:rPr>
          <w:bCs/>
        </w:rPr>
        <w:tab/>
      </w:r>
      <w:r w:rsidRPr="005042B0">
        <w:rPr>
          <w:bCs/>
        </w:rPr>
        <w:tab/>
      </w:r>
      <w:r w:rsidRPr="005042B0">
        <w:rPr>
          <w:bCs/>
        </w:rPr>
        <w:tab/>
      </w:r>
      <w:r w:rsidRPr="005042B0">
        <w:rPr>
          <w:bCs/>
        </w:rPr>
        <w:tab/>
      </w:r>
      <w:r w:rsidRPr="005042B0">
        <w:rPr>
          <w:bCs/>
        </w:rPr>
        <w:tab/>
      </w:r>
      <w:r w:rsidRPr="005042B0">
        <w:rPr>
          <w:bCs/>
        </w:rPr>
        <w:tab/>
      </w:r>
      <w:r w:rsidRPr="005042B0">
        <w:rPr>
          <w:bCs/>
        </w:rPr>
        <w:tab/>
      </w:r>
      <w:r w:rsidRPr="005042B0">
        <w:rPr>
          <w:bCs/>
        </w:rPr>
        <w:tab/>
      </w:r>
      <w:r w:rsidRPr="005042B0">
        <w:rPr>
          <w:bCs/>
        </w:rPr>
        <w:tab/>
        <w:t>Secretar,</w:t>
      </w:r>
    </w:p>
    <w:p w14:paraId="5B8BF5D6" w14:textId="5222C422" w:rsidR="005042B0" w:rsidRPr="005042B0" w:rsidRDefault="005042B0" w:rsidP="005042B0">
      <w:pPr>
        <w:spacing w:line="360" w:lineRule="auto"/>
        <w:rPr>
          <w:bCs/>
        </w:rPr>
      </w:pPr>
      <w:r w:rsidRPr="005042B0">
        <w:rPr>
          <w:bCs/>
        </w:rPr>
        <w:t>Prof. Tomescu Otilia</w:t>
      </w:r>
      <w:r w:rsidRPr="005042B0">
        <w:rPr>
          <w:bCs/>
        </w:rPr>
        <w:tab/>
      </w:r>
      <w:r w:rsidRPr="005042B0">
        <w:rPr>
          <w:bCs/>
        </w:rPr>
        <w:tab/>
      </w:r>
      <w:r w:rsidRPr="005042B0">
        <w:rPr>
          <w:bCs/>
        </w:rPr>
        <w:tab/>
      </w:r>
      <w:r w:rsidRPr="005042B0">
        <w:rPr>
          <w:bCs/>
        </w:rPr>
        <w:tab/>
      </w:r>
      <w:r w:rsidRPr="005042B0">
        <w:rPr>
          <w:bCs/>
        </w:rPr>
        <w:tab/>
      </w:r>
      <w:r w:rsidRPr="005042B0">
        <w:rPr>
          <w:bCs/>
        </w:rPr>
        <w:tab/>
      </w:r>
      <w:r w:rsidRPr="005042B0">
        <w:rPr>
          <w:bCs/>
        </w:rPr>
        <w:tab/>
      </w:r>
      <w:r w:rsidRPr="005042B0">
        <w:rPr>
          <w:bCs/>
        </w:rPr>
        <w:tab/>
      </w:r>
      <w:r w:rsidRPr="005042B0">
        <w:rPr>
          <w:bCs/>
        </w:rPr>
        <w:tab/>
      </w:r>
      <w:r w:rsidRPr="005042B0">
        <w:rPr>
          <w:bCs/>
        </w:rPr>
        <w:tab/>
      </w:r>
      <w:r w:rsidRPr="005042B0">
        <w:rPr>
          <w:bCs/>
        </w:rPr>
        <w:tab/>
        <w:t xml:space="preserve">             </w:t>
      </w:r>
      <w:r w:rsidRPr="005042B0">
        <w:rPr>
          <w:bCs/>
        </w:rPr>
        <w:tab/>
        <w:t>Dănuț Claudiu</w:t>
      </w:r>
    </w:p>
    <w:p w14:paraId="79BC28DA" w14:textId="77777777" w:rsidR="005042B0" w:rsidRPr="005042B0" w:rsidRDefault="005042B0" w:rsidP="005042B0">
      <w:pPr>
        <w:spacing w:line="360" w:lineRule="auto"/>
        <w:rPr>
          <w:bCs/>
        </w:rPr>
      </w:pPr>
    </w:p>
    <w:p w14:paraId="42783259" w14:textId="77777777" w:rsidR="005042B0" w:rsidRPr="005042B0" w:rsidRDefault="005042B0" w:rsidP="005042B0">
      <w:pPr>
        <w:spacing w:line="360" w:lineRule="auto"/>
        <w:rPr>
          <w:bCs/>
        </w:rPr>
      </w:pPr>
    </w:p>
    <w:p w14:paraId="1830639D" w14:textId="77777777" w:rsidR="005042B0" w:rsidRDefault="005042B0" w:rsidP="005042B0">
      <w:pPr>
        <w:spacing w:line="360" w:lineRule="auto"/>
        <w:rPr>
          <w:b/>
          <w:bCs/>
        </w:rPr>
      </w:pPr>
    </w:p>
    <w:p w14:paraId="136A4B5D" w14:textId="77777777" w:rsidR="005042B0" w:rsidRDefault="005042B0" w:rsidP="005042B0">
      <w:pPr>
        <w:spacing w:line="360" w:lineRule="auto"/>
        <w:rPr>
          <w:b/>
          <w:bCs/>
        </w:rPr>
      </w:pPr>
    </w:p>
    <w:p w14:paraId="6FD9F3A4" w14:textId="77777777" w:rsidR="005042B0" w:rsidRDefault="005042B0" w:rsidP="005042B0">
      <w:pPr>
        <w:spacing w:line="360" w:lineRule="auto"/>
        <w:rPr>
          <w:b/>
          <w:bCs/>
        </w:rPr>
      </w:pPr>
      <w:bookmarkStart w:id="0" w:name="_GoBack"/>
      <w:bookmarkEnd w:id="0"/>
    </w:p>
    <w:sectPr w:rsidR="005042B0" w:rsidSect="00915679">
      <w:headerReference w:type="default" r:id="rId8"/>
      <w:footerReference w:type="default" r:id="rId9"/>
      <w:pgSz w:w="16840" w:h="11907" w:orient="landscape" w:code="9"/>
      <w:pgMar w:top="720" w:right="720" w:bottom="720" w:left="720" w:header="170" w:footer="17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80304BB" w14:textId="77777777" w:rsidR="006E676A" w:rsidRDefault="006E676A" w:rsidP="00F822E1">
      <w:r>
        <w:separator/>
      </w:r>
    </w:p>
  </w:endnote>
  <w:endnote w:type="continuationSeparator" w:id="0">
    <w:p w14:paraId="147C2926" w14:textId="77777777" w:rsidR="006E676A" w:rsidRDefault="006E676A" w:rsidP="00F822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onstantia">
    <w:panose1 w:val="02030602050306030303"/>
    <w:charset w:val="00"/>
    <w:family w:val="roman"/>
    <w:pitch w:val="variable"/>
    <w:sig w:usb0="A00002EF" w:usb1="4000204B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426E8CB" w14:textId="77777777" w:rsidR="00776B20" w:rsidRPr="00B01C1D" w:rsidRDefault="00776B20" w:rsidP="0027685F">
    <w:pPr>
      <w:kinsoku w:val="0"/>
      <w:overflowPunct w:val="0"/>
      <w:ind w:left="720"/>
      <w:jc w:val="right"/>
      <w:textAlignment w:val="baseline"/>
      <w:rPr>
        <w:b/>
        <w:bCs/>
        <w:color w:val="000000"/>
        <w:kern w:val="24"/>
        <w:sz w:val="20"/>
        <w:szCs w:val="18"/>
      </w:rPr>
    </w:pPr>
    <w:r w:rsidRPr="00B01C1D">
      <w:rPr>
        <w:b/>
        <w:color w:val="000000"/>
        <w:kern w:val="24"/>
        <w:sz w:val="20"/>
        <w:szCs w:val="18"/>
      </w:rPr>
      <w:t>Boşorod, Hunedoara, România</w:t>
    </w:r>
  </w:p>
  <w:p w14:paraId="0426E8CC" w14:textId="77777777" w:rsidR="00776B20" w:rsidRPr="00B01C1D" w:rsidRDefault="00776B20" w:rsidP="0027685F">
    <w:pPr>
      <w:kinsoku w:val="0"/>
      <w:overflowPunct w:val="0"/>
      <w:ind w:left="720"/>
      <w:jc w:val="right"/>
      <w:textAlignment w:val="baseline"/>
      <w:rPr>
        <w:sz w:val="28"/>
      </w:rPr>
    </w:pPr>
    <w:r>
      <w:rPr>
        <w:b/>
        <w:color w:val="000000"/>
        <w:kern w:val="24"/>
        <w:sz w:val="20"/>
        <w:szCs w:val="18"/>
      </w:rPr>
      <w:t>N</w:t>
    </w:r>
    <w:r w:rsidRPr="00B01C1D">
      <w:rPr>
        <w:b/>
        <w:color w:val="000000"/>
        <w:kern w:val="24"/>
        <w:sz w:val="20"/>
        <w:szCs w:val="18"/>
      </w:rPr>
      <w:t xml:space="preserve">r. 173, </w:t>
    </w:r>
    <w:r>
      <w:rPr>
        <w:b/>
        <w:color w:val="000000"/>
        <w:kern w:val="24"/>
        <w:sz w:val="20"/>
        <w:szCs w:val="18"/>
      </w:rPr>
      <w:t>CP</w:t>
    </w:r>
    <w:r w:rsidRPr="00B01C1D">
      <w:rPr>
        <w:b/>
        <w:color w:val="000000"/>
        <w:kern w:val="24"/>
        <w:sz w:val="20"/>
        <w:szCs w:val="18"/>
      </w:rPr>
      <w:t xml:space="preserve"> 337095</w:t>
    </w:r>
  </w:p>
  <w:p w14:paraId="0426E8CD" w14:textId="77777777" w:rsidR="00776B20" w:rsidRDefault="00776B20" w:rsidP="00BE3C75">
    <w:pPr>
      <w:kinsoku w:val="0"/>
      <w:overflowPunct w:val="0"/>
      <w:ind w:left="720"/>
      <w:jc w:val="right"/>
      <w:textAlignment w:val="baseline"/>
      <w:rPr>
        <w:sz w:val="28"/>
      </w:rPr>
    </w:pPr>
    <w:r w:rsidRPr="00B01C1D">
      <w:rPr>
        <w:b/>
        <w:color w:val="000000"/>
        <w:kern w:val="24"/>
        <w:sz w:val="20"/>
        <w:szCs w:val="18"/>
      </w:rPr>
      <w:t xml:space="preserve">Tel / </w:t>
    </w:r>
    <w:r>
      <w:rPr>
        <w:b/>
        <w:color w:val="000000"/>
        <w:kern w:val="24"/>
        <w:sz w:val="20"/>
        <w:szCs w:val="18"/>
      </w:rPr>
      <w:t>F</w:t>
    </w:r>
    <w:r w:rsidRPr="00B01C1D">
      <w:rPr>
        <w:b/>
        <w:color w:val="000000"/>
        <w:kern w:val="24"/>
        <w:sz w:val="20"/>
        <w:szCs w:val="18"/>
      </w:rPr>
      <w:t>ax: 0254733054</w:t>
    </w:r>
  </w:p>
  <w:p w14:paraId="0426E8CE" w14:textId="77777777" w:rsidR="00776B20" w:rsidRPr="00B01C1D" w:rsidRDefault="00776B20" w:rsidP="00BE3C75">
    <w:pPr>
      <w:kinsoku w:val="0"/>
      <w:overflowPunct w:val="0"/>
      <w:ind w:left="720"/>
      <w:jc w:val="right"/>
      <w:textAlignment w:val="baseline"/>
      <w:rPr>
        <w:sz w:val="28"/>
      </w:rPr>
    </w:pPr>
    <w:r>
      <w:rPr>
        <w:b/>
        <w:kern w:val="24"/>
        <w:sz w:val="20"/>
        <w:szCs w:val="18"/>
      </w:rPr>
      <w:t>E-</w:t>
    </w:r>
    <w:r w:rsidRPr="00B01C1D">
      <w:rPr>
        <w:b/>
        <w:kern w:val="24"/>
        <w:sz w:val="20"/>
        <w:szCs w:val="18"/>
      </w:rPr>
      <w:t>mail: sgbosorod@yahoo.com</w:t>
    </w:r>
  </w:p>
  <w:p w14:paraId="0426E8CF" w14:textId="77777777" w:rsidR="00776B20" w:rsidRDefault="00776B20" w:rsidP="0027685F">
    <w:pPr>
      <w:pStyle w:val="Footer"/>
      <w:jc w:val="righ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0F2A353" w14:textId="77777777" w:rsidR="006E676A" w:rsidRDefault="006E676A" w:rsidP="00F822E1">
      <w:r>
        <w:separator/>
      </w:r>
    </w:p>
  </w:footnote>
  <w:footnote w:type="continuationSeparator" w:id="0">
    <w:p w14:paraId="4DDE5250" w14:textId="77777777" w:rsidR="006E676A" w:rsidRDefault="006E676A" w:rsidP="00F822E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426E8C6" w14:textId="40516950" w:rsidR="00776B20" w:rsidRDefault="008E6AC9" w:rsidP="0050675F">
    <w:pPr>
      <w:pStyle w:val="Header"/>
      <w:tabs>
        <w:tab w:val="clear" w:pos="4680"/>
        <w:tab w:val="clear" w:pos="9360"/>
        <w:tab w:val="left" w:pos="840"/>
        <w:tab w:val="center" w:pos="4873"/>
        <w:tab w:val="left" w:pos="6870"/>
      </w:tabs>
      <w:rPr>
        <w:rFonts w:ascii="Verdana" w:hAnsi="Verdana"/>
        <w:sz w:val="32"/>
      </w:rPr>
    </w:pPr>
    <w:r>
      <w:rPr>
        <w:rFonts w:ascii="Verdana" w:hAnsi="Verdana"/>
        <w:noProof/>
        <w:sz w:val="32"/>
        <w:lang w:val="en-US" w:eastAsia="en-US"/>
      </w:rPr>
      <w:drawing>
        <wp:anchor distT="0" distB="0" distL="114300" distR="114300" simplePos="0" relativeHeight="251660288" behindDoc="1" locked="0" layoutInCell="1" allowOverlap="1" wp14:anchorId="56C71D7E" wp14:editId="5301C818">
          <wp:simplePos x="0" y="0"/>
          <wp:positionH relativeFrom="column">
            <wp:posOffset>7205980</wp:posOffset>
          </wp:positionH>
          <wp:positionV relativeFrom="paragraph">
            <wp:posOffset>247650</wp:posOffset>
          </wp:positionV>
          <wp:extent cx="2345634" cy="680085"/>
          <wp:effectExtent l="0" t="0" r="0" b="5715"/>
          <wp:wrapNone/>
          <wp:docPr id="12" name="Picture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345634" cy="6800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</wp:anchor>
      </w:drawing>
    </w:r>
    <w:r w:rsidR="00776B20" w:rsidRPr="00BD0748">
      <w:rPr>
        <w:rFonts w:asciiTheme="minorHAnsi" w:hAnsiTheme="minorHAnsi"/>
        <w:noProof/>
        <w:sz w:val="22"/>
        <w:lang w:val="en-US" w:eastAsia="en-US"/>
      </w:rPr>
      <w:drawing>
        <wp:anchor distT="0" distB="0" distL="114300" distR="114300" simplePos="0" relativeHeight="251659264" behindDoc="1" locked="0" layoutInCell="1" allowOverlap="1" wp14:anchorId="0426E8D0" wp14:editId="41AC09F3">
          <wp:simplePos x="0" y="0"/>
          <wp:positionH relativeFrom="column">
            <wp:posOffset>-233804</wp:posOffset>
          </wp:positionH>
          <wp:positionV relativeFrom="paragraph">
            <wp:posOffset>194483</wp:posOffset>
          </wp:positionV>
          <wp:extent cx="1259778" cy="828000"/>
          <wp:effectExtent l="0" t="0" r="0" b="0"/>
          <wp:wrapNone/>
          <wp:docPr id="7" name="Picture 22" descr="IMG-20160418-WA000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ine 1" descr="IMG-20160418-WA0000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9778" cy="8280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776B20">
      <w:tab/>
    </w:r>
    <w:r w:rsidR="00776B20" w:rsidRPr="00B01C1D">
      <w:rPr>
        <w:sz w:val="28"/>
      </w:rPr>
      <w:t xml:space="preserve">        </w:t>
    </w:r>
    <w:r w:rsidR="00776B20">
      <w:rPr>
        <w:rFonts w:ascii="Verdana" w:hAnsi="Verdana" w:cs="Cambria"/>
        <w:sz w:val="32"/>
      </w:rPr>
      <w:t xml:space="preserve">                              </w:t>
    </w:r>
    <w:r w:rsidR="00776B20">
      <w:rPr>
        <w:rFonts w:ascii="Verdana" w:hAnsi="Verdana" w:cs="Cambria"/>
        <w:sz w:val="32"/>
      </w:rPr>
      <w:tab/>
    </w:r>
  </w:p>
  <w:p w14:paraId="0426E8C7" w14:textId="250EB563" w:rsidR="00776B20" w:rsidRDefault="00776B20" w:rsidP="00171D03">
    <w:pPr>
      <w:pStyle w:val="Header"/>
      <w:tabs>
        <w:tab w:val="clear" w:pos="4680"/>
        <w:tab w:val="clear" w:pos="9360"/>
        <w:tab w:val="left" w:pos="840"/>
        <w:tab w:val="left" w:pos="8370"/>
      </w:tabs>
      <w:rPr>
        <w:rFonts w:ascii="Verdana" w:hAnsi="Verdana"/>
        <w:sz w:val="32"/>
      </w:rPr>
    </w:pPr>
    <w:r w:rsidRPr="0050675F">
      <w:rPr>
        <w:rFonts w:ascii="Verdana" w:hAnsi="Verdana"/>
        <w:sz w:val="32"/>
      </w:rPr>
      <w:t xml:space="preserve">    </w:t>
    </w:r>
    <w:r>
      <w:rPr>
        <w:rFonts w:ascii="Verdana" w:hAnsi="Verdana"/>
        <w:sz w:val="32"/>
      </w:rPr>
      <w:t xml:space="preserve">       </w:t>
    </w:r>
  </w:p>
  <w:p w14:paraId="0426E8C8" w14:textId="12723652" w:rsidR="00776B20" w:rsidRPr="00171D03" w:rsidRDefault="00776B20" w:rsidP="00171D03">
    <w:pPr>
      <w:pStyle w:val="Header"/>
      <w:tabs>
        <w:tab w:val="clear" w:pos="4680"/>
        <w:tab w:val="clear" w:pos="9360"/>
        <w:tab w:val="left" w:pos="840"/>
        <w:tab w:val="left" w:pos="8370"/>
        <w:tab w:val="right" w:pos="9747"/>
      </w:tabs>
      <w:rPr>
        <w:rFonts w:ascii="Verdana" w:hAnsi="Verdana"/>
        <w:sz w:val="32"/>
      </w:rPr>
    </w:pPr>
    <w:r w:rsidRPr="00E624FB">
      <w:rPr>
        <w:rFonts w:ascii="Verdana" w:hAnsi="Verdana"/>
        <w:sz w:val="36"/>
      </w:rPr>
      <w:t xml:space="preserve">        </w:t>
    </w:r>
    <w:r w:rsidR="00375101">
      <w:rPr>
        <w:rFonts w:ascii="Verdana" w:hAnsi="Verdana"/>
        <w:sz w:val="36"/>
      </w:rPr>
      <w:t xml:space="preserve">  </w:t>
    </w:r>
    <w:r>
      <w:rPr>
        <w:rFonts w:ascii="Verdana" w:hAnsi="Verdana"/>
        <w:sz w:val="36"/>
      </w:rPr>
      <w:t xml:space="preserve"> </w:t>
    </w:r>
    <w:r w:rsidR="00DF5D47">
      <w:rPr>
        <w:rFonts w:ascii="Verdana" w:hAnsi="Verdana"/>
        <w:sz w:val="36"/>
      </w:rPr>
      <w:t xml:space="preserve">   </w:t>
    </w:r>
    <w:r w:rsidR="008E6AC9">
      <w:rPr>
        <w:rFonts w:ascii="Verdana" w:hAnsi="Verdana"/>
        <w:sz w:val="36"/>
      </w:rPr>
      <w:t xml:space="preserve">                   </w:t>
    </w:r>
    <w:r w:rsidR="00DF5D47">
      <w:rPr>
        <w:rFonts w:ascii="Verdana" w:hAnsi="Verdana"/>
        <w:sz w:val="36"/>
      </w:rPr>
      <w:t xml:space="preserve"> </w:t>
    </w:r>
    <w:r w:rsidRPr="00E624FB">
      <w:rPr>
        <w:rFonts w:ascii="Arial Narrow" w:hAnsi="Arial Narrow" w:cs="Cambria"/>
        <w:sz w:val="40"/>
      </w:rPr>
      <w:t>Ș</w:t>
    </w:r>
    <w:r w:rsidRPr="00E624FB">
      <w:rPr>
        <w:rFonts w:ascii="Arial Narrow" w:hAnsi="Arial Narrow"/>
        <w:sz w:val="40"/>
      </w:rPr>
      <w:t>COALA GIMNAZIAL</w:t>
    </w:r>
    <w:r w:rsidRPr="00E624FB">
      <w:rPr>
        <w:rFonts w:ascii="Arial Narrow" w:hAnsi="Arial Narrow" w:cs="Cambria"/>
        <w:sz w:val="40"/>
      </w:rPr>
      <w:t>Ă</w:t>
    </w:r>
    <w:r w:rsidRPr="00E624FB">
      <w:rPr>
        <w:rFonts w:ascii="Arial Narrow" w:hAnsi="Arial Narrow"/>
        <w:sz w:val="40"/>
      </w:rPr>
      <w:t xml:space="preserve"> BO</w:t>
    </w:r>
    <w:r w:rsidRPr="00E624FB">
      <w:rPr>
        <w:rFonts w:ascii="Arial Narrow" w:hAnsi="Arial Narrow" w:cs="Cambria"/>
        <w:sz w:val="40"/>
      </w:rPr>
      <w:t>Ș</w:t>
    </w:r>
    <w:r w:rsidRPr="00E624FB">
      <w:rPr>
        <w:rFonts w:ascii="Arial Narrow" w:hAnsi="Arial Narrow"/>
        <w:sz w:val="40"/>
      </w:rPr>
      <w:t>OROD</w:t>
    </w:r>
    <w:r w:rsidRPr="00171D03">
      <w:rPr>
        <w:rFonts w:ascii="Arial Narrow" w:hAnsi="Arial Narrow"/>
        <w:sz w:val="32"/>
      </w:rPr>
      <w:tab/>
    </w:r>
    <w:r>
      <w:rPr>
        <w:rFonts w:ascii="Arial Narrow" w:hAnsi="Arial Narrow"/>
        <w:sz w:val="32"/>
      </w:rPr>
      <w:tab/>
    </w:r>
  </w:p>
  <w:p w14:paraId="0426E8C9" w14:textId="77777777" w:rsidR="00776B20" w:rsidRDefault="00776B20" w:rsidP="00483A16">
    <w:pPr>
      <w:pStyle w:val="Header"/>
      <w:tabs>
        <w:tab w:val="clear" w:pos="4680"/>
        <w:tab w:val="clear" w:pos="9360"/>
        <w:tab w:val="left" w:pos="840"/>
        <w:tab w:val="center" w:pos="4873"/>
        <w:tab w:val="right" w:pos="9747"/>
      </w:tabs>
      <w:rPr>
        <w:rFonts w:ascii="Verdana" w:hAnsi="Verdana"/>
        <w:sz w:val="32"/>
      </w:rPr>
    </w:pPr>
    <w:r w:rsidRPr="0050675F">
      <w:rPr>
        <w:rFonts w:ascii="Verdana" w:hAnsi="Verdana"/>
        <w:sz w:val="32"/>
      </w:rPr>
      <w:t xml:space="preserve">                         </w:t>
    </w:r>
    <w:r>
      <w:rPr>
        <w:rFonts w:ascii="Verdana" w:hAnsi="Verdana"/>
        <w:sz w:val="32"/>
      </w:rPr>
      <w:t xml:space="preserve"> </w:t>
    </w:r>
    <w:r w:rsidRPr="0050675F">
      <w:rPr>
        <w:rFonts w:ascii="Verdana" w:hAnsi="Verdana"/>
        <w:sz w:val="32"/>
      </w:rPr>
      <w:t xml:space="preserve">       </w:t>
    </w:r>
  </w:p>
  <w:p w14:paraId="0426E8CA" w14:textId="66814735" w:rsidR="00776B20" w:rsidRDefault="00776B20" w:rsidP="00483A16">
    <w:pPr>
      <w:pStyle w:val="Header"/>
      <w:tabs>
        <w:tab w:val="clear" w:pos="4680"/>
        <w:tab w:val="clear" w:pos="9360"/>
        <w:tab w:val="left" w:pos="840"/>
        <w:tab w:val="center" w:pos="4873"/>
        <w:tab w:val="right" w:pos="9747"/>
      </w:tabs>
      <w:rPr>
        <w:rFonts w:ascii="Verdana" w:hAnsi="Verdana"/>
        <w:sz w:val="32"/>
      </w:rPr>
    </w:pPr>
    <w:r>
      <w:rPr>
        <w:rFonts w:ascii="Verdana" w:hAnsi="Verdana"/>
        <w:sz w:val="32"/>
      </w:rPr>
      <w:t>_______________________________________</w:t>
    </w:r>
    <w:r w:rsidR="003C3AAD">
      <w:rPr>
        <w:rFonts w:ascii="Verdana" w:hAnsi="Verdana"/>
        <w:sz w:val="32"/>
      </w:rPr>
      <w:t>______</w:t>
    </w:r>
    <w:r w:rsidR="00E65E66">
      <w:rPr>
        <w:rFonts w:ascii="Verdana" w:hAnsi="Verdana"/>
        <w:sz w:val="32"/>
      </w:rPr>
      <w:t>___</w:t>
    </w:r>
    <w:r w:rsidR="00A4476B">
      <w:rPr>
        <w:rFonts w:ascii="Verdana" w:hAnsi="Verdana"/>
        <w:sz w:val="32"/>
      </w:rPr>
      <w:t>_</w:t>
    </w:r>
    <w:r w:rsidR="00915679">
      <w:rPr>
        <w:rFonts w:ascii="Verdana" w:hAnsi="Verdana"/>
        <w:sz w:val="32"/>
      </w:rPr>
      <w:t>__________________________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singleLevel"/>
    <w:tmpl w:val="00000001"/>
    <w:lvl w:ilvl="0">
      <w:start w:val="1"/>
      <w:numFmt w:val="decimal"/>
      <w:lvlText w:val="%1."/>
      <w:lvlJc w:val="left"/>
      <w:pPr>
        <w:ind w:left="360" w:hanging="360"/>
      </w:pPr>
      <w:rPr>
        <w:rFonts w:ascii="Arial" w:hAnsi="Arial" w:cs="Arial"/>
        <w:b w:val="0"/>
        <w:bCs w:val="0"/>
        <w:i w:val="0"/>
        <w:iCs w:val="0"/>
        <w:strike w:val="0"/>
        <w:dstrike w:val="0"/>
        <w:color w:val="auto"/>
        <w:sz w:val="20"/>
        <w:szCs w:val="20"/>
        <w:u w:val="none"/>
        <w:effect w:val="none"/>
      </w:rPr>
    </w:lvl>
  </w:abstractNum>
  <w:abstractNum w:abstractNumId="1" w15:restartNumberingAfterBreak="0">
    <w:nsid w:val="005268D8"/>
    <w:multiLevelType w:val="multilevel"/>
    <w:tmpl w:val="DE3C335C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00C77B01"/>
    <w:multiLevelType w:val="hybridMultilevel"/>
    <w:tmpl w:val="31A62F48"/>
    <w:lvl w:ilvl="0" w:tplc="0409000B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03A86D0C"/>
    <w:multiLevelType w:val="multilevel"/>
    <w:tmpl w:val="4050CCE0"/>
    <w:lvl w:ilvl="0">
      <w:start w:val="1"/>
      <w:numFmt w:val="decimal"/>
      <w:lvlText w:val="%1."/>
      <w:lvlJc w:val="left"/>
      <w:pPr>
        <w:ind w:left="795" w:hanging="435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0FEF687A"/>
    <w:multiLevelType w:val="hybridMultilevel"/>
    <w:tmpl w:val="02665148"/>
    <w:lvl w:ilvl="0" w:tplc="42062CAA"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5" w15:restartNumberingAfterBreak="0">
    <w:nsid w:val="117E487E"/>
    <w:multiLevelType w:val="hybridMultilevel"/>
    <w:tmpl w:val="8FA085AA"/>
    <w:lvl w:ilvl="0" w:tplc="2FFAE83A">
      <w:start w:val="1"/>
      <w:numFmt w:val="decimal"/>
      <w:lvlText w:val="%1."/>
      <w:lvlJc w:val="left"/>
      <w:pPr>
        <w:ind w:left="12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6" w15:restartNumberingAfterBreak="0">
    <w:nsid w:val="1806583F"/>
    <w:multiLevelType w:val="singleLevel"/>
    <w:tmpl w:val="376C8D60"/>
    <w:lvl w:ilvl="0">
      <w:start w:val="5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hAnsi="Times New Roman" w:hint="default"/>
      </w:rPr>
    </w:lvl>
  </w:abstractNum>
  <w:abstractNum w:abstractNumId="7" w15:restartNumberingAfterBreak="0">
    <w:nsid w:val="18AA55C7"/>
    <w:multiLevelType w:val="hybridMultilevel"/>
    <w:tmpl w:val="8AD6A140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EF71DA9"/>
    <w:multiLevelType w:val="hybridMultilevel"/>
    <w:tmpl w:val="95427AAA"/>
    <w:lvl w:ilvl="0" w:tplc="BF92FD3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20367678"/>
    <w:multiLevelType w:val="hybridMultilevel"/>
    <w:tmpl w:val="7A0A6388"/>
    <w:lvl w:ilvl="0" w:tplc="62A00C26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16D7EE4"/>
    <w:multiLevelType w:val="hybridMultilevel"/>
    <w:tmpl w:val="F6723C88"/>
    <w:lvl w:ilvl="0" w:tplc="55D64802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25D01A4"/>
    <w:multiLevelType w:val="hybridMultilevel"/>
    <w:tmpl w:val="5A306C96"/>
    <w:lvl w:ilvl="0" w:tplc="4DDAF830">
      <w:start w:val="4"/>
      <w:numFmt w:val="lowerLetter"/>
      <w:lvlText w:val="%1)"/>
      <w:lvlJc w:val="left"/>
      <w:pPr>
        <w:ind w:left="648" w:hanging="407"/>
      </w:pPr>
      <w:rPr>
        <w:rFonts w:ascii="Times New Roman" w:eastAsia="Times New Roman" w:hAnsi="Times New Roman" w:hint="default"/>
        <w:color w:val="111111"/>
        <w:w w:val="104"/>
        <w:sz w:val="22"/>
        <w:szCs w:val="22"/>
      </w:rPr>
    </w:lvl>
    <w:lvl w:ilvl="1" w:tplc="DC845C38">
      <w:start w:val="1"/>
      <w:numFmt w:val="bullet"/>
      <w:lvlText w:val="•"/>
      <w:lvlJc w:val="left"/>
      <w:pPr>
        <w:ind w:left="1632" w:hanging="407"/>
      </w:pPr>
      <w:rPr>
        <w:rFonts w:hint="default"/>
      </w:rPr>
    </w:lvl>
    <w:lvl w:ilvl="2" w:tplc="3E0A6D0E">
      <w:start w:val="1"/>
      <w:numFmt w:val="bullet"/>
      <w:lvlText w:val="•"/>
      <w:lvlJc w:val="left"/>
      <w:pPr>
        <w:ind w:left="2615" w:hanging="407"/>
      </w:pPr>
      <w:rPr>
        <w:rFonts w:hint="default"/>
      </w:rPr>
    </w:lvl>
    <w:lvl w:ilvl="3" w:tplc="3A52D95E">
      <w:start w:val="1"/>
      <w:numFmt w:val="bullet"/>
      <w:lvlText w:val="•"/>
      <w:lvlJc w:val="left"/>
      <w:pPr>
        <w:ind w:left="3599" w:hanging="407"/>
      </w:pPr>
      <w:rPr>
        <w:rFonts w:hint="default"/>
      </w:rPr>
    </w:lvl>
    <w:lvl w:ilvl="4" w:tplc="76E0D9AC">
      <w:start w:val="1"/>
      <w:numFmt w:val="bullet"/>
      <w:lvlText w:val="•"/>
      <w:lvlJc w:val="left"/>
      <w:pPr>
        <w:ind w:left="4582" w:hanging="407"/>
      </w:pPr>
      <w:rPr>
        <w:rFonts w:hint="default"/>
      </w:rPr>
    </w:lvl>
    <w:lvl w:ilvl="5" w:tplc="5A282CE6">
      <w:start w:val="1"/>
      <w:numFmt w:val="bullet"/>
      <w:lvlText w:val="•"/>
      <w:lvlJc w:val="left"/>
      <w:pPr>
        <w:ind w:left="5566" w:hanging="407"/>
      </w:pPr>
      <w:rPr>
        <w:rFonts w:hint="default"/>
      </w:rPr>
    </w:lvl>
    <w:lvl w:ilvl="6" w:tplc="BF5EFDB0">
      <w:start w:val="1"/>
      <w:numFmt w:val="bullet"/>
      <w:lvlText w:val="•"/>
      <w:lvlJc w:val="left"/>
      <w:pPr>
        <w:ind w:left="6549" w:hanging="407"/>
      </w:pPr>
      <w:rPr>
        <w:rFonts w:hint="default"/>
      </w:rPr>
    </w:lvl>
    <w:lvl w:ilvl="7" w:tplc="ECEA6E5E">
      <w:start w:val="1"/>
      <w:numFmt w:val="bullet"/>
      <w:lvlText w:val="•"/>
      <w:lvlJc w:val="left"/>
      <w:pPr>
        <w:ind w:left="7533" w:hanging="407"/>
      </w:pPr>
      <w:rPr>
        <w:rFonts w:hint="default"/>
      </w:rPr>
    </w:lvl>
    <w:lvl w:ilvl="8" w:tplc="762C0C64">
      <w:start w:val="1"/>
      <w:numFmt w:val="bullet"/>
      <w:lvlText w:val="•"/>
      <w:lvlJc w:val="left"/>
      <w:pPr>
        <w:ind w:left="8516" w:hanging="407"/>
      </w:pPr>
      <w:rPr>
        <w:rFonts w:hint="default"/>
      </w:rPr>
    </w:lvl>
  </w:abstractNum>
  <w:abstractNum w:abstractNumId="12" w15:restartNumberingAfterBreak="0">
    <w:nsid w:val="23E83CF6"/>
    <w:multiLevelType w:val="hybridMultilevel"/>
    <w:tmpl w:val="E53CDDFA"/>
    <w:lvl w:ilvl="0" w:tplc="7A6CE620">
      <w:start w:val="1"/>
      <w:numFmt w:val="lowerLetter"/>
      <w:lvlText w:val="%1)"/>
      <w:lvlJc w:val="left"/>
      <w:pPr>
        <w:ind w:left="786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" w15:restartNumberingAfterBreak="0">
    <w:nsid w:val="24882953"/>
    <w:multiLevelType w:val="hybridMultilevel"/>
    <w:tmpl w:val="3122371E"/>
    <w:lvl w:ilvl="0" w:tplc="0418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4883B1A"/>
    <w:multiLevelType w:val="hybridMultilevel"/>
    <w:tmpl w:val="88B4CED4"/>
    <w:lvl w:ilvl="0" w:tplc="0706F376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5875E63"/>
    <w:multiLevelType w:val="hybridMultilevel"/>
    <w:tmpl w:val="164E247C"/>
    <w:lvl w:ilvl="0" w:tplc="FAF8C208">
      <w:start w:val="1"/>
      <w:numFmt w:val="lowerLetter"/>
      <w:lvlText w:val="%1)"/>
      <w:lvlJc w:val="left"/>
      <w:pPr>
        <w:ind w:left="1080" w:hanging="360"/>
      </w:pPr>
      <w:rPr>
        <w:rFonts w:ascii="Times New Roman" w:eastAsiaTheme="minorHAnsi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269D17C3"/>
    <w:multiLevelType w:val="hybridMultilevel"/>
    <w:tmpl w:val="6FBC20C2"/>
    <w:lvl w:ilvl="0" w:tplc="0409000B">
      <w:start w:val="1"/>
      <w:numFmt w:val="bullet"/>
      <w:lvlText w:val=""/>
      <w:lvlJc w:val="left"/>
      <w:pPr>
        <w:tabs>
          <w:tab w:val="num" w:pos="1411"/>
        </w:tabs>
        <w:ind w:left="1411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131"/>
        </w:tabs>
        <w:ind w:left="213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851"/>
        </w:tabs>
        <w:ind w:left="285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571"/>
        </w:tabs>
        <w:ind w:left="357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291"/>
        </w:tabs>
        <w:ind w:left="429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011"/>
        </w:tabs>
        <w:ind w:left="501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731"/>
        </w:tabs>
        <w:ind w:left="573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451"/>
        </w:tabs>
        <w:ind w:left="645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171"/>
        </w:tabs>
        <w:ind w:left="7171" w:hanging="360"/>
      </w:pPr>
      <w:rPr>
        <w:rFonts w:ascii="Wingdings" w:hAnsi="Wingdings" w:hint="default"/>
      </w:rPr>
    </w:lvl>
  </w:abstractNum>
  <w:abstractNum w:abstractNumId="17" w15:restartNumberingAfterBreak="0">
    <w:nsid w:val="279E0A8D"/>
    <w:multiLevelType w:val="hybridMultilevel"/>
    <w:tmpl w:val="8D22C552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BAA5863"/>
    <w:multiLevelType w:val="multilevel"/>
    <w:tmpl w:val="1122962A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 w15:restartNumberingAfterBreak="0">
    <w:nsid w:val="2C154E18"/>
    <w:multiLevelType w:val="hybridMultilevel"/>
    <w:tmpl w:val="BE821358"/>
    <w:lvl w:ilvl="0" w:tplc="82A20A76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2F047757"/>
    <w:multiLevelType w:val="hybridMultilevel"/>
    <w:tmpl w:val="FA58C634"/>
    <w:lvl w:ilvl="0" w:tplc="ECD0AB30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39A58A4"/>
    <w:multiLevelType w:val="hybridMultilevel"/>
    <w:tmpl w:val="59E4026C"/>
    <w:lvl w:ilvl="0" w:tplc="0AE8B168">
      <w:start w:val="6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color w:val="000000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6EC3815"/>
    <w:multiLevelType w:val="hybridMultilevel"/>
    <w:tmpl w:val="13B089B2"/>
    <w:lvl w:ilvl="0" w:tplc="040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3D077F68"/>
    <w:multiLevelType w:val="hybridMultilevel"/>
    <w:tmpl w:val="10D887E4"/>
    <w:lvl w:ilvl="0" w:tplc="A512108C">
      <w:start w:val="6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color w:val="000000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D0D683F"/>
    <w:multiLevelType w:val="hybridMultilevel"/>
    <w:tmpl w:val="ED44C862"/>
    <w:lvl w:ilvl="0" w:tplc="FC26C124">
      <w:start w:val="3"/>
      <w:numFmt w:val="lowerLetter"/>
      <w:lvlText w:val="%1)"/>
      <w:lvlJc w:val="left"/>
      <w:pPr>
        <w:ind w:left="1074" w:hanging="858"/>
      </w:pPr>
      <w:rPr>
        <w:rFonts w:ascii="Times New Roman" w:eastAsia="Times New Roman" w:hAnsi="Times New Roman" w:hint="default"/>
        <w:color w:val="1F1F1F"/>
        <w:w w:val="106"/>
        <w:sz w:val="22"/>
        <w:szCs w:val="22"/>
      </w:rPr>
    </w:lvl>
    <w:lvl w:ilvl="1" w:tplc="03542574">
      <w:start w:val="1"/>
      <w:numFmt w:val="bullet"/>
      <w:lvlText w:val="•"/>
      <w:lvlJc w:val="left"/>
      <w:pPr>
        <w:ind w:left="2015" w:hanging="858"/>
      </w:pPr>
      <w:rPr>
        <w:rFonts w:hint="default"/>
      </w:rPr>
    </w:lvl>
    <w:lvl w:ilvl="2" w:tplc="454CF19E">
      <w:start w:val="1"/>
      <w:numFmt w:val="bullet"/>
      <w:lvlText w:val="•"/>
      <w:lvlJc w:val="left"/>
      <w:pPr>
        <w:ind w:left="2956" w:hanging="858"/>
      </w:pPr>
      <w:rPr>
        <w:rFonts w:hint="default"/>
      </w:rPr>
    </w:lvl>
    <w:lvl w:ilvl="3" w:tplc="C74EA68C">
      <w:start w:val="1"/>
      <w:numFmt w:val="bullet"/>
      <w:lvlText w:val="•"/>
      <w:lvlJc w:val="left"/>
      <w:pPr>
        <w:ind w:left="3897" w:hanging="858"/>
      </w:pPr>
      <w:rPr>
        <w:rFonts w:hint="default"/>
      </w:rPr>
    </w:lvl>
    <w:lvl w:ilvl="4" w:tplc="D10A1D38">
      <w:start w:val="1"/>
      <w:numFmt w:val="bullet"/>
      <w:lvlText w:val="•"/>
      <w:lvlJc w:val="left"/>
      <w:pPr>
        <w:ind w:left="4838" w:hanging="858"/>
      </w:pPr>
      <w:rPr>
        <w:rFonts w:hint="default"/>
      </w:rPr>
    </w:lvl>
    <w:lvl w:ilvl="5" w:tplc="5748C4D8">
      <w:start w:val="1"/>
      <w:numFmt w:val="bullet"/>
      <w:lvlText w:val="•"/>
      <w:lvlJc w:val="left"/>
      <w:pPr>
        <w:ind w:left="5779" w:hanging="858"/>
      </w:pPr>
      <w:rPr>
        <w:rFonts w:hint="default"/>
      </w:rPr>
    </w:lvl>
    <w:lvl w:ilvl="6" w:tplc="41467118">
      <w:start w:val="1"/>
      <w:numFmt w:val="bullet"/>
      <w:lvlText w:val="•"/>
      <w:lvlJc w:val="left"/>
      <w:pPr>
        <w:ind w:left="6720" w:hanging="858"/>
      </w:pPr>
      <w:rPr>
        <w:rFonts w:hint="default"/>
      </w:rPr>
    </w:lvl>
    <w:lvl w:ilvl="7" w:tplc="1F266FEE">
      <w:start w:val="1"/>
      <w:numFmt w:val="bullet"/>
      <w:lvlText w:val="•"/>
      <w:lvlJc w:val="left"/>
      <w:pPr>
        <w:ind w:left="7661" w:hanging="858"/>
      </w:pPr>
      <w:rPr>
        <w:rFonts w:hint="default"/>
      </w:rPr>
    </w:lvl>
    <w:lvl w:ilvl="8" w:tplc="7182E892">
      <w:start w:val="1"/>
      <w:numFmt w:val="bullet"/>
      <w:lvlText w:val="•"/>
      <w:lvlJc w:val="left"/>
      <w:pPr>
        <w:ind w:left="8602" w:hanging="858"/>
      </w:pPr>
      <w:rPr>
        <w:rFonts w:hint="default"/>
      </w:rPr>
    </w:lvl>
  </w:abstractNum>
  <w:abstractNum w:abstractNumId="25" w15:restartNumberingAfterBreak="0">
    <w:nsid w:val="45B730EB"/>
    <w:multiLevelType w:val="hybridMultilevel"/>
    <w:tmpl w:val="D5B29C64"/>
    <w:lvl w:ilvl="0" w:tplc="11BA5740">
      <w:start w:val="1"/>
      <w:numFmt w:val="lowerLetter"/>
      <w:lvlText w:val="%1."/>
      <w:lvlJc w:val="left"/>
      <w:pPr>
        <w:ind w:left="591" w:hanging="360"/>
      </w:pPr>
      <w:rPr>
        <w:rFonts w:ascii="Times New Roman" w:eastAsia="Times New Roman" w:hAnsi="Times New Roman" w:hint="default"/>
        <w:color w:val="1F1F1F"/>
        <w:spacing w:val="17"/>
        <w:w w:val="99"/>
        <w:sz w:val="22"/>
        <w:szCs w:val="22"/>
      </w:rPr>
    </w:lvl>
    <w:lvl w:ilvl="1" w:tplc="C95C8D60">
      <w:start w:val="1"/>
      <w:numFmt w:val="bullet"/>
      <w:lvlText w:val="•"/>
      <w:lvlJc w:val="left"/>
      <w:pPr>
        <w:ind w:left="1580" w:hanging="360"/>
      </w:pPr>
      <w:rPr>
        <w:rFonts w:hint="default"/>
      </w:rPr>
    </w:lvl>
    <w:lvl w:ilvl="2" w:tplc="000AEACA">
      <w:start w:val="1"/>
      <w:numFmt w:val="bullet"/>
      <w:lvlText w:val="•"/>
      <w:lvlJc w:val="left"/>
      <w:pPr>
        <w:ind w:left="2569" w:hanging="360"/>
      </w:pPr>
      <w:rPr>
        <w:rFonts w:hint="default"/>
      </w:rPr>
    </w:lvl>
    <w:lvl w:ilvl="3" w:tplc="ECCA842E">
      <w:start w:val="1"/>
      <w:numFmt w:val="bullet"/>
      <w:lvlText w:val="•"/>
      <w:lvlJc w:val="left"/>
      <w:pPr>
        <w:ind w:left="3559" w:hanging="360"/>
      </w:pPr>
      <w:rPr>
        <w:rFonts w:hint="default"/>
      </w:rPr>
    </w:lvl>
    <w:lvl w:ilvl="4" w:tplc="56A6865A">
      <w:start w:val="1"/>
      <w:numFmt w:val="bullet"/>
      <w:lvlText w:val="•"/>
      <w:lvlJc w:val="left"/>
      <w:pPr>
        <w:ind w:left="4548" w:hanging="360"/>
      </w:pPr>
      <w:rPr>
        <w:rFonts w:hint="default"/>
      </w:rPr>
    </w:lvl>
    <w:lvl w:ilvl="5" w:tplc="BDCCC62E">
      <w:start w:val="1"/>
      <w:numFmt w:val="bullet"/>
      <w:lvlText w:val="•"/>
      <w:lvlJc w:val="left"/>
      <w:pPr>
        <w:ind w:left="5537" w:hanging="360"/>
      </w:pPr>
      <w:rPr>
        <w:rFonts w:hint="default"/>
      </w:rPr>
    </w:lvl>
    <w:lvl w:ilvl="6" w:tplc="784A22BE">
      <w:start w:val="1"/>
      <w:numFmt w:val="bullet"/>
      <w:lvlText w:val="•"/>
      <w:lvlJc w:val="left"/>
      <w:pPr>
        <w:ind w:left="6526" w:hanging="360"/>
      </w:pPr>
      <w:rPr>
        <w:rFonts w:hint="default"/>
      </w:rPr>
    </w:lvl>
    <w:lvl w:ilvl="7" w:tplc="426215EC">
      <w:start w:val="1"/>
      <w:numFmt w:val="bullet"/>
      <w:lvlText w:val="•"/>
      <w:lvlJc w:val="left"/>
      <w:pPr>
        <w:ind w:left="7516" w:hanging="360"/>
      </w:pPr>
      <w:rPr>
        <w:rFonts w:hint="default"/>
      </w:rPr>
    </w:lvl>
    <w:lvl w:ilvl="8" w:tplc="872E9730">
      <w:start w:val="1"/>
      <w:numFmt w:val="bullet"/>
      <w:lvlText w:val="•"/>
      <w:lvlJc w:val="left"/>
      <w:pPr>
        <w:ind w:left="8505" w:hanging="360"/>
      </w:pPr>
      <w:rPr>
        <w:rFonts w:hint="default"/>
      </w:rPr>
    </w:lvl>
  </w:abstractNum>
  <w:abstractNum w:abstractNumId="26" w15:restartNumberingAfterBreak="0">
    <w:nsid w:val="48E71874"/>
    <w:multiLevelType w:val="hybridMultilevel"/>
    <w:tmpl w:val="CB7AC2BE"/>
    <w:lvl w:ilvl="0" w:tplc="415A7F44">
      <w:numFmt w:val="bullet"/>
      <w:lvlText w:val="-"/>
      <w:lvlJc w:val="left"/>
      <w:pPr>
        <w:ind w:left="2565" w:hanging="360"/>
      </w:pPr>
      <w:rPr>
        <w:rFonts w:ascii="Arial" w:eastAsiaTheme="minorHAnsi" w:hAnsi="Arial" w:cs="Arial" w:hint="default"/>
      </w:rPr>
    </w:lvl>
    <w:lvl w:ilvl="1" w:tplc="04180003" w:tentative="1">
      <w:start w:val="1"/>
      <w:numFmt w:val="bullet"/>
      <w:lvlText w:val="o"/>
      <w:lvlJc w:val="left"/>
      <w:pPr>
        <w:ind w:left="3285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5445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6885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7605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8325" w:hanging="360"/>
      </w:pPr>
      <w:rPr>
        <w:rFonts w:ascii="Wingdings" w:hAnsi="Wingdings" w:hint="default"/>
      </w:rPr>
    </w:lvl>
  </w:abstractNum>
  <w:abstractNum w:abstractNumId="27" w15:restartNumberingAfterBreak="0">
    <w:nsid w:val="4D0329F1"/>
    <w:multiLevelType w:val="hybridMultilevel"/>
    <w:tmpl w:val="F2C4F346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F46669A"/>
    <w:multiLevelType w:val="hybridMultilevel"/>
    <w:tmpl w:val="F6F22228"/>
    <w:lvl w:ilvl="0" w:tplc="0409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9" w15:restartNumberingAfterBreak="0">
    <w:nsid w:val="51AF5B5E"/>
    <w:multiLevelType w:val="hybridMultilevel"/>
    <w:tmpl w:val="E4228424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89B7A52"/>
    <w:multiLevelType w:val="hybridMultilevel"/>
    <w:tmpl w:val="49187CA6"/>
    <w:lvl w:ilvl="0" w:tplc="83F6E956">
      <w:numFmt w:val="bullet"/>
      <w:lvlText w:val="-"/>
      <w:lvlJc w:val="left"/>
      <w:pPr>
        <w:ind w:left="1830" w:hanging="360"/>
      </w:pPr>
      <w:rPr>
        <w:rFonts w:ascii="Arial" w:eastAsia="Calibr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255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7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9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71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3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5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7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90" w:hanging="360"/>
      </w:pPr>
      <w:rPr>
        <w:rFonts w:ascii="Wingdings" w:hAnsi="Wingdings" w:hint="default"/>
      </w:rPr>
    </w:lvl>
  </w:abstractNum>
  <w:abstractNum w:abstractNumId="31" w15:restartNumberingAfterBreak="0">
    <w:nsid w:val="5D9561D2"/>
    <w:multiLevelType w:val="hybridMultilevel"/>
    <w:tmpl w:val="647C76BC"/>
    <w:lvl w:ilvl="0" w:tplc="9B2A441C">
      <w:start w:val="1"/>
      <w:numFmt w:val="lowerLetter"/>
      <w:lvlText w:val="%1)"/>
      <w:lvlJc w:val="left"/>
      <w:pPr>
        <w:tabs>
          <w:tab w:val="num" w:pos="945"/>
        </w:tabs>
        <w:ind w:left="94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665"/>
        </w:tabs>
        <w:ind w:left="1665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385"/>
        </w:tabs>
        <w:ind w:left="2385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105"/>
        </w:tabs>
        <w:ind w:left="3105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825"/>
        </w:tabs>
        <w:ind w:left="3825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545"/>
        </w:tabs>
        <w:ind w:left="4545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265"/>
        </w:tabs>
        <w:ind w:left="5265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985"/>
        </w:tabs>
        <w:ind w:left="5985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705"/>
        </w:tabs>
        <w:ind w:left="6705" w:hanging="180"/>
      </w:pPr>
    </w:lvl>
  </w:abstractNum>
  <w:abstractNum w:abstractNumId="32" w15:restartNumberingAfterBreak="0">
    <w:nsid w:val="64EA2BAF"/>
    <w:multiLevelType w:val="hybridMultilevel"/>
    <w:tmpl w:val="31668D5C"/>
    <w:lvl w:ilvl="0" w:tplc="E44A682E">
      <w:start w:val="435"/>
      <w:numFmt w:val="bullet"/>
      <w:lvlText w:val="-"/>
      <w:lvlJc w:val="left"/>
      <w:pPr>
        <w:ind w:left="7230" w:hanging="360"/>
      </w:pPr>
      <w:rPr>
        <w:rFonts w:ascii="Arial" w:eastAsiaTheme="minorHAnsi" w:hAnsi="Arial" w:cs="Arial" w:hint="default"/>
      </w:rPr>
    </w:lvl>
    <w:lvl w:ilvl="1" w:tplc="04180003" w:tentative="1">
      <w:start w:val="1"/>
      <w:numFmt w:val="bullet"/>
      <w:lvlText w:val="o"/>
      <w:lvlJc w:val="left"/>
      <w:pPr>
        <w:ind w:left="795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867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939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1011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1083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1155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1227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12990" w:hanging="360"/>
      </w:pPr>
      <w:rPr>
        <w:rFonts w:ascii="Wingdings" w:hAnsi="Wingdings" w:hint="default"/>
      </w:rPr>
    </w:lvl>
  </w:abstractNum>
  <w:abstractNum w:abstractNumId="33" w15:restartNumberingAfterBreak="0">
    <w:nsid w:val="66533DF0"/>
    <w:multiLevelType w:val="hybridMultilevel"/>
    <w:tmpl w:val="E042FE46"/>
    <w:lvl w:ilvl="0" w:tplc="04090005">
      <w:start w:val="1"/>
      <w:numFmt w:val="bullet"/>
      <w:lvlText w:val=""/>
      <w:lvlJc w:val="left"/>
      <w:pPr>
        <w:tabs>
          <w:tab w:val="num" w:pos="790"/>
        </w:tabs>
        <w:ind w:left="79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510"/>
        </w:tabs>
        <w:ind w:left="15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230"/>
        </w:tabs>
        <w:ind w:left="22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950"/>
        </w:tabs>
        <w:ind w:left="29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70"/>
        </w:tabs>
        <w:ind w:left="36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90"/>
        </w:tabs>
        <w:ind w:left="43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110"/>
        </w:tabs>
        <w:ind w:left="51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830"/>
        </w:tabs>
        <w:ind w:left="58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550"/>
        </w:tabs>
        <w:ind w:left="6550" w:hanging="360"/>
      </w:pPr>
      <w:rPr>
        <w:rFonts w:ascii="Wingdings" w:hAnsi="Wingdings" w:hint="default"/>
      </w:rPr>
    </w:lvl>
  </w:abstractNum>
  <w:abstractNum w:abstractNumId="34" w15:restartNumberingAfterBreak="0">
    <w:nsid w:val="69FC43B5"/>
    <w:multiLevelType w:val="hybridMultilevel"/>
    <w:tmpl w:val="8A9030B2"/>
    <w:lvl w:ilvl="0" w:tplc="F97CAEEE">
      <w:start w:val="435"/>
      <w:numFmt w:val="bullet"/>
      <w:lvlText w:val="-"/>
      <w:lvlJc w:val="left"/>
      <w:pPr>
        <w:ind w:left="7230" w:hanging="360"/>
      </w:pPr>
      <w:rPr>
        <w:rFonts w:ascii="Arial" w:eastAsiaTheme="minorHAnsi" w:hAnsi="Arial" w:cs="Arial" w:hint="default"/>
      </w:rPr>
    </w:lvl>
    <w:lvl w:ilvl="1" w:tplc="04180003" w:tentative="1">
      <w:start w:val="1"/>
      <w:numFmt w:val="bullet"/>
      <w:lvlText w:val="o"/>
      <w:lvlJc w:val="left"/>
      <w:pPr>
        <w:ind w:left="795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867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939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1011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1083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1155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1227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12990" w:hanging="360"/>
      </w:pPr>
      <w:rPr>
        <w:rFonts w:ascii="Wingdings" w:hAnsi="Wingdings" w:hint="default"/>
      </w:rPr>
    </w:lvl>
  </w:abstractNum>
  <w:abstractNum w:abstractNumId="35" w15:restartNumberingAfterBreak="0">
    <w:nsid w:val="6A6F6435"/>
    <w:multiLevelType w:val="hybridMultilevel"/>
    <w:tmpl w:val="7B4A55E6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1952D59"/>
    <w:multiLevelType w:val="hybridMultilevel"/>
    <w:tmpl w:val="2228BF9C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2060F24"/>
    <w:multiLevelType w:val="hybridMultilevel"/>
    <w:tmpl w:val="938038E0"/>
    <w:lvl w:ilvl="0" w:tplc="6820EBFA">
      <w:start w:val="19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5562E37"/>
    <w:multiLevelType w:val="hybridMultilevel"/>
    <w:tmpl w:val="2694865A"/>
    <w:lvl w:ilvl="0" w:tplc="685AC20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6403BB0"/>
    <w:multiLevelType w:val="hybridMultilevel"/>
    <w:tmpl w:val="4518FED2"/>
    <w:lvl w:ilvl="0" w:tplc="0E0C1D6E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DC545E0"/>
    <w:multiLevelType w:val="hybridMultilevel"/>
    <w:tmpl w:val="7F44B170"/>
    <w:lvl w:ilvl="0" w:tplc="B5086AB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E2659EC"/>
    <w:multiLevelType w:val="multilevel"/>
    <w:tmpl w:val="EA321146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35"/>
  </w:num>
  <w:num w:numId="2">
    <w:abstractNumId w:val="12"/>
  </w:num>
  <w:num w:numId="3">
    <w:abstractNumId w:val="27"/>
  </w:num>
  <w:num w:numId="4">
    <w:abstractNumId w:val="7"/>
  </w:num>
  <w:num w:numId="5">
    <w:abstractNumId w:val="15"/>
  </w:num>
  <w:num w:numId="6">
    <w:abstractNumId w:val="1"/>
  </w:num>
  <w:num w:numId="7">
    <w:abstractNumId w:val="41"/>
  </w:num>
  <w:num w:numId="8">
    <w:abstractNumId w:val="18"/>
  </w:num>
  <w:num w:numId="9">
    <w:abstractNumId w:val="21"/>
  </w:num>
  <w:num w:numId="10">
    <w:abstractNumId w:val="23"/>
  </w:num>
  <w:num w:numId="11">
    <w:abstractNumId w:val="37"/>
  </w:num>
  <w:num w:numId="12">
    <w:abstractNumId w:val="25"/>
  </w:num>
  <w:num w:numId="13">
    <w:abstractNumId w:val="11"/>
  </w:num>
  <w:num w:numId="14">
    <w:abstractNumId w:val="24"/>
  </w:num>
  <w:num w:numId="15">
    <w:abstractNumId w:val="29"/>
  </w:num>
  <w:num w:numId="16">
    <w:abstractNumId w:val="39"/>
  </w:num>
  <w:num w:numId="17">
    <w:abstractNumId w:val="36"/>
  </w:num>
  <w:num w:numId="18">
    <w:abstractNumId w:val="0"/>
    <w:lvlOverride w:ilvl="0">
      <w:startOverride w:val="1"/>
    </w:lvlOverride>
  </w:num>
  <w:num w:numId="19">
    <w:abstractNumId w:val="0"/>
    <w:lvlOverride w:ilvl="0">
      <w:lvl w:ilvl="0">
        <w:start w:val="1"/>
        <w:numFmt w:val="decimal"/>
        <w:lvlText w:val="%1."/>
        <w:lvlJc w:val="left"/>
        <w:pPr>
          <w:ind w:left="360" w:hanging="360"/>
        </w:pPr>
        <w:rPr>
          <w:rFonts w:ascii="Arial" w:hAnsi="Arial" w:cs="Arial"/>
          <w:b w:val="0"/>
          <w:bCs w:val="0"/>
          <w:i w:val="0"/>
          <w:iCs w:val="0"/>
          <w:strike w:val="0"/>
          <w:dstrike w:val="0"/>
          <w:color w:val="auto"/>
          <w:sz w:val="20"/>
          <w:szCs w:val="20"/>
          <w:u w:val="none"/>
          <w:effect w:val="none"/>
        </w:rPr>
      </w:lvl>
    </w:lvlOverride>
  </w:num>
  <w:num w:numId="20">
    <w:abstractNumId w:val="6"/>
  </w:num>
  <w:num w:numId="21">
    <w:abstractNumId w:val="13"/>
  </w:num>
  <w:num w:numId="22">
    <w:abstractNumId w:val="6"/>
  </w:num>
  <w:num w:numId="23">
    <w:abstractNumId w:val="20"/>
  </w:num>
  <w:num w:numId="24">
    <w:abstractNumId w:val="34"/>
  </w:num>
  <w:num w:numId="25">
    <w:abstractNumId w:val="32"/>
  </w:num>
  <w:num w:numId="26">
    <w:abstractNumId w:val="17"/>
  </w:num>
  <w:num w:numId="27">
    <w:abstractNumId w:val="9"/>
  </w:num>
  <w:num w:numId="28">
    <w:abstractNumId w:val="30"/>
  </w:num>
  <w:num w:numId="29">
    <w:abstractNumId w:val="4"/>
  </w:num>
  <w:num w:numId="30">
    <w:abstractNumId w:val="38"/>
  </w:num>
  <w:num w:numId="31">
    <w:abstractNumId w:val="19"/>
  </w:num>
  <w:num w:numId="32">
    <w:abstractNumId w:val="14"/>
  </w:num>
  <w:num w:numId="33">
    <w:abstractNumId w:val="10"/>
  </w:num>
  <w:num w:numId="34">
    <w:abstractNumId w:val="40"/>
  </w:num>
  <w:num w:numId="35">
    <w:abstractNumId w:val="5"/>
  </w:num>
  <w:num w:numId="36">
    <w:abstractNumId w:val="26"/>
  </w:num>
  <w:num w:numId="37">
    <w:abstractNumId w:val="16"/>
  </w:num>
  <w:num w:numId="38">
    <w:abstractNumId w:val="31"/>
  </w:num>
  <w:num w:numId="39">
    <w:abstractNumId w:val="22"/>
  </w:num>
  <w:num w:numId="40">
    <w:abstractNumId w:val="33"/>
  </w:num>
  <w:num w:numId="41">
    <w:abstractNumId w:val="28"/>
  </w:num>
  <w:num w:numId="42">
    <w:abstractNumId w:val="2"/>
  </w:num>
  <w:num w:numId="43">
    <w:abstractNumId w:val="3"/>
  </w:num>
  <w:num w:numId="44">
    <w:abstractNumId w:val="8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444"/>
    <w:rsid w:val="00000407"/>
    <w:rsid w:val="0000083F"/>
    <w:rsid w:val="0000133B"/>
    <w:rsid w:val="00002086"/>
    <w:rsid w:val="000033B0"/>
    <w:rsid w:val="0000376C"/>
    <w:rsid w:val="00003CB6"/>
    <w:rsid w:val="000052B9"/>
    <w:rsid w:val="00005FF9"/>
    <w:rsid w:val="00006880"/>
    <w:rsid w:val="000068CC"/>
    <w:rsid w:val="000072C8"/>
    <w:rsid w:val="00007ABB"/>
    <w:rsid w:val="000104FB"/>
    <w:rsid w:val="0001055F"/>
    <w:rsid w:val="00011569"/>
    <w:rsid w:val="00012385"/>
    <w:rsid w:val="0001244E"/>
    <w:rsid w:val="0001281B"/>
    <w:rsid w:val="000145D8"/>
    <w:rsid w:val="000149B8"/>
    <w:rsid w:val="000156C0"/>
    <w:rsid w:val="00015CE6"/>
    <w:rsid w:val="000214B7"/>
    <w:rsid w:val="000217CC"/>
    <w:rsid w:val="000221C6"/>
    <w:rsid w:val="00022209"/>
    <w:rsid w:val="000235F1"/>
    <w:rsid w:val="00023871"/>
    <w:rsid w:val="000239B0"/>
    <w:rsid w:val="000259BA"/>
    <w:rsid w:val="00026086"/>
    <w:rsid w:val="00026822"/>
    <w:rsid w:val="000300C2"/>
    <w:rsid w:val="0003114F"/>
    <w:rsid w:val="00031493"/>
    <w:rsid w:val="0003228F"/>
    <w:rsid w:val="000323C5"/>
    <w:rsid w:val="00032AD9"/>
    <w:rsid w:val="00032B13"/>
    <w:rsid w:val="00033D6A"/>
    <w:rsid w:val="00034946"/>
    <w:rsid w:val="00034DE1"/>
    <w:rsid w:val="000350E8"/>
    <w:rsid w:val="0003608C"/>
    <w:rsid w:val="000366AA"/>
    <w:rsid w:val="00036F48"/>
    <w:rsid w:val="00037510"/>
    <w:rsid w:val="00037D34"/>
    <w:rsid w:val="000402DB"/>
    <w:rsid w:val="000414BA"/>
    <w:rsid w:val="00041BA6"/>
    <w:rsid w:val="00042F57"/>
    <w:rsid w:val="0004544D"/>
    <w:rsid w:val="0004631D"/>
    <w:rsid w:val="00046F91"/>
    <w:rsid w:val="0004717E"/>
    <w:rsid w:val="0005307F"/>
    <w:rsid w:val="00053651"/>
    <w:rsid w:val="000539A1"/>
    <w:rsid w:val="00054061"/>
    <w:rsid w:val="00056BBC"/>
    <w:rsid w:val="00057ACB"/>
    <w:rsid w:val="00057D58"/>
    <w:rsid w:val="0006143B"/>
    <w:rsid w:val="0006199F"/>
    <w:rsid w:val="00062561"/>
    <w:rsid w:val="0006362D"/>
    <w:rsid w:val="000636A9"/>
    <w:rsid w:val="00065EE4"/>
    <w:rsid w:val="00066B90"/>
    <w:rsid w:val="00067522"/>
    <w:rsid w:val="00067BD4"/>
    <w:rsid w:val="0007023C"/>
    <w:rsid w:val="00070F7C"/>
    <w:rsid w:val="00070FE2"/>
    <w:rsid w:val="000724B2"/>
    <w:rsid w:val="00073A5A"/>
    <w:rsid w:val="000754AB"/>
    <w:rsid w:val="0007553F"/>
    <w:rsid w:val="00076BFA"/>
    <w:rsid w:val="00076BFC"/>
    <w:rsid w:val="000836BF"/>
    <w:rsid w:val="00085C8B"/>
    <w:rsid w:val="000866F1"/>
    <w:rsid w:val="00086778"/>
    <w:rsid w:val="00086929"/>
    <w:rsid w:val="00087764"/>
    <w:rsid w:val="00091165"/>
    <w:rsid w:val="00091610"/>
    <w:rsid w:val="00093AE4"/>
    <w:rsid w:val="00094EB8"/>
    <w:rsid w:val="00096FE5"/>
    <w:rsid w:val="00097658"/>
    <w:rsid w:val="00097A97"/>
    <w:rsid w:val="00097D9E"/>
    <w:rsid w:val="000A09D9"/>
    <w:rsid w:val="000A11E4"/>
    <w:rsid w:val="000A1515"/>
    <w:rsid w:val="000A2285"/>
    <w:rsid w:val="000A2A12"/>
    <w:rsid w:val="000A44EB"/>
    <w:rsid w:val="000A5076"/>
    <w:rsid w:val="000A5250"/>
    <w:rsid w:val="000A6D02"/>
    <w:rsid w:val="000A762A"/>
    <w:rsid w:val="000A7A13"/>
    <w:rsid w:val="000B000F"/>
    <w:rsid w:val="000B058D"/>
    <w:rsid w:val="000B3654"/>
    <w:rsid w:val="000B3BC9"/>
    <w:rsid w:val="000B3EB2"/>
    <w:rsid w:val="000B3ECC"/>
    <w:rsid w:val="000B4A4E"/>
    <w:rsid w:val="000B5121"/>
    <w:rsid w:val="000B6675"/>
    <w:rsid w:val="000B6DD8"/>
    <w:rsid w:val="000C00C6"/>
    <w:rsid w:val="000C2375"/>
    <w:rsid w:val="000C4F5B"/>
    <w:rsid w:val="000C4F97"/>
    <w:rsid w:val="000C6017"/>
    <w:rsid w:val="000C6990"/>
    <w:rsid w:val="000C7F63"/>
    <w:rsid w:val="000C7FB7"/>
    <w:rsid w:val="000D0444"/>
    <w:rsid w:val="000D0A8D"/>
    <w:rsid w:val="000D1EC7"/>
    <w:rsid w:val="000D2DD2"/>
    <w:rsid w:val="000D5A98"/>
    <w:rsid w:val="000D5ED5"/>
    <w:rsid w:val="000D6FC2"/>
    <w:rsid w:val="000D7099"/>
    <w:rsid w:val="000D70F1"/>
    <w:rsid w:val="000D7503"/>
    <w:rsid w:val="000E033F"/>
    <w:rsid w:val="000E0393"/>
    <w:rsid w:val="000E1B2D"/>
    <w:rsid w:val="000E2931"/>
    <w:rsid w:val="000E335B"/>
    <w:rsid w:val="000E36A1"/>
    <w:rsid w:val="000E3988"/>
    <w:rsid w:val="000E3A63"/>
    <w:rsid w:val="000E6F08"/>
    <w:rsid w:val="000F086B"/>
    <w:rsid w:val="000F1D06"/>
    <w:rsid w:val="000F2AFF"/>
    <w:rsid w:val="000F35F1"/>
    <w:rsid w:val="000F3E4F"/>
    <w:rsid w:val="000F41A7"/>
    <w:rsid w:val="000F4299"/>
    <w:rsid w:val="000F4D53"/>
    <w:rsid w:val="000F4FB4"/>
    <w:rsid w:val="000F7B36"/>
    <w:rsid w:val="000F7CBB"/>
    <w:rsid w:val="00100516"/>
    <w:rsid w:val="0010081C"/>
    <w:rsid w:val="00100A8C"/>
    <w:rsid w:val="001027C0"/>
    <w:rsid w:val="0010290E"/>
    <w:rsid w:val="00106085"/>
    <w:rsid w:val="00106F03"/>
    <w:rsid w:val="00106F56"/>
    <w:rsid w:val="00106F68"/>
    <w:rsid w:val="001073EF"/>
    <w:rsid w:val="00107B47"/>
    <w:rsid w:val="00107F37"/>
    <w:rsid w:val="00110504"/>
    <w:rsid w:val="00110581"/>
    <w:rsid w:val="001108B7"/>
    <w:rsid w:val="00112310"/>
    <w:rsid w:val="0011255C"/>
    <w:rsid w:val="00112EC8"/>
    <w:rsid w:val="0011354A"/>
    <w:rsid w:val="00113EFC"/>
    <w:rsid w:val="0011428B"/>
    <w:rsid w:val="00114AF3"/>
    <w:rsid w:val="001160EB"/>
    <w:rsid w:val="00116A31"/>
    <w:rsid w:val="00116AD5"/>
    <w:rsid w:val="00120CC1"/>
    <w:rsid w:val="00121E1B"/>
    <w:rsid w:val="00121E48"/>
    <w:rsid w:val="0012258A"/>
    <w:rsid w:val="00123B0E"/>
    <w:rsid w:val="00124A1A"/>
    <w:rsid w:val="00124E35"/>
    <w:rsid w:val="00125099"/>
    <w:rsid w:val="001262C2"/>
    <w:rsid w:val="001264A7"/>
    <w:rsid w:val="0012703F"/>
    <w:rsid w:val="00127AAF"/>
    <w:rsid w:val="001307F8"/>
    <w:rsid w:val="001310E3"/>
    <w:rsid w:val="00132C75"/>
    <w:rsid w:val="00132F9E"/>
    <w:rsid w:val="00133B02"/>
    <w:rsid w:val="00133E0B"/>
    <w:rsid w:val="001344DA"/>
    <w:rsid w:val="001366A5"/>
    <w:rsid w:val="00136F23"/>
    <w:rsid w:val="00137B01"/>
    <w:rsid w:val="001409EF"/>
    <w:rsid w:val="0014198B"/>
    <w:rsid w:val="00143231"/>
    <w:rsid w:val="001437DA"/>
    <w:rsid w:val="00144A96"/>
    <w:rsid w:val="00145277"/>
    <w:rsid w:val="0015013F"/>
    <w:rsid w:val="00150ECF"/>
    <w:rsid w:val="00151478"/>
    <w:rsid w:val="001534E4"/>
    <w:rsid w:val="001547BE"/>
    <w:rsid w:val="00155048"/>
    <w:rsid w:val="0015544D"/>
    <w:rsid w:val="00155592"/>
    <w:rsid w:val="001556F9"/>
    <w:rsid w:val="00155DC4"/>
    <w:rsid w:val="001568D3"/>
    <w:rsid w:val="00156E7D"/>
    <w:rsid w:val="00157D4A"/>
    <w:rsid w:val="00157EC3"/>
    <w:rsid w:val="00157EF8"/>
    <w:rsid w:val="001608CC"/>
    <w:rsid w:val="00162B1B"/>
    <w:rsid w:val="001631B2"/>
    <w:rsid w:val="00163632"/>
    <w:rsid w:val="0016365B"/>
    <w:rsid w:val="00163A32"/>
    <w:rsid w:val="001645CE"/>
    <w:rsid w:val="00165732"/>
    <w:rsid w:val="00165D8F"/>
    <w:rsid w:val="001674F5"/>
    <w:rsid w:val="00167DF1"/>
    <w:rsid w:val="00170D6F"/>
    <w:rsid w:val="00171D03"/>
    <w:rsid w:val="001729E9"/>
    <w:rsid w:val="001736EF"/>
    <w:rsid w:val="001736FF"/>
    <w:rsid w:val="00173EB5"/>
    <w:rsid w:val="00174D94"/>
    <w:rsid w:val="001751CA"/>
    <w:rsid w:val="001756C0"/>
    <w:rsid w:val="001767FB"/>
    <w:rsid w:val="00177599"/>
    <w:rsid w:val="0017776C"/>
    <w:rsid w:val="0018015A"/>
    <w:rsid w:val="00180C14"/>
    <w:rsid w:val="0018205C"/>
    <w:rsid w:val="00182F52"/>
    <w:rsid w:val="00183023"/>
    <w:rsid w:val="0018328D"/>
    <w:rsid w:val="00183BB0"/>
    <w:rsid w:val="00185BCC"/>
    <w:rsid w:val="0018611E"/>
    <w:rsid w:val="00187634"/>
    <w:rsid w:val="00190061"/>
    <w:rsid w:val="001910F0"/>
    <w:rsid w:val="00191F8C"/>
    <w:rsid w:val="00192380"/>
    <w:rsid w:val="00194459"/>
    <w:rsid w:val="001944D8"/>
    <w:rsid w:val="001960D4"/>
    <w:rsid w:val="00196BE9"/>
    <w:rsid w:val="00197773"/>
    <w:rsid w:val="001A0342"/>
    <w:rsid w:val="001A0421"/>
    <w:rsid w:val="001A0F50"/>
    <w:rsid w:val="001A103D"/>
    <w:rsid w:val="001A2457"/>
    <w:rsid w:val="001A28FB"/>
    <w:rsid w:val="001A38C9"/>
    <w:rsid w:val="001A4A38"/>
    <w:rsid w:val="001A5B05"/>
    <w:rsid w:val="001A65EB"/>
    <w:rsid w:val="001A67B6"/>
    <w:rsid w:val="001A70E9"/>
    <w:rsid w:val="001A7588"/>
    <w:rsid w:val="001A7CD8"/>
    <w:rsid w:val="001B0E96"/>
    <w:rsid w:val="001B1958"/>
    <w:rsid w:val="001B1ECA"/>
    <w:rsid w:val="001B27B0"/>
    <w:rsid w:val="001B2E4C"/>
    <w:rsid w:val="001B36FF"/>
    <w:rsid w:val="001B513A"/>
    <w:rsid w:val="001B711B"/>
    <w:rsid w:val="001B764C"/>
    <w:rsid w:val="001C0339"/>
    <w:rsid w:val="001C04DF"/>
    <w:rsid w:val="001C1AA9"/>
    <w:rsid w:val="001C1AAB"/>
    <w:rsid w:val="001C2959"/>
    <w:rsid w:val="001C2DCE"/>
    <w:rsid w:val="001C47C2"/>
    <w:rsid w:val="001C6895"/>
    <w:rsid w:val="001D0551"/>
    <w:rsid w:val="001D0F77"/>
    <w:rsid w:val="001D247B"/>
    <w:rsid w:val="001D285D"/>
    <w:rsid w:val="001D3441"/>
    <w:rsid w:val="001D35AF"/>
    <w:rsid w:val="001E16E0"/>
    <w:rsid w:val="001E35F4"/>
    <w:rsid w:val="001E4B54"/>
    <w:rsid w:val="001E600E"/>
    <w:rsid w:val="001F1349"/>
    <w:rsid w:val="001F40B0"/>
    <w:rsid w:val="001F4775"/>
    <w:rsid w:val="001F5835"/>
    <w:rsid w:val="001F6CFF"/>
    <w:rsid w:val="001F754C"/>
    <w:rsid w:val="00200313"/>
    <w:rsid w:val="00201247"/>
    <w:rsid w:val="00201632"/>
    <w:rsid w:val="00203B56"/>
    <w:rsid w:val="002044F8"/>
    <w:rsid w:val="00204EAD"/>
    <w:rsid w:val="00205DAC"/>
    <w:rsid w:val="00206DEF"/>
    <w:rsid w:val="002074FE"/>
    <w:rsid w:val="002106F3"/>
    <w:rsid w:val="002112B0"/>
    <w:rsid w:val="00213B06"/>
    <w:rsid w:val="00214567"/>
    <w:rsid w:val="00215559"/>
    <w:rsid w:val="00215BAF"/>
    <w:rsid w:val="00215CBF"/>
    <w:rsid w:val="00216BE8"/>
    <w:rsid w:val="00220566"/>
    <w:rsid w:val="00221214"/>
    <w:rsid w:val="0022153D"/>
    <w:rsid w:val="002215C2"/>
    <w:rsid w:val="002218E2"/>
    <w:rsid w:val="00221A53"/>
    <w:rsid w:val="00221B89"/>
    <w:rsid w:val="0022350E"/>
    <w:rsid w:val="00223CEE"/>
    <w:rsid w:val="0022410F"/>
    <w:rsid w:val="00224D3C"/>
    <w:rsid w:val="00226121"/>
    <w:rsid w:val="00226245"/>
    <w:rsid w:val="00227160"/>
    <w:rsid w:val="0022720F"/>
    <w:rsid w:val="0022751A"/>
    <w:rsid w:val="00231422"/>
    <w:rsid w:val="00231FFA"/>
    <w:rsid w:val="00234EDD"/>
    <w:rsid w:val="00235C28"/>
    <w:rsid w:val="0023745B"/>
    <w:rsid w:val="002377C7"/>
    <w:rsid w:val="00237C9B"/>
    <w:rsid w:val="00240ADC"/>
    <w:rsid w:val="00240DC1"/>
    <w:rsid w:val="00241683"/>
    <w:rsid w:val="00242813"/>
    <w:rsid w:val="0024445D"/>
    <w:rsid w:val="0024480C"/>
    <w:rsid w:val="00245792"/>
    <w:rsid w:val="00247DF8"/>
    <w:rsid w:val="00250FCE"/>
    <w:rsid w:val="00254209"/>
    <w:rsid w:val="00255C06"/>
    <w:rsid w:val="00255E97"/>
    <w:rsid w:val="00257FB0"/>
    <w:rsid w:val="002606CB"/>
    <w:rsid w:val="002629CC"/>
    <w:rsid w:val="00262FF7"/>
    <w:rsid w:val="002646B9"/>
    <w:rsid w:val="002646DF"/>
    <w:rsid w:val="00264F07"/>
    <w:rsid w:val="002652D5"/>
    <w:rsid w:val="00265AFB"/>
    <w:rsid w:val="00270CEB"/>
    <w:rsid w:val="002717E4"/>
    <w:rsid w:val="00271A17"/>
    <w:rsid w:val="002727B2"/>
    <w:rsid w:val="002737AF"/>
    <w:rsid w:val="0027387D"/>
    <w:rsid w:val="0027685F"/>
    <w:rsid w:val="00276B86"/>
    <w:rsid w:val="00276ECD"/>
    <w:rsid w:val="00277847"/>
    <w:rsid w:val="00280DBD"/>
    <w:rsid w:val="00281580"/>
    <w:rsid w:val="00281938"/>
    <w:rsid w:val="00282DBD"/>
    <w:rsid w:val="002841CC"/>
    <w:rsid w:val="0028452E"/>
    <w:rsid w:val="002847D3"/>
    <w:rsid w:val="00286049"/>
    <w:rsid w:val="00287AEA"/>
    <w:rsid w:val="002911F5"/>
    <w:rsid w:val="0029229A"/>
    <w:rsid w:val="00292420"/>
    <w:rsid w:val="0029293B"/>
    <w:rsid w:val="002945DE"/>
    <w:rsid w:val="002963B4"/>
    <w:rsid w:val="00296A3A"/>
    <w:rsid w:val="002974BF"/>
    <w:rsid w:val="00297742"/>
    <w:rsid w:val="002A17B5"/>
    <w:rsid w:val="002A1AB2"/>
    <w:rsid w:val="002A4370"/>
    <w:rsid w:val="002A4A5A"/>
    <w:rsid w:val="002A530F"/>
    <w:rsid w:val="002A57AA"/>
    <w:rsid w:val="002A6F9E"/>
    <w:rsid w:val="002A78FD"/>
    <w:rsid w:val="002A7ED7"/>
    <w:rsid w:val="002B0E58"/>
    <w:rsid w:val="002B1260"/>
    <w:rsid w:val="002B18A9"/>
    <w:rsid w:val="002B27CB"/>
    <w:rsid w:val="002B2BAB"/>
    <w:rsid w:val="002B2BC2"/>
    <w:rsid w:val="002B2FE1"/>
    <w:rsid w:val="002B3548"/>
    <w:rsid w:val="002B4156"/>
    <w:rsid w:val="002B4E62"/>
    <w:rsid w:val="002B5718"/>
    <w:rsid w:val="002B7EC0"/>
    <w:rsid w:val="002C13F1"/>
    <w:rsid w:val="002C2D17"/>
    <w:rsid w:val="002C5955"/>
    <w:rsid w:val="002C5ED9"/>
    <w:rsid w:val="002C6E5D"/>
    <w:rsid w:val="002C7630"/>
    <w:rsid w:val="002C77DA"/>
    <w:rsid w:val="002C7BD6"/>
    <w:rsid w:val="002C7C9B"/>
    <w:rsid w:val="002C7CC6"/>
    <w:rsid w:val="002C7F05"/>
    <w:rsid w:val="002D2245"/>
    <w:rsid w:val="002D406F"/>
    <w:rsid w:val="002D5135"/>
    <w:rsid w:val="002D5244"/>
    <w:rsid w:val="002D5AE6"/>
    <w:rsid w:val="002D5CBD"/>
    <w:rsid w:val="002D74F7"/>
    <w:rsid w:val="002D7896"/>
    <w:rsid w:val="002E0828"/>
    <w:rsid w:val="002E0BB0"/>
    <w:rsid w:val="002E114F"/>
    <w:rsid w:val="002E1B82"/>
    <w:rsid w:val="002E1F5C"/>
    <w:rsid w:val="002E318C"/>
    <w:rsid w:val="002E32F9"/>
    <w:rsid w:val="002E355E"/>
    <w:rsid w:val="002E3D1D"/>
    <w:rsid w:val="002E5468"/>
    <w:rsid w:val="002E56D9"/>
    <w:rsid w:val="002E59B2"/>
    <w:rsid w:val="002E6002"/>
    <w:rsid w:val="002E75C5"/>
    <w:rsid w:val="002E770C"/>
    <w:rsid w:val="002E77E4"/>
    <w:rsid w:val="002E7841"/>
    <w:rsid w:val="002F215E"/>
    <w:rsid w:val="002F3101"/>
    <w:rsid w:val="002F5511"/>
    <w:rsid w:val="002F5A80"/>
    <w:rsid w:val="002F7D7A"/>
    <w:rsid w:val="002F7F27"/>
    <w:rsid w:val="003005CB"/>
    <w:rsid w:val="00301B28"/>
    <w:rsid w:val="00301FAE"/>
    <w:rsid w:val="00302068"/>
    <w:rsid w:val="0030221A"/>
    <w:rsid w:val="00302611"/>
    <w:rsid w:val="00302BF2"/>
    <w:rsid w:val="00304272"/>
    <w:rsid w:val="00305FA0"/>
    <w:rsid w:val="00306028"/>
    <w:rsid w:val="003077FE"/>
    <w:rsid w:val="003100B7"/>
    <w:rsid w:val="0031032F"/>
    <w:rsid w:val="00310D05"/>
    <w:rsid w:val="00310DD9"/>
    <w:rsid w:val="003112A7"/>
    <w:rsid w:val="0031165C"/>
    <w:rsid w:val="00311935"/>
    <w:rsid w:val="0031219C"/>
    <w:rsid w:val="003124D0"/>
    <w:rsid w:val="003129CC"/>
    <w:rsid w:val="00317772"/>
    <w:rsid w:val="003178D3"/>
    <w:rsid w:val="00317B83"/>
    <w:rsid w:val="003200A6"/>
    <w:rsid w:val="0032216C"/>
    <w:rsid w:val="0032321D"/>
    <w:rsid w:val="00325BBF"/>
    <w:rsid w:val="003260D7"/>
    <w:rsid w:val="00326BA7"/>
    <w:rsid w:val="0032765E"/>
    <w:rsid w:val="003303CE"/>
    <w:rsid w:val="00332459"/>
    <w:rsid w:val="0033265C"/>
    <w:rsid w:val="00332850"/>
    <w:rsid w:val="00333141"/>
    <w:rsid w:val="0033355B"/>
    <w:rsid w:val="00334EF0"/>
    <w:rsid w:val="00335304"/>
    <w:rsid w:val="003365D3"/>
    <w:rsid w:val="00336945"/>
    <w:rsid w:val="0033752E"/>
    <w:rsid w:val="003401F4"/>
    <w:rsid w:val="00340CB6"/>
    <w:rsid w:val="00342725"/>
    <w:rsid w:val="00342891"/>
    <w:rsid w:val="00342E11"/>
    <w:rsid w:val="003441B2"/>
    <w:rsid w:val="00345049"/>
    <w:rsid w:val="00345831"/>
    <w:rsid w:val="00347CF0"/>
    <w:rsid w:val="00353F81"/>
    <w:rsid w:val="003551B4"/>
    <w:rsid w:val="00355DC9"/>
    <w:rsid w:val="00361071"/>
    <w:rsid w:val="0036195B"/>
    <w:rsid w:val="0036253B"/>
    <w:rsid w:val="00363D58"/>
    <w:rsid w:val="00371013"/>
    <w:rsid w:val="00373F46"/>
    <w:rsid w:val="003749F5"/>
    <w:rsid w:val="00375074"/>
    <w:rsid w:val="00375101"/>
    <w:rsid w:val="00375C50"/>
    <w:rsid w:val="00376555"/>
    <w:rsid w:val="00377052"/>
    <w:rsid w:val="003778A9"/>
    <w:rsid w:val="00377D63"/>
    <w:rsid w:val="003810B0"/>
    <w:rsid w:val="00382273"/>
    <w:rsid w:val="003827AD"/>
    <w:rsid w:val="003838D5"/>
    <w:rsid w:val="00383B6E"/>
    <w:rsid w:val="0038446E"/>
    <w:rsid w:val="0038518D"/>
    <w:rsid w:val="00385B0A"/>
    <w:rsid w:val="0038625E"/>
    <w:rsid w:val="00391C04"/>
    <w:rsid w:val="00392C72"/>
    <w:rsid w:val="003938F1"/>
    <w:rsid w:val="00394676"/>
    <w:rsid w:val="0039519E"/>
    <w:rsid w:val="003974D3"/>
    <w:rsid w:val="003A006D"/>
    <w:rsid w:val="003A0FFD"/>
    <w:rsid w:val="003A311D"/>
    <w:rsid w:val="003A4030"/>
    <w:rsid w:val="003A50EC"/>
    <w:rsid w:val="003A66D7"/>
    <w:rsid w:val="003A6D41"/>
    <w:rsid w:val="003A6F01"/>
    <w:rsid w:val="003A7DA6"/>
    <w:rsid w:val="003B0B45"/>
    <w:rsid w:val="003B105B"/>
    <w:rsid w:val="003B17C5"/>
    <w:rsid w:val="003B256D"/>
    <w:rsid w:val="003B3278"/>
    <w:rsid w:val="003B5FF4"/>
    <w:rsid w:val="003B6B7C"/>
    <w:rsid w:val="003B7127"/>
    <w:rsid w:val="003C0455"/>
    <w:rsid w:val="003C235C"/>
    <w:rsid w:val="003C290C"/>
    <w:rsid w:val="003C2D6D"/>
    <w:rsid w:val="003C3AAD"/>
    <w:rsid w:val="003C430E"/>
    <w:rsid w:val="003C43A6"/>
    <w:rsid w:val="003C4E1F"/>
    <w:rsid w:val="003C5B58"/>
    <w:rsid w:val="003C72DF"/>
    <w:rsid w:val="003C76D3"/>
    <w:rsid w:val="003D076F"/>
    <w:rsid w:val="003D0BBC"/>
    <w:rsid w:val="003D2F82"/>
    <w:rsid w:val="003D3091"/>
    <w:rsid w:val="003D41AD"/>
    <w:rsid w:val="003D5662"/>
    <w:rsid w:val="003D6B49"/>
    <w:rsid w:val="003D6E24"/>
    <w:rsid w:val="003E1D3D"/>
    <w:rsid w:val="003E1D5B"/>
    <w:rsid w:val="003E27D2"/>
    <w:rsid w:val="003E2A13"/>
    <w:rsid w:val="003E3D7D"/>
    <w:rsid w:val="003E5348"/>
    <w:rsid w:val="003E6AA6"/>
    <w:rsid w:val="003E6AF1"/>
    <w:rsid w:val="003E6BAC"/>
    <w:rsid w:val="003E6C6A"/>
    <w:rsid w:val="003E7C28"/>
    <w:rsid w:val="003F05D4"/>
    <w:rsid w:val="003F0A50"/>
    <w:rsid w:val="003F4D7F"/>
    <w:rsid w:val="003F6C4F"/>
    <w:rsid w:val="0040028E"/>
    <w:rsid w:val="0040033B"/>
    <w:rsid w:val="004004F1"/>
    <w:rsid w:val="00402726"/>
    <w:rsid w:val="00403245"/>
    <w:rsid w:val="00403DC8"/>
    <w:rsid w:val="00406F0B"/>
    <w:rsid w:val="00407615"/>
    <w:rsid w:val="00407A0A"/>
    <w:rsid w:val="004101C9"/>
    <w:rsid w:val="00410544"/>
    <w:rsid w:val="004123B5"/>
    <w:rsid w:val="0041422B"/>
    <w:rsid w:val="00414517"/>
    <w:rsid w:val="0041483D"/>
    <w:rsid w:val="004148B0"/>
    <w:rsid w:val="004151AD"/>
    <w:rsid w:val="0041540B"/>
    <w:rsid w:val="0041580F"/>
    <w:rsid w:val="00420349"/>
    <w:rsid w:val="00420DE6"/>
    <w:rsid w:val="00422B22"/>
    <w:rsid w:val="00426127"/>
    <w:rsid w:val="00427153"/>
    <w:rsid w:val="00430925"/>
    <w:rsid w:val="0043100F"/>
    <w:rsid w:val="0043144A"/>
    <w:rsid w:val="004326EC"/>
    <w:rsid w:val="00433395"/>
    <w:rsid w:val="00433468"/>
    <w:rsid w:val="00434055"/>
    <w:rsid w:val="00436294"/>
    <w:rsid w:val="00436591"/>
    <w:rsid w:val="0043738C"/>
    <w:rsid w:val="004400AA"/>
    <w:rsid w:val="004418A2"/>
    <w:rsid w:val="00442F36"/>
    <w:rsid w:val="004458C4"/>
    <w:rsid w:val="004460EF"/>
    <w:rsid w:val="00446A46"/>
    <w:rsid w:val="00447B5F"/>
    <w:rsid w:val="00450558"/>
    <w:rsid w:val="00453308"/>
    <w:rsid w:val="00453CE8"/>
    <w:rsid w:val="00453EDE"/>
    <w:rsid w:val="00455709"/>
    <w:rsid w:val="004571B1"/>
    <w:rsid w:val="004576F5"/>
    <w:rsid w:val="004578BB"/>
    <w:rsid w:val="00457A26"/>
    <w:rsid w:val="00462664"/>
    <w:rsid w:val="00462F77"/>
    <w:rsid w:val="00464EB5"/>
    <w:rsid w:val="004661BD"/>
    <w:rsid w:val="0046663D"/>
    <w:rsid w:val="004667E7"/>
    <w:rsid w:val="00473AAF"/>
    <w:rsid w:val="00474168"/>
    <w:rsid w:val="004746B5"/>
    <w:rsid w:val="00476155"/>
    <w:rsid w:val="004762C0"/>
    <w:rsid w:val="004764B3"/>
    <w:rsid w:val="00480C0F"/>
    <w:rsid w:val="00481D33"/>
    <w:rsid w:val="00482EC8"/>
    <w:rsid w:val="00483A16"/>
    <w:rsid w:val="004850F2"/>
    <w:rsid w:val="004918F8"/>
    <w:rsid w:val="004919E7"/>
    <w:rsid w:val="00492947"/>
    <w:rsid w:val="00496564"/>
    <w:rsid w:val="004A3D1D"/>
    <w:rsid w:val="004A4750"/>
    <w:rsid w:val="004A4A93"/>
    <w:rsid w:val="004A525A"/>
    <w:rsid w:val="004A544B"/>
    <w:rsid w:val="004A65DD"/>
    <w:rsid w:val="004A66F9"/>
    <w:rsid w:val="004A6A43"/>
    <w:rsid w:val="004A6AFE"/>
    <w:rsid w:val="004B04DE"/>
    <w:rsid w:val="004B0B22"/>
    <w:rsid w:val="004B1AA1"/>
    <w:rsid w:val="004B37A9"/>
    <w:rsid w:val="004B52D9"/>
    <w:rsid w:val="004B5B79"/>
    <w:rsid w:val="004C2A41"/>
    <w:rsid w:val="004C6774"/>
    <w:rsid w:val="004D1401"/>
    <w:rsid w:val="004D1A0D"/>
    <w:rsid w:val="004D228D"/>
    <w:rsid w:val="004D378F"/>
    <w:rsid w:val="004D4581"/>
    <w:rsid w:val="004D4C3A"/>
    <w:rsid w:val="004D508B"/>
    <w:rsid w:val="004D6655"/>
    <w:rsid w:val="004D6974"/>
    <w:rsid w:val="004E21B0"/>
    <w:rsid w:val="004E2D51"/>
    <w:rsid w:val="004E3CD5"/>
    <w:rsid w:val="004E419D"/>
    <w:rsid w:val="004E4A88"/>
    <w:rsid w:val="004E4E99"/>
    <w:rsid w:val="004E5EE8"/>
    <w:rsid w:val="004F0585"/>
    <w:rsid w:val="004F088E"/>
    <w:rsid w:val="004F12D4"/>
    <w:rsid w:val="004F1F94"/>
    <w:rsid w:val="004F2F13"/>
    <w:rsid w:val="004F35AD"/>
    <w:rsid w:val="004F405A"/>
    <w:rsid w:val="004F4572"/>
    <w:rsid w:val="004F48EC"/>
    <w:rsid w:val="004F4B3E"/>
    <w:rsid w:val="004F5A0F"/>
    <w:rsid w:val="004F6863"/>
    <w:rsid w:val="004F7D26"/>
    <w:rsid w:val="0050052B"/>
    <w:rsid w:val="0050057F"/>
    <w:rsid w:val="00501662"/>
    <w:rsid w:val="005017AD"/>
    <w:rsid w:val="00502A65"/>
    <w:rsid w:val="0050386A"/>
    <w:rsid w:val="00503980"/>
    <w:rsid w:val="005040CD"/>
    <w:rsid w:val="005042B0"/>
    <w:rsid w:val="005049FA"/>
    <w:rsid w:val="0050675F"/>
    <w:rsid w:val="00507CAF"/>
    <w:rsid w:val="005123D4"/>
    <w:rsid w:val="00512C0C"/>
    <w:rsid w:val="00512D54"/>
    <w:rsid w:val="0051371A"/>
    <w:rsid w:val="005140F5"/>
    <w:rsid w:val="00514F64"/>
    <w:rsid w:val="0051513B"/>
    <w:rsid w:val="005152EC"/>
    <w:rsid w:val="00516280"/>
    <w:rsid w:val="00516C4E"/>
    <w:rsid w:val="00516F68"/>
    <w:rsid w:val="0052023F"/>
    <w:rsid w:val="005205F2"/>
    <w:rsid w:val="0052084E"/>
    <w:rsid w:val="00520ED4"/>
    <w:rsid w:val="00521264"/>
    <w:rsid w:val="005220B0"/>
    <w:rsid w:val="00522DD3"/>
    <w:rsid w:val="00525EAC"/>
    <w:rsid w:val="00526912"/>
    <w:rsid w:val="00526E1E"/>
    <w:rsid w:val="00527FD7"/>
    <w:rsid w:val="005301CB"/>
    <w:rsid w:val="00530317"/>
    <w:rsid w:val="00530411"/>
    <w:rsid w:val="00532FE1"/>
    <w:rsid w:val="0053356E"/>
    <w:rsid w:val="00533FBC"/>
    <w:rsid w:val="00533FDE"/>
    <w:rsid w:val="005340A2"/>
    <w:rsid w:val="005347C5"/>
    <w:rsid w:val="00534BEB"/>
    <w:rsid w:val="00535F46"/>
    <w:rsid w:val="005365BB"/>
    <w:rsid w:val="00536773"/>
    <w:rsid w:val="00537BF9"/>
    <w:rsid w:val="00540AC3"/>
    <w:rsid w:val="00541DFB"/>
    <w:rsid w:val="0054204D"/>
    <w:rsid w:val="00542144"/>
    <w:rsid w:val="005421CC"/>
    <w:rsid w:val="005441F9"/>
    <w:rsid w:val="00544F2E"/>
    <w:rsid w:val="00545324"/>
    <w:rsid w:val="00545B6B"/>
    <w:rsid w:val="00547F87"/>
    <w:rsid w:val="005513FD"/>
    <w:rsid w:val="0055203E"/>
    <w:rsid w:val="00553EC7"/>
    <w:rsid w:val="0055549E"/>
    <w:rsid w:val="00556AD6"/>
    <w:rsid w:val="00557E93"/>
    <w:rsid w:val="00561E53"/>
    <w:rsid w:val="005629AA"/>
    <w:rsid w:val="00564ECF"/>
    <w:rsid w:val="005702BE"/>
    <w:rsid w:val="0057141F"/>
    <w:rsid w:val="005718AE"/>
    <w:rsid w:val="0057207C"/>
    <w:rsid w:val="00573A7F"/>
    <w:rsid w:val="00577D7E"/>
    <w:rsid w:val="005805B5"/>
    <w:rsid w:val="005850F6"/>
    <w:rsid w:val="0058531C"/>
    <w:rsid w:val="00585F3E"/>
    <w:rsid w:val="0058615E"/>
    <w:rsid w:val="00590856"/>
    <w:rsid w:val="00590B9B"/>
    <w:rsid w:val="005917C6"/>
    <w:rsid w:val="005918A2"/>
    <w:rsid w:val="00591DF6"/>
    <w:rsid w:val="00593E46"/>
    <w:rsid w:val="005962D8"/>
    <w:rsid w:val="005965C1"/>
    <w:rsid w:val="005A00B3"/>
    <w:rsid w:val="005A1DE2"/>
    <w:rsid w:val="005A24B6"/>
    <w:rsid w:val="005A2508"/>
    <w:rsid w:val="005A3B93"/>
    <w:rsid w:val="005A3D0B"/>
    <w:rsid w:val="005A48A0"/>
    <w:rsid w:val="005A5AA6"/>
    <w:rsid w:val="005A698A"/>
    <w:rsid w:val="005A6D77"/>
    <w:rsid w:val="005B1F15"/>
    <w:rsid w:val="005B23BE"/>
    <w:rsid w:val="005B2651"/>
    <w:rsid w:val="005B2A8D"/>
    <w:rsid w:val="005B3A05"/>
    <w:rsid w:val="005B4168"/>
    <w:rsid w:val="005B5187"/>
    <w:rsid w:val="005B67F6"/>
    <w:rsid w:val="005C1184"/>
    <w:rsid w:val="005C148F"/>
    <w:rsid w:val="005C3570"/>
    <w:rsid w:val="005C3742"/>
    <w:rsid w:val="005C37B7"/>
    <w:rsid w:val="005C4013"/>
    <w:rsid w:val="005C50AA"/>
    <w:rsid w:val="005C5772"/>
    <w:rsid w:val="005C68D0"/>
    <w:rsid w:val="005C76E1"/>
    <w:rsid w:val="005D55E8"/>
    <w:rsid w:val="005D7759"/>
    <w:rsid w:val="005D7BF4"/>
    <w:rsid w:val="005E00F1"/>
    <w:rsid w:val="005E0302"/>
    <w:rsid w:val="005E244B"/>
    <w:rsid w:val="005E2CC9"/>
    <w:rsid w:val="005E36E1"/>
    <w:rsid w:val="005E575D"/>
    <w:rsid w:val="005E770B"/>
    <w:rsid w:val="005E7F10"/>
    <w:rsid w:val="005F1057"/>
    <w:rsid w:val="005F2032"/>
    <w:rsid w:val="005F3113"/>
    <w:rsid w:val="005F337C"/>
    <w:rsid w:val="005F3608"/>
    <w:rsid w:val="005F3997"/>
    <w:rsid w:val="005F4111"/>
    <w:rsid w:val="005F6C56"/>
    <w:rsid w:val="005F7BAF"/>
    <w:rsid w:val="00600C33"/>
    <w:rsid w:val="00601B46"/>
    <w:rsid w:val="006028C4"/>
    <w:rsid w:val="00602E8C"/>
    <w:rsid w:val="006036E4"/>
    <w:rsid w:val="00603A14"/>
    <w:rsid w:val="00605DDB"/>
    <w:rsid w:val="00607225"/>
    <w:rsid w:val="00610388"/>
    <w:rsid w:val="00611AE4"/>
    <w:rsid w:val="0061236A"/>
    <w:rsid w:val="00613752"/>
    <w:rsid w:val="00614C00"/>
    <w:rsid w:val="00616077"/>
    <w:rsid w:val="00616E9A"/>
    <w:rsid w:val="00616F31"/>
    <w:rsid w:val="00617A6B"/>
    <w:rsid w:val="00620773"/>
    <w:rsid w:val="006233C2"/>
    <w:rsid w:val="00623624"/>
    <w:rsid w:val="00623804"/>
    <w:rsid w:val="00623E20"/>
    <w:rsid w:val="00624733"/>
    <w:rsid w:val="00625734"/>
    <w:rsid w:val="00626532"/>
    <w:rsid w:val="00627944"/>
    <w:rsid w:val="00632113"/>
    <w:rsid w:val="0063267A"/>
    <w:rsid w:val="006364E3"/>
    <w:rsid w:val="00636A04"/>
    <w:rsid w:val="00637D8E"/>
    <w:rsid w:val="00637E08"/>
    <w:rsid w:val="00640EE3"/>
    <w:rsid w:val="00640FB2"/>
    <w:rsid w:val="0064120E"/>
    <w:rsid w:val="00641D66"/>
    <w:rsid w:val="006426B9"/>
    <w:rsid w:val="006465E5"/>
    <w:rsid w:val="00647544"/>
    <w:rsid w:val="0064784A"/>
    <w:rsid w:val="006513CF"/>
    <w:rsid w:val="006513FB"/>
    <w:rsid w:val="006536DA"/>
    <w:rsid w:val="00654227"/>
    <w:rsid w:val="00654600"/>
    <w:rsid w:val="0065655A"/>
    <w:rsid w:val="0065675B"/>
    <w:rsid w:val="006613CA"/>
    <w:rsid w:val="00661C7B"/>
    <w:rsid w:val="006625BC"/>
    <w:rsid w:val="00663249"/>
    <w:rsid w:val="006634CF"/>
    <w:rsid w:val="00664B73"/>
    <w:rsid w:val="006654E3"/>
    <w:rsid w:val="006665F6"/>
    <w:rsid w:val="00667078"/>
    <w:rsid w:val="00667CC0"/>
    <w:rsid w:val="006707A1"/>
    <w:rsid w:val="00670829"/>
    <w:rsid w:val="006716C4"/>
    <w:rsid w:val="0067246B"/>
    <w:rsid w:val="00672D00"/>
    <w:rsid w:val="00673584"/>
    <w:rsid w:val="0067405B"/>
    <w:rsid w:val="00674736"/>
    <w:rsid w:val="0067575A"/>
    <w:rsid w:val="006758D7"/>
    <w:rsid w:val="006766FC"/>
    <w:rsid w:val="0067673B"/>
    <w:rsid w:val="00676B7F"/>
    <w:rsid w:val="00676E19"/>
    <w:rsid w:val="006804E7"/>
    <w:rsid w:val="006810B3"/>
    <w:rsid w:val="0068333B"/>
    <w:rsid w:val="0068407D"/>
    <w:rsid w:val="0068432F"/>
    <w:rsid w:val="00684FEA"/>
    <w:rsid w:val="0068512F"/>
    <w:rsid w:val="00685AB3"/>
    <w:rsid w:val="00685E2C"/>
    <w:rsid w:val="0068766D"/>
    <w:rsid w:val="00687806"/>
    <w:rsid w:val="00687DD7"/>
    <w:rsid w:val="00692374"/>
    <w:rsid w:val="00692782"/>
    <w:rsid w:val="00693689"/>
    <w:rsid w:val="00693EBE"/>
    <w:rsid w:val="006949EA"/>
    <w:rsid w:val="0069565C"/>
    <w:rsid w:val="00696B79"/>
    <w:rsid w:val="00696BAE"/>
    <w:rsid w:val="00697C36"/>
    <w:rsid w:val="006A086A"/>
    <w:rsid w:val="006A088C"/>
    <w:rsid w:val="006A1F59"/>
    <w:rsid w:val="006A378E"/>
    <w:rsid w:val="006A3AC6"/>
    <w:rsid w:val="006A3BD1"/>
    <w:rsid w:val="006A4451"/>
    <w:rsid w:val="006A4A00"/>
    <w:rsid w:val="006A55C1"/>
    <w:rsid w:val="006A5BD5"/>
    <w:rsid w:val="006A5E25"/>
    <w:rsid w:val="006A6289"/>
    <w:rsid w:val="006A6ED4"/>
    <w:rsid w:val="006A7218"/>
    <w:rsid w:val="006B1863"/>
    <w:rsid w:val="006B19A8"/>
    <w:rsid w:val="006B2E2B"/>
    <w:rsid w:val="006B692E"/>
    <w:rsid w:val="006C23C2"/>
    <w:rsid w:val="006C2DA2"/>
    <w:rsid w:val="006C427B"/>
    <w:rsid w:val="006C49F5"/>
    <w:rsid w:val="006C4A2A"/>
    <w:rsid w:val="006C5068"/>
    <w:rsid w:val="006C5420"/>
    <w:rsid w:val="006C6864"/>
    <w:rsid w:val="006C6B04"/>
    <w:rsid w:val="006C7AE4"/>
    <w:rsid w:val="006D01AC"/>
    <w:rsid w:val="006D0C4F"/>
    <w:rsid w:val="006D16C3"/>
    <w:rsid w:val="006D19B6"/>
    <w:rsid w:val="006D1F00"/>
    <w:rsid w:val="006D2F81"/>
    <w:rsid w:val="006D356E"/>
    <w:rsid w:val="006D3637"/>
    <w:rsid w:val="006D4D4F"/>
    <w:rsid w:val="006D606E"/>
    <w:rsid w:val="006D620B"/>
    <w:rsid w:val="006D622A"/>
    <w:rsid w:val="006D6836"/>
    <w:rsid w:val="006D6A4F"/>
    <w:rsid w:val="006D7380"/>
    <w:rsid w:val="006D7F89"/>
    <w:rsid w:val="006E11F9"/>
    <w:rsid w:val="006E2D89"/>
    <w:rsid w:val="006E4679"/>
    <w:rsid w:val="006E5DC3"/>
    <w:rsid w:val="006E5EDB"/>
    <w:rsid w:val="006E5FC9"/>
    <w:rsid w:val="006E676A"/>
    <w:rsid w:val="006E7AE0"/>
    <w:rsid w:val="006F01D2"/>
    <w:rsid w:val="006F3827"/>
    <w:rsid w:val="006F683D"/>
    <w:rsid w:val="006F6FF6"/>
    <w:rsid w:val="007002B1"/>
    <w:rsid w:val="00700D34"/>
    <w:rsid w:val="007017D2"/>
    <w:rsid w:val="00701FAD"/>
    <w:rsid w:val="007034EA"/>
    <w:rsid w:val="00704017"/>
    <w:rsid w:val="007049DB"/>
    <w:rsid w:val="0070612A"/>
    <w:rsid w:val="0070673B"/>
    <w:rsid w:val="00706C52"/>
    <w:rsid w:val="0070717D"/>
    <w:rsid w:val="0070751D"/>
    <w:rsid w:val="0071009B"/>
    <w:rsid w:val="00712CBC"/>
    <w:rsid w:val="0071312E"/>
    <w:rsid w:val="00715884"/>
    <w:rsid w:val="00715A27"/>
    <w:rsid w:val="00715E99"/>
    <w:rsid w:val="00717041"/>
    <w:rsid w:val="00717477"/>
    <w:rsid w:val="007200E0"/>
    <w:rsid w:val="0072237F"/>
    <w:rsid w:val="00726064"/>
    <w:rsid w:val="00726529"/>
    <w:rsid w:val="007276F9"/>
    <w:rsid w:val="00727AE7"/>
    <w:rsid w:val="007304AF"/>
    <w:rsid w:val="00730B9B"/>
    <w:rsid w:val="0073191D"/>
    <w:rsid w:val="00731BA0"/>
    <w:rsid w:val="00733A3C"/>
    <w:rsid w:val="00735740"/>
    <w:rsid w:val="0073630D"/>
    <w:rsid w:val="00736CD7"/>
    <w:rsid w:val="0073753A"/>
    <w:rsid w:val="00737B81"/>
    <w:rsid w:val="00740119"/>
    <w:rsid w:val="00740CFB"/>
    <w:rsid w:val="00740E34"/>
    <w:rsid w:val="00742B0C"/>
    <w:rsid w:val="00742E9D"/>
    <w:rsid w:val="0074492E"/>
    <w:rsid w:val="007451F6"/>
    <w:rsid w:val="00746490"/>
    <w:rsid w:val="007469A6"/>
    <w:rsid w:val="00747E49"/>
    <w:rsid w:val="007501B3"/>
    <w:rsid w:val="0075094F"/>
    <w:rsid w:val="00750ABC"/>
    <w:rsid w:val="00754373"/>
    <w:rsid w:val="007544E2"/>
    <w:rsid w:val="00754CF3"/>
    <w:rsid w:val="007608DA"/>
    <w:rsid w:val="00763F3D"/>
    <w:rsid w:val="007651C0"/>
    <w:rsid w:val="0076764D"/>
    <w:rsid w:val="00767FB6"/>
    <w:rsid w:val="007711BD"/>
    <w:rsid w:val="0077265B"/>
    <w:rsid w:val="00772C05"/>
    <w:rsid w:val="00772DE0"/>
    <w:rsid w:val="00774799"/>
    <w:rsid w:val="00774825"/>
    <w:rsid w:val="00775C37"/>
    <w:rsid w:val="007760CE"/>
    <w:rsid w:val="00776B20"/>
    <w:rsid w:val="00777E2B"/>
    <w:rsid w:val="007832C5"/>
    <w:rsid w:val="007835C1"/>
    <w:rsid w:val="00783895"/>
    <w:rsid w:val="00784596"/>
    <w:rsid w:val="00785107"/>
    <w:rsid w:val="007861D0"/>
    <w:rsid w:val="0078646C"/>
    <w:rsid w:val="00786B0E"/>
    <w:rsid w:val="0078755A"/>
    <w:rsid w:val="007910A7"/>
    <w:rsid w:val="0079173C"/>
    <w:rsid w:val="007919FD"/>
    <w:rsid w:val="0079263D"/>
    <w:rsid w:val="00793D11"/>
    <w:rsid w:val="00794075"/>
    <w:rsid w:val="0079432A"/>
    <w:rsid w:val="00794749"/>
    <w:rsid w:val="00794CBC"/>
    <w:rsid w:val="00794DD7"/>
    <w:rsid w:val="0079593C"/>
    <w:rsid w:val="00795DA5"/>
    <w:rsid w:val="00796154"/>
    <w:rsid w:val="00796E50"/>
    <w:rsid w:val="007974E5"/>
    <w:rsid w:val="007977A4"/>
    <w:rsid w:val="007978FF"/>
    <w:rsid w:val="007A00BC"/>
    <w:rsid w:val="007A0F72"/>
    <w:rsid w:val="007A104F"/>
    <w:rsid w:val="007A1BFF"/>
    <w:rsid w:val="007A2C0C"/>
    <w:rsid w:val="007A4BC8"/>
    <w:rsid w:val="007A5363"/>
    <w:rsid w:val="007A7DC1"/>
    <w:rsid w:val="007A7E1A"/>
    <w:rsid w:val="007A7E7D"/>
    <w:rsid w:val="007A7EBF"/>
    <w:rsid w:val="007B0C20"/>
    <w:rsid w:val="007B1485"/>
    <w:rsid w:val="007B1A99"/>
    <w:rsid w:val="007B2387"/>
    <w:rsid w:val="007B33D1"/>
    <w:rsid w:val="007B3444"/>
    <w:rsid w:val="007B3683"/>
    <w:rsid w:val="007B53D1"/>
    <w:rsid w:val="007B6D88"/>
    <w:rsid w:val="007B7230"/>
    <w:rsid w:val="007C0FF0"/>
    <w:rsid w:val="007C16CC"/>
    <w:rsid w:val="007C3108"/>
    <w:rsid w:val="007C394B"/>
    <w:rsid w:val="007C6301"/>
    <w:rsid w:val="007C636B"/>
    <w:rsid w:val="007C7B28"/>
    <w:rsid w:val="007D0F22"/>
    <w:rsid w:val="007D1D03"/>
    <w:rsid w:val="007D2F2B"/>
    <w:rsid w:val="007D3752"/>
    <w:rsid w:val="007D54DD"/>
    <w:rsid w:val="007D6F39"/>
    <w:rsid w:val="007D7D5A"/>
    <w:rsid w:val="007D7E8D"/>
    <w:rsid w:val="007E053E"/>
    <w:rsid w:val="007E0CAB"/>
    <w:rsid w:val="007E2470"/>
    <w:rsid w:val="007E30FE"/>
    <w:rsid w:val="007E3DB3"/>
    <w:rsid w:val="007E4970"/>
    <w:rsid w:val="007E49B0"/>
    <w:rsid w:val="007E6330"/>
    <w:rsid w:val="007E7278"/>
    <w:rsid w:val="007F22FA"/>
    <w:rsid w:val="007F28B9"/>
    <w:rsid w:val="007F3548"/>
    <w:rsid w:val="007F35D5"/>
    <w:rsid w:val="007F3D7F"/>
    <w:rsid w:val="007F40AA"/>
    <w:rsid w:val="007F502E"/>
    <w:rsid w:val="007F64DB"/>
    <w:rsid w:val="007F738B"/>
    <w:rsid w:val="007F7754"/>
    <w:rsid w:val="00802917"/>
    <w:rsid w:val="00802B1B"/>
    <w:rsid w:val="00804F31"/>
    <w:rsid w:val="008056FC"/>
    <w:rsid w:val="00805CE4"/>
    <w:rsid w:val="00810A94"/>
    <w:rsid w:val="00812094"/>
    <w:rsid w:val="00812B35"/>
    <w:rsid w:val="0081405C"/>
    <w:rsid w:val="00814609"/>
    <w:rsid w:val="00815149"/>
    <w:rsid w:val="00815164"/>
    <w:rsid w:val="0081590D"/>
    <w:rsid w:val="00815A20"/>
    <w:rsid w:val="00820031"/>
    <w:rsid w:val="008208AA"/>
    <w:rsid w:val="00820F5F"/>
    <w:rsid w:val="00821346"/>
    <w:rsid w:val="008228F2"/>
    <w:rsid w:val="00823A4F"/>
    <w:rsid w:val="0082755E"/>
    <w:rsid w:val="00827C8A"/>
    <w:rsid w:val="0083047C"/>
    <w:rsid w:val="00830961"/>
    <w:rsid w:val="00830DBE"/>
    <w:rsid w:val="00832AD2"/>
    <w:rsid w:val="00834E38"/>
    <w:rsid w:val="0083518E"/>
    <w:rsid w:val="00835563"/>
    <w:rsid w:val="008355F5"/>
    <w:rsid w:val="00835776"/>
    <w:rsid w:val="00835BBA"/>
    <w:rsid w:val="008369BD"/>
    <w:rsid w:val="00840194"/>
    <w:rsid w:val="008416A3"/>
    <w:rsid w:val="00841714"/>
    <w:rsid w:val="00841BE5"/>
    <w:rsid w:val="00842DA4"/>
    <w:rsid w:val="0084344F"/>
    <w:rsid w:val="008434F2"/>
    <w:rsid w:val="008434FB"/>
    <w:rsid w:val="00843C33"/>
    <w:rsid w:val="00847555"/>
    <w:rsid w:val="00851895"/>
    <w:rsid w:val="008533F8"/>
    <w:rsid w:val="00854898"/>
    <w:rsid w:val="00854BD9"/>
    <w:rsid w:val="00854CC1"/>
    <w:rsid w:val="008557F3"/>
    <w:rsid w:val="00856138"/>
    <w:rsid w:val="00860EEC"/>
    <w:rsid w:val="0086176F"/>
    <w:rsid w:val="0086259F"/>
    <w:rsid w:val="008627C2"/>
    <w:rsid w:val="00865FE6"/>
    <w:rsid w:val="00866AB7"/>
    <w:rsid w:val="00867AB5"/>
    <w:rsid w:val="00867B5D"/>
    <w:rsid w:val="008704C1"/>
    <w:rsid w:val="00871383"/>
    <w:rsid w:val="008713B4"/>
    <w:rsid w:val="0087155B"/>
    <w:rsid w:val="00872071"/>
    <w:rsid w:val="00873CB8"/>
    <w:rsid w:val="008741BD"/>
    <w:rsid w:val="00874893"/>
    <w:rsid w:val="00875121"/>
    <w:rsid w:val="008752F8"/>
    <w:rsid w:val="00875B81"/>
    <w:rsid w:val="00875E03"/>
    <w:rsid w:val="00877EB3"/>
    <w:rsid w:val="008801E5"/>
    <w:rsid w:val="00880DD2"/>
    <w:rsid w:val="00881F0B"/>
    <w:rsid w:val="00883EE4"/>
    <w:rsid w:val="00885098"/>
    <w:rsid w:val="00885129"/>
    <w:rsid w:val="00885A35"/>
    <w:rsid w:val="0088705F"/>
    <w:rsid w:val="00887343"/>
    <w:rsid w:val="00887536"/>
    <w:rsid w:val="00887A64"/>
    <w:rsid w:val="00892AD1"/>
    <w:rsid w:val="00892C00"/>
    <w:rsid w:val="008930EF"/>
    <w:rsid w:val="008946FF"/>
    <w:rsid w:val="008947F1"/>
    <w:rsid w:val="008958BF"/>
    <w:rsid w:val="00895CA4"/>
    <w:rsid w:val="00896939"/>
    <w:rsid w:val="00897062"/>
    <w:rsid w:val="00897091"/>
    <w:rsid w:val="00897159"/>
    <w:rsid w:val="008978DB"/>
    <w:rsid w:val="008A0AAE"/>
    <w:rsid w:val="008A41F3"/>
    <w:rsid w:val="008A5672"/>
    <w:rsid w:val="008A6B30"/>
    <w:rsid w:val="008A7638"/>
    <w:rsid w:val="008A7897"/>
    <w:rsid w:val="008B001D"/>
    <w:rsid w:val="008B0823"/>
    <w:rsid w:val="008B135A"/>
    <w:rsid w:val="008B2F52"/>
    <w:rsid w:val="008B3212"/>
    <w:rsid w:val="008B3227"/>
    <w:rsid w:val="008B3B27"/>
    <w:rsid w:val="008B3B29"/>
    <w:rsid w:val="008B3D2A"/>
    <w:rsid w:val="008B3E8E"/>
    <w:rsid w:val="008B521F"/>
    <w:rsid w:val="008B5290"/>
    <w:rsid w:val="008B6024"/>
    <w:rsid w:val="008B661E"/>
    <w:rsid w:val="008C01DF"/>
    <w:rsid w:val="008C040D"/>
    <w:rsid w:val="008C05A4"/>
    <w:rsid w:val="008C0EB6"/>
    <w:rsid w:val="008C296A"/>
    <w:rsid w:val="008C3B03"/>
    <w:rsid w:val="008C59B4"/>
    <w:rsid w:val="008C5B44"/>
    <w:rsid w:val="008C6D48"/>
    <w:rsid w:val="008C6EAE"/>
    <w:rsid w:val="008C7D53"/>
    <w:rsid w:val="008D13EC"/>
    <w:rsid w:val="008D156E"/>
    <w:rsid w:val="008D6251"/>
    <w:rsid w:val="008D6ACA"/>
    <w:rsid w:val="008D6EB2"/>
    <w:rsid w:val="008D6EF0"/>
    <w:rsid w:val="008D74C4"/>
    <w:rsid w:val="008D7885"/>
    <w:rsid w:val="008E03BB"/>
    <w:rsid w:val="008E2E4E"/>
    <w:rsid w:val="008E3088"/>
    <w:rsid w:val="008E30F9"/>
    <w:rsid w:val="008E4A90"/>
    <w:rsid w:val="008E50AA"/>
    <w:rsid w:val="008E6AC9"/>
    <w:rsid w:val="008F19B9"/>
    <w:rsid w:val="008F3545"/>
    <w:rsid w:val="008F4BE0"/>
    <w:rsid w:val="008F4D7E"/>
    <w:rsid w:val="008F628D"/>
    <w:rsid w:val="008F6B0A"/>
    <w:rsid w:val="008F781C"/>
    <w:rsid w:val="008F79D4"/>
    <w:rsid w:val="008F7A52"/>
    <w:rsid w:val="00900BFC"/>
    <w:rsid w:val="00901192"/>
    <w:rsid w:val="0090146D"/>
    <w:rsid w:val="00901B56"/>
    <w:rsid w:val="00901E52"/>
    <w:rsid w:val="0090218E"/>
    <w:rsid w:val="00902677"/>
    <w:rsid w:val="00903417"/>
    <w:rsid w:val="00904418"/>
    <w:rsid w:val="0090528C"/>
    <w:rsid w:val="009059BA"/>
    <w:rsid w:val="00906A2B"/>
    <w:rsid w:val="00906D7E"/>
    <w:rsid w:val="009073CC"/>
    <w:rsid w:val="0091015A"/>
    <w:rsid w:val="00910845"/>
    <w:rsid w:val="00910952"/>
    <w:rsid w:val="009126D5"/>
    <w:rsid w:val="00913708"/>
    <w:rsid w:val="00914049"/>
    <w:rsid w:val="009150E7"/>
    <w:rsid w:val="00915679"/>
    <w:rsid w:val="00915EDA"/>
    <w:rsid w:val="009170EA"/>
    <w:rsid w:val="0092025A"/>
    <w:rsid w:val="009206D9"/>
    <w:rsid w:val="00920D60"/>
    <w:rsid w:val="0092199C"/>
    <w:rsid w:val="009245E0"/>
    <w:rsid w:val="009247E7"/>
    <w:rsid w:val="009264E7"/>
    <w:rsid w:val="009268AF"/>
    <w:rsid w:val="00927747"/>
    <w:rsid w:val="00930092"/>
    <w:rsid w:val="009312ED"/>
    <w:rsid w:val="00932B75"/>
    <w:rsid w:val="009343E3"/>
    <w:rsid w:val="00934534"/>
    <w:rsid w:val="009351D6"/>
    <w:rsid w:val="00936F25"/>
    <w:rsid w:val="00937A7F"/>
    <w:rsid w:val="00937FE3"/>
    <w:rsid w:val="009408DA"/>
    <w:rsid w:val="00940908"/>
    <w:rsid w:val="0094191D"/>
    <w:rsid w:val="00943FBE"/>
    <w:rsid w:val="009443D4"/>
    <w:rsid w:val="00944905"/>
    <w:rsid w:val="00945230"/>
    <w:rsid w:val="00945ADD"/>
    <w:rsid w:val="00945DF7"/>
    <w:rsid w:val="00945EF8"/>
    <w:rsid w:val="009477BA"/>
    <w:rsid w:val="00950801"/>
    <w:rsid w:val="00950A93"/>
    <w:rsid w:val="00951C13"/>
    <w:rsid w:val="00951C84"/>
    <w:rsid w:val="00951DAE"/>
    <w:rsid w:val="0095237F"/>
    <w:rsid w:val="00952F99"/>
    <w:rsid w:val="00955447"/>
    <w:rsid w:val="00955F7B"/>
    <w:rsid w:val="009567CB"/>
    <w:rsid w:val="0095757B"/>
    <w:rsid w:val="0096013D"/>
    <w:rsid w:val="009602A3"/>
    <w:rsid w:val="00960A0F"/>
    <w:rsid w:val="00960CD5"/>
    <w:rsid w:val="009637B9"/>
    <w:rsid w:val="00963F65"/>
    <w:rsid w:val="00964FC8"/>
    <w:rsid w:val="00966F85"/>
    <w:rsid w:val="0096757A"/>
    <w:rsid w:val="009675AC"/>
    <w:rsid w:val="009675DB"/>
    <w:rsid w:val="0096799E"/>
    <w:rsid w:val="0097099D"/>
    <w:rsid w:val="00970B1B"/>
    <w:rsid w:val="00970FC8"/>
    <w:rsid w:val="009712E7"/>
    <w:rsid w:val="00971E71"/>
    <w:rsid w:val="009731C1"/>
    <w:rsid w:val="009732DB"/>
    <w:rsid w:val="00973C42"/>
    <w:rsid w:val="00974CCD"/>
    <w:rsid w:val="00981757"/>
    <w:rsid w:val="009819A1"/>
    <w:rsid w:val="009819AF"/>
    <w:rsid w:val="0098212B"/>
    <w:rsid w:val="00982661"/>
    <w:rsid w:val="00982C57"/>
    <w:rsid w:val="00983109"/>
    <w:rsid w:val="0098345D"/>
    <w:rsid w:val="009835FF"/>
    <w:rsid w:val="009844DD"/>
    <w:rsid w:val="009866E4"/>
    <w:rsid w:val="0098720F"/>
    <w:rsid w:val="00987703"/>
    <w:rsid w:val="0099009A"/>
    <w:rsid w:val="00990E4C"/>
    <w:rsid w:val="009913B0"/>
    <w:rsid w:val="00991773"/>
    <w:rsid w:val="0099184E"/>
    <w:rsid w:val="00991AE3"/>
    <w:rsid w:val="00991FF8"/>
    <w:rsid w:val="00992A84"/>
    <w:rsid w:val="00993FF8"/>
    <w:rsid w:val="0099595E"/>
    <w:rsid w:val="00995F79"/>
    <w:rsid w:val="0099610A"/>
    <w:rsid w:val="00996A04"/>
    <w:rsid w:val="00997233"/>
    <w:rsid w:val="009A40CC"/>
    <w:rsid w:val="009A4A49"/>
    <w:rsid w:val="009A4D89"/>
    <w:rsid w:val="009A6ECB"/>
    <w:rsid w:val="009A7169"/>
    <w:rsid w:val="009A73DD"/>
    <w:rsid w:val="009A7537"/>
    <w:rsid w:val="009A7AF2"/>
    <w:rsid w:val="009A7B7F"/>
    <w:rsid w:val="009A7E22"/>
    <w:rsid w:val="009B0402"/>
    <w:rsid w:val="009B28AB"/>
    <w:rsid w:val="009B4414"/>
    <w:rsid w:val="009B55E8"/>
    <w:rsid w:val="009B601D"/>
    <w:rsid w:val="009B6292"/>
    <w:rsid w:val="009C05AE"/>
    <w:rsid w:val="009C1573"/>
    <w:rsid w:val="009C1765"/>
    <w:rsid w:val="009C235D"/>
    <w:rsid w:val="009C2524"/>
    <w:rsid w:val="009C3753"/>
    <w:rsid w:val="009C4494"/>
    <w:rsid w:val="009C6E83"/>
    <w:rsid w:val="009D05AD"/>
    <w:rsid w:val="009D068A"/>
    <w:rsid w:val="009D1604"/>
    <w:rsid w:val="009D20FE"/>
    <w:rsid w:val="009D2E8A"/>
    <w:rsid w:val="009D61CB"/>
    <w:rsid w:val="009D723C"/>
    <w:rsid w:val="009E03CB"/>
    <w:rsid w:val="009E1862"/>
    <w:rsid w:val="009E1AA6"/>
    <w:rsid w:val="009E3E10"/>
    <w:rsid w:val="009E3E3A"/>
    <w:rsid w:val="009E42FE"/>
    <w:rsid w:val="009E46B3"/>
    <w:rsid w:val="009E48A5"/>
    <w:rsid w:val="009E6853"/>
    <w:rsid w:val="009E6E19"/>
    <w:rsid w:val="009F1029"/>
    <w:rsid w:val="009F1178"/>
    <w:rsid w:val="009F2E90"/>
    <w:rsid w:val="009F4355"/>
    <w:rsid w:val="009F4DF1"/>
    <w:rsid w:val="009F4F7E"/>
    <w:rsid w:val="009F5A1B"/>
    <w:rsid w:val="009F77F9"/>
    <w:rsid w:val="00A0045E"/>
    <w:rsid w:val="00A00C73"/>
    <w:rsid w:val="00A03513"/>
    <w:rsid w:val="00A0541B"/>
    <w:rsid w:val="00A07A6C"/>
    <w:rsid w:val="00A11B18"/>
    <w:rsid w:val="00A11D04"/>
    <w:rsid w:val="00A11F4F"/>
    <w:rsid w:val="00A13554"/>
    <w:rsid w:val="00A15659"/>
    <w:rsid w:val="00A15E21"/>
    <w:rsid w:val="00A16C4B"/>
    <w:rsid w:val="00A174BC"/>
    <w:rsid w:val="00A20F9B"/>
    <w:rsid w:val="00A21AD4"/>
    <w:rsid w:val="00A2301F"/>
    <w:rsid w:val="00A244B8"/>
    <w:rsid w:val="00A260FB"/>
    <w:rsid w:val="00A26429"/>
    <w:rsid w:val="00A274A7"/>
    <w:rsid w:val="00A310B7"/>
    <w:rsid w:val="00A311D6"/>
    <w:rsid w:val="00A32CF9"/>
    <w:rsid w:val="00A33748"/>
    <w:rsid w:val="00A33EA6"/>
    <w:rsid w:val="00A34540"/>
    <w:rsid w:val="00A35413"/>
    <w:rsid w:val="00A3564C"/>
    <w:rsid w:val="00A357AE"/>
    <w:rsid w:val="00A35889"/>
    <w:rsid w:val="00A35D1D"/>
    <w:rsid w:val="00A36656"/>
    <w:rsid w:val="00A36D75"/>
    <w:rsid w:val="00A37C63"/>
    <w:rsid w:val="00A37C9B"/>
    <w:rsid w:val="00A4248E"/>
    <w:rsid w:val="00A4367E"/>
    <w:rsid w:val="00A43BB8"/>
    <w:rsid w:val="00A4476B"/>
    <w:rsid w:val="00A46F9F"/>
    <w:rsid w:val="00A47633"/>
    <w:rsid w:val="00A510BC"/>
    <w:rsid w:val="00A5227D"/>
    <w:rsid w:val="00A522C8"/>
    <w:rsid w:val="00A5256E"/>
    <w:rsid w:val="00A5261B"/>
    <w:rsid w:val="00A53C9B"/>
    <w:rsid w:val="00A54050"/>
    <w:rsid w:val="00A56B71"/>
    <w:rsid w:val="00A56EA4"/>
    <w:rsid w:val="00A5767D"/>
    <w:rsid w:val="00A603A0"/>
    <w:rsid w:val="00A6234F"/>
    <w:rsid w:val="00A62767"/>
    <w:rsid w:val="00A6381F"/>
    <w:rsid w:val="00A63845"/>
    <w:rsid w:val="00A63ECB"/>
    <w:rsid w:val="00A669A1"/>
    <w:rsid w:val="00A66A6B"/>
    <w:rsid w:val="00A67618"/>
    <w:rsid w:val="00A70AA7"/>
    <w:rsid w:val="00A70BD5"/>
    <w:rsid w:val="00A70E68"/>
    <w:rsid w:val="00A720CF"/>
    <w:rsid w:val="00A73861"/>
    <w:rsid w:val="00A73D29"/>
    <w:rsid w:val="00A7581B"/>
    <w:rsid w:val="00A762C8"/>
    <w:rsid w:val="00A774A7"/>
    <w:rsid w:val="00A776D3"/>
    <w:rsid w:val="00A77A36"/>
    <w:rsid w:val="00A807E9"/>
    <w:rsid w:val="00A80B86"/>
    <w:rsid w:val="00A8126F"/>
    <w:rsid w:val="00A814D5"/>
    <w:rsid w:val="00A825DD"/>
    <w:rsid w:val="00A826AB"/>
    <w:rsid w:val="00A82809"/>
    <w:rsid w:val="00A829BD"/>
    <w:rsid w:val="00A843BA"/>
    <w:rsid w:val="00A85727"/>
    <w:rsid w:val="00A9051C"/>
    <w:rsid w:val="00A91DA9"/>
    <w:rsid w:val="00A936BC"/>
    <w:rsid w:val="00A944E5"/>
    <w:rsid w:val="00A949DD"/>
    <w:rsid w:val="00A954A0"/>
    <w:rsid w:val="00A95AB0"/>
    <w:rsid w:val="00A95EA5"/>
    <w:rsid w:val="00A968E2"/>
    <w:rsid w:val="00A969BC"/>
    <w:rsid w:val="00A97D88"/>
    <w:rsid w:val="00A97DD9"/>
    <w:rsid w:val="00AA09A5"/>
    <w:rsid w:val="00AA1582"/>
    <w:rsid w:val="00AA1D6E"/>
    <w:rsid w:val="00AA2850"/>
    <w:rsid w:val="00AA2B53"/>
    <w:rsid w:val="00AA458B"/>
    <w:rsid w:val="00AA5322"/>
    <w:rsid w:val="00AA6837"/>
    <w:rsid w:val="00AA7527"/>
    <w:rsid w:val="00AA7798"/>
    <w:rsid w:val="00AB061F"/>
    <w:rsid w:val="00AB1669"/>
    <w:rsid w:val="00AB20A8"/>
    <w:rsid w:val="00AB26D4"/>
    <w:rsid w:val="00AB368A"/>
    <w:rsid w:val="00AB3B99"/>
    <w:rsid w:val="00AB4A78"/>
    <w:rsid w:val="00AB5B1F"/>
    <w:rsid w:val="00AB5B85"/>
    <w:rsid w:val="00AB6234"/>
    <w:rsid w:val="00AB62CC"/>
    <w:rsid w:val="00AB77BC"/>
    <w:rsid w:val="00AB7BEF"/>
    <w:rsid w:val="00AC002E"/>
    <w:rsid w:val="00AC193F"/>
    <w:rsid w:val="00AC247F"/>
    <w:rsid w:val="00AC287B"/>
    <w:rsid w:val="00AC3CD3"/>
    <w:rsid w:val="00AC4A0E"/>
    <w:rsid w:val="00AC533A"/>
    <w:rsid w:val="00AC69F4"/>
    <w:rsid w:val="00AD1B96"/>
    <w:rsid w:val="00AD274E"/>
    <w:rsid w:val="00AD3093"/>
    <w:rsid w:val="00AD3388"/>
    <w:rsid w:val="00AD3DEC"/>
    <w:rsid w:val="00AD45CD"/>
    <w:rsid w:val="00AD510E"/>
    <w:rsid w:val="00AD545E"/>
    <w:rsid w:val="00AD6171"/>
    <w:rsid w:val="00AD6188"/>
    <w:rsid w:val="00AD79AA"/>
    <w:rsid w:val="00AD7FD7"/>
    <w:rsid w:val="00AE2146"/>
    <w:rsid w:val="00AE21BB"/>
    <w:rsid w:val="00AE3178"/>
    <w:rsid w:val="00AE4197"/>
    <w:rsid w:val="00AE47FD"/>
    <w:rsid w:val="00AE5385"/>
    <w:rsid w:val="00AE593F"/>
    <w:rsid w:val="00AE63C9"/>
    <w:rsid w:val="00AE65C3"/>
    <w:rsid w:val="00AE6BC0"/>
    <w:rsid w:val="00AE6CF2"/>
    <w:rsid w:val="00AE7D6B"/>
    <w:rsid w:val="00AF01E7"/>
    <w:rsid w:val="00AF2CD8"/>
    <w:rsid w:val="00AF38F0"/>
    <w:rsid w:val="00AF3FEF"/>
    <w:rsid w:val="00AF41AB"/>
    <w:rsid w:val="00AF485D"/>
    <w:rsid w:val="00AF4A0A"/>
    <w:rsid w:val="00AF604D"/>
    <w:rsid w:val="00AF6632"/>
    <w:rsid w:val="00B01C1D"/>
    <w:rsid w:val="00B032EB"/>
    <w:rsid w:val="00B0564D"/>
    <w:rsid w:val="00B06AF9"/>
    <w:rsid w:val="00B077A4"/>
    <w:rsid w:val="00B10DBE"/>
    <w:rsid w:val="00B11AEB"/>
    <w:rsid w:val="00B1213A"/>
    <w:rsid w:val="00B1367A"/>
    <w:rsid w:val="00B154F8"/>
    <w:rsid w:val="00B155BD"/>
    <w:rsid w:val="00B16988"/>
    <w:rsid w:val="00B20032"/>
    <w:rsid w:val="00B20588"/>
    <w:rsid w:val="00B2088A"/>
    <w:rsid w:val="00B2118B"/>
    <w:rsid w:val="00B2124B"/>
    <w:rsid w:val="00B21B58"/>
    <w:rsid w:val="00B21EAD"/>
    <w:rsid w:val="00B23D64"/>
    <w:rsid w:val="00B24416"/>
    <w:rsid w:val="00B24747"/>
    <w:rsid w:val="00B24B49"/>
    <w:rsid w:val="00B24F25"/>
    <w:rsid w:val="00B2506C"/>
    <w:rsid w:val="00B25991"/>
    <w:rsid w:val="00B26C13"/>
    <w:rsid w:val="00B30832"/>
    <w:rsid w:val="00B31818"/>
    <w:rsid w:val="00B31CD4"/>
    <w:rsid w:val="00B32B1C"/>
    <w:rsid w:val="00B32F7E"/>
    <w:rsid w:val="00B33CC9"/>
    <w:rsid w:val="00B34AF3"/>
    <w:rsid w:val="00B35F11"/>
    <w:rsid w:val="00B3603C"/>
    <w:rsid w:val="00B36B8B"/>
    <w:rsid w:val="00B37E55"/>
    <w:rsid w:val="00B41F01"/>
    <w:rsid w:val="00B43FE3"/>
    <w:rsid w:val="00B44968"/>
    <w:rsid w:val="00B452AD"/>
    <w:rsid w:val="00B453EB"/>
    <w:rsid w:val="00B45CC5"/>
    <w:rsid w:val="00B46D69"/>
    <w:rsid w:val="00B500B5"/>
    <w:rsid w:val="00B50DA9"/>
    <w:rsid w:val="00B5111B"/>
    <w:rsid w:val="00B51505"/>
    <w:rsid w:val="00B51FBB"/>
    <w:rsid w:val="00B5218A"/>
    <w:rsid w:val="00B5327E"/>
    <w:rsid w:val="00B547C3"/>
    <w:rsid w:val="00B6034C"/>
    <w:rsid w:val="00B60FDC"/>
    <w:rsid w:val="00B62953"/>
    <w:rsid w:val="00B64761"/>
    <w:rsid w:val="00B64F0E"/>
    <w:rsid w:val="00B65128"/>
    <w:rsid w:val="00B66BB5"/>
    <w:rsid w:val="00B67CE4"/>
    <w:rsid w:val="00B715F7"/>
    <w:rsid w:val="00B735A7"/>
    <w:rsid w:val="00B748F3"/>
    <w:rsid w:val="00B755BE"/>
    <w:rsid w:val="00B75A07"/>
    <w:rsid w:val="00B76D26"/>
    <w:rsid w:val="00B80864"/>
    <w:rsid w:val="00B81A09"/>
    <w:rsid w:val="00B81C73"/>
    <w:rsid w:val="00B82C72"/>
    <w:rsid w:val="00B8537F"/>
    <w:rsid w:val="00B87722"/>
    <w:rsid w:val="00B908DB"/>
    <w:rsid w:val="00B9138A"/>
    <w:rsid w:val="00B91889"/>
    <w:rsid w:val="00B9296E"/>
    <w:rsid w:val="00B936B0"/>
    <w:rsid w:val="00B94661"/>
    <w:rsid w:val="00B954B9"/>
    <w:rsid w:val="00B9647D"/>
    <w:rsid w:val="00B964E6"/>
    <w:rsid w:val="00B96A7F"/>
    <w:rsid w:val="00BA2324"/>
    <w:rsid w:val="00BA2852"/>
    <w:rsid w:val="00BA3AC2"/>
    <w:rsid w:val="00BA3B81"/>
    <w:rsid w:val="00BA3D63"/>
    <w:rsid w:val="00BA4096"/>
    <w:rsid w:val="00BA44F4"/>
    <w:rsid w:val="00BA5789"/>
    <w:rsid w:val="00BA5B88"/>
    <w:rsid w:val="00BA7FB7"/>
    <w:rsid w:val="00BB0A1E"/>
    <w:rsid w:val="00BB1970"/>
    <w:rsid w:val="00BB1B26"/>
    <w:rsid w:val="00BB2A4C"/>
    <w:rsid w:val="00BB3D81"/>
    <w:rsid w:val="00BB3E3C"/>
    <w:rsid w:val="00BB407D"/>
    <w:rsid w:val="00BB4985"/>
    <w:rsid w:val="00BB65E3"/>
    <w:rsid w:val="00BB66BA"/>
    <w:rsid w:val="00BB6C9C"/>
    <w:rsid w:val="00BB7067"/>
    <w:rsid w:val="00BB7306"/>
    <w:rsid w:val="00BC0BAA"/>
    <w:rsid w:val="00BC0D47"/>
    <w:rsid w:val="00BC1473"/>
    <w:rsid w:val="00BC1C94"/>
    <w:rsid w:val="00BC1D04"/>
    <w:rsid w:val="00BC20AC"/>
    <w:rsid w:val="00BC27CB"/>
    <w:rsid w:val="00BC2A2C"/>
    <w:rsid w:val="00BC4B6A"/>
    <w:rsid w:val="00BC4EF4"/>
    <w:rsid w:val="00BC65DD"/>
    <w:rsid w:val="00BC7D15"/>
    <w:rsid w:val="00BD0045"/>
    <w:rsid w:val="00BD08EA"/>
    <w:rsid w:val="00BD1D42"/>
    <w:rsid w:val="00BD3EEE"/>
    <w:rsid w:val="00BD79CB"/>
    <w:rsid w:val="00BD7FF9"/>
    <w:rsid w:val="00BE04AD"/>
    <w:rsid w:val="00BE0D16"/>
    <w:rsid w:val="00BE1135"/>
    <w:rsid w:val="00BE23CA"/>
    <w:rsid w:val="00BE3927"/>
    <w:rsid w:val="00BE3C75"/>
    <w:rsid w:val="00BE3DF5"/>
    <w:rsid w:val="00BE467D"/>
    <w:rsid w:val="00BE4F1E"/>
    <w:rsid w:val="00BE6175"/>
    <w:rsid w:val="00BE7E41"/>
    <w:rsid w:val="00BF0FF2"/>
    <w:rsid w:val="00BF2D87"/>
    <w:rsid w:val="00BF5110"/>
    <w:rsid w:val="00BF5C52"/>
    <w:rsid w:val="00BF61EA"/>
    <w:rsid w:val="00BF7686"/>
    <w:rsid w:val="00C02BAB"/>
    <w:rsid w:val="00C02D0B"/>
    <w:rsid w:val="00C02E01"/>
    <w:rsid w:val="00C03B51"/>
    <w:rsid w:val="00C05055"/>
    <w:rsid w:val="00C06A4E"/>
    <w:rsid w:val="00C06A94"/>
    <w:rsid w:val="00C10D91"/>
    <w:rsid w:val="00C123F7"/>
    <w:rsid w:val="00C14FE5"/>
    <w:rsid w:val="00C16A1F"/>
    <w:rsid w:val="00C16DFD"/>
    <w:rsid w:val="00C17617"/>
    <w:rsid w:val="00C21BE0"/>
    <w:rsid w:val="00C24414"/>
    <w:rsid w:val="00C24D3D"/>
    <w:rsid w:val="00C26F35"/>
    <w:rsid w:val="00C305E9"/>
    <w:rsid w:val="00C33403"/>
    <w:rsid w:val="00C33C07"/>
    <w:rsid w:val="00C34C30"/>
    <w:rsid w:val="00C3677E"/>
    <w:rsid w:val="00C37715"/>
    <w:rsid w:val="00C40E7E"/>
    <w:rsid w:val="00C414EF"/>
    <w:rsid w:val="00C41A69"/>
    <w:rsid w:val="00C4250F"/>
    <w:rsid w:val="00C42776"/>
    <w:rsid w:val="00C46479"/>
    <w:rsid w:val="00C50BCF"/>
    <w:rsid w:val="00C55165"/>
    <w:rsid w:val="00C57097"/>
    <w:rsid w:val="00C5758A"/>
    <w:rsid w:val="00C60030"/>
    <w:rsid w:val="00C60142"/>
    <w:rsid w:val="00C60263"/>
    <w:rsid w:val="00C60F38"/>
    <w:rsid w:val="00C6205D"/>
    <w:rsid w:val="00C627E2"/>
    <w:rsid w:val="00C62962"/>
    <w:rsid w:val="00C63E22"/>
    <w:rsid w:val="00C6444A"/>
    <w:rsid w:val="00C64F4E"/>
    <w:rsid w:val="00C650B1"/>
    <w:rsid w:val="00C661C4"/>
    <w:rsid w:val="00C70CBF"/>
    <w:rsid w:val="00C7152C"/>
    <w:rsid w:val="00C71948"/>
    <w:rsid w:val="00C73A5C"/>
    <w:rsid w:val="00C756E9"/>
    <w:rsid w:val="00C75DBB"/>
    <w:rsid w:val="00C765C8"/>
    <w:rsid w:val="00C76B3D"/>
    <w:rsid w:val="00C80320"/>
    <w:rsid w:val="00C80827"/>
    <w:rsid w:val="00C81987"/>
    <w:rsid w:val="00C830FF"/>
    <w:rsid w:val="00C842D5"/>
    <w:rsid w:val="00C8551B"/>
    <w:rsid w:val="00C86530"/>
    <w:rsid w:val="00C8692A"/>
    <w:rsid w:val="00C91C30"/>
    <w:rsid w:val="00C92048"/>
    <w:rsid w:val="00C92454"/>
    <w:rsid w:val="00C92827"/>
    <w:rsid w:val="00C92EAE"/>
    <w:rsid w:val="00C92F7E"/>
    <w:rsid w:val="00C9327F"/>
    <w:rsid w:val="00C9356E"/>
    <w:rsid w:val="00C94C1B"/>
    <w:rsid w:val="00C96332"/>
    <w:rsid w:val="00C97499"/>
    <w:rsid w:val="00C97E26"/>
    <w:rsid w:val="00CA01A7"/>
    <w:rsid w:val="00CA157A"/>
    <w:rsid w:val="00CA162F"/>
    <w:rsid w:val="00CA1DC5"/>
    <w:rsid w:val="00CA3ABB"/>
    <w:rsid w:val="00CA438E"/>
    <w:rsid w:val="00CA4772"/>
    <w:rsid w:val="00CA5751"/>
    <w:rsid w:val="00CA5B38"/>
    <w:rsid w:val="00CA6060"/>
    <w:rsid w:val="00CA64BD"/>
    <w:rsid w:val="00CA7921"/>
    <w:rsid w:val="00CA7AF0"/>
    <w:rsid w:val="00CB0010"/>
    <w:rsid w:val="00CB0CA3"/>
    <w:rsid w:val="00CB4BDA"/>
    <w:rsid w:val="00CB581D"/>
    <w:rsid w:val="00CB5D04"/>
    <w:rsid w:val="00CB709A"/>
    <w:rsid w:val="00CB76FE"/>
    <w:rsid w:val="00CC012E"/>
    <w:rsid w:val="00CC06B4"/>
    <w:rsid w:val="00CC0B71"/>
    <w:rsid w:val="00CC22FB"/>
    <w:rsid w:val="00CC5E48"/>
    <w:rsid w:val="00CC6B73"/>
    <w:rsid w:val="00CC71F2"/>
    <w:rsid w:val="00CD2E61"/>
    <w:rsid w:val="00CD3634"/>
    <w:rsid w:val="00CD3FA5"/>
    <w:rsid w:val="00CD45AF"/>
    <w:rsid w:val="00CD4DEA"/>
    <w:rsid w:val="00CD507B"/>
    <w:rsid w:val="00CE09E1"/>
    <w:rsid w:val="00CE2ADA"/>
    <w:rsid w:val="00CE2E85"/>
    <w:rsid w:val="00CE3636"/>
    <w:rsid w:val="00CE3AE3"/>
    <w:rsid w:val="00CE3EDC"/>
    <w:rsid w:val="00CE650F"/>
    <w:rsid w:val="00CE73FD"/>
    <w:rsid w:val="00CF063F"/>
    <w:rsid w:val="00CF07DA"/>
    <w:rsid w:val="00CF125E"/>
    <w:rsid w:val="00CF2763"/>
    <w:rsid w:val="00CF2A93"/>
    <w:rsid w:val="00CF483F"/>
    <w:rsid w:val="00CF4BE4"/>
    <w:rsid w:val="00CF60D1"/>
    <w:rsid w:val="00CF696C"/>
    <w:rsid w:val="00CF6E3B"/>
    <w:rsid w:val="00CF726D"/>
    <w:rsid w:val="00CF7501"/>
    <w:rsid w:val="00D01A73"/>
    <w:rsid w:val="00D0591C"/>
    <w:rsid w:val="00D05DB5"/>
    <w:rsid w:val="00D05EB8"/>
    <w:rsid w:val="00D06711"/>
    <w:rsid w:val="00D1087D"/>
    <w:rsid w:val="00D11280"/>
    <w:rsid w:val="00D11995"/>
    <w:rsid w:val="00D12D39"/>
    <w:rsid w:val="00D14A79"/>
    <w:rsid w:val="00D15625"/>
    <w:rsid w:val="00D17B69"/>
    <w:rsid w:val="00D204F7"/>
    <w:rsid w:val="00D206A1"/>
    <w:rsid w:val="00D21FA8"/>
    <w:rsid w:val="00D2308C"/>
    <w:rsid w:val="00D23AAA"/>
    <w:rsid w:val="00D300C2"/>
    <w:rsid w:val="00D30508"/>
    <w:rsid w:val="00D3056D"/>
    <w:rsid w:val="00D32C48"/>
    <w:rsid w:val="00D347BF"/>
    <w:rsid w:val="00D34E15"/>
    <w:rsid w:val="00D3601C"/>
    <w:rsid w:val="00D4034D"/>
    <w:rsid w:val="00D40972"/>
    <w:rsid w:val="00D40CB2"/>
    <w:rsid w:val="00D415A0"/>
    <w:rsid w:val="00D419C0"/>
    <w:rsid w:val="00D429F3"/>
    <w:rsid w:val="00D43732"/>
    <w:rsid w:val="00D43B97"/>
    <w:rsid w:val="00D43CD1"/>
    <w:rsid w:val="00D4421F"/>
    <w:rsid w:val="00D44703"/>
    <w:rsid w:val="00D47025"/>
    <w:rsid w:val="00D50559"/>
    <w:rsid w:val="00D50B6A"/>
    <w:rsid w:val="00D51DDD"/>
    <w:rsid w:val="00D54A82"/>
    <w:rsid w:val="00D613A0"/>
    <w:rsid w:val="00D616B1"/>
    <w:rsid w:val="00D62BA5"/>
    <w:rsid w:val="00D64449"/>
    <w:rsid w:val="00D65A03"/>
    <w:rsid w:val="00D66701"/>
    <w:rsid w:val="00D67524"/>
    <w:rsid w:val="00D700A2"/>
    <w:rsid w:val="00D70437"/>
    <w:rsid w:val="00D72D0A"/>
    <w:rsid w:val="00D73E38"/>
    <w:rsid w:val="00D743F1"/>
    <w:rsid w:val="00D7469D"/>
    <w:rsid w:val="00D74E9A"/>
    <w:rsid w:val="00D75CA1"/>
    <w:rsid w:val="00D771CF"/>
    <w:rsid w:val="00D77A72"/>
    <w:rsid w:val="00D80C3F"/>
    <w:rsid w:val="00D8100D"/>
    <w:rsid w:val="00D8140D"/>
    <w:rsid w:val="00D81ECB"/>
    <w:rsid w:val="00D81F6A"/>
    <w:rsid w:val="00D83183"/>
    <w:rsid w:val="00D83DC4"/>
    <w:rsid w:val="00D84624"/>
    <w:rsid w:val="00D850C5"/>
    <w:rsid w:val="00D8575E"/>
    <w:rsid w:val="00D85C8A"/>
    <w:rsid w:val="00D86439"/>
    <w:rsid w:val="00D92201"/>
    <w:rsid w:val="00D94AF1"/>
    <w:rsid w:val="00DA0E08"/>
    <w:rsid w:val="00DA1E25"/>
    <w:rsid w:val="00DA1EC9"/>
    <w:rsid w:val="00DA3E3F"/>
    <w:rsid w:val="00DA6B4D"/>
    <w:rsid w:val="00DB0E7D"/>
    <w:rsid w:val="00DB1EF8"/>
    <w:rsid w:val="00DB443D"/>
    <w:rsid w:val="00DB4442"/>
    <w:rsid w:val="00DB4C45"/>
    <w:rsid w:val="00DB5360"/>
    <w:rsid w:val="00DB6332"/>
    <w:rsid w:val="00DB6A66"/>
    <w:rsid w:val="00DC01AB"/>
    <w:rsid w:val="00DC125A"/>
    <w:rsid w:val="00DC2541"/>
    <w:rsid w:val="00DC2F01"/>
    <w:rsid w:val="00DC4297"/>
    <w:rsid w:val="00DC515F"/>
    <w:rsid w:val="00DD2593"/>
    <w:rsid w:val="00DD3052"/>
    <w:rsid w:val="00DD3150"/>
    <w:rsid w:val="00DD3416"/>
    <w:rsid w:val="00DD420F"/>
    <w:rsid w:val="00DD4406"/>
    <w:rsid w:val="00DD51E5"/>
    <w:rsid w:val="00DD5E2B"/>
    <w:rsid w:val="00DD797A"/>
    <w:rsid w:val="00DE0D45"/>
    <w:rsid w:val="00DE13DA"/>
    <w:rsid w:val="00DE1B85"/>
    <w:rsid w:val="00DE2F25"/>
    <w:rsid w:val="00DE37E0"/>
    <w:rsid w:val="00DE4DA2"/>
    <w:rsid w:val="00DE5842"/>
    <w:rsid w:val="00DE6065"/>
    <w:rsid w:val="00DE6301"/>
    <w:rsid w:val="00DE73A9"/>
    <w:rsid w:val="00DE759D"/>
    <w:rsid w:val="00DF02BC"/>
    <w:rsid w:val="00DF132F"/>
    <w:rsid w:val="00DF1E45"/>
    <w:rsid w:val="00DF262B"/>
    <w:rsid w:val="00DF2634"/>
    <w:rsid w:val="00DF336E"/>
    <w:rsid w:val="00DF58CA"/>
    <w:rsid w:val="00DF5CE2"/>
    <w:rsid w:val="00DF5D47"/>
    <w:rsid w:val="00DF6EEA"/>
    <w:rsid w:val="00DF7142"/>
    <w:rsid w:val="00E00562"/>
    <w:rsid w:val="00E013CB"/>
    <w:rsid w:val="00E020C9"/>
    <w:rsid w:val="00E040D2"/>
    <w:rsid w:val="00E04B83"/>
    <w:rsid w:val="00E04F4D"/>
    <w:rsid w:val="00E05C5F"/>
    <w:rsid w:val="00E067EF"/>
    <w:rsid w:val="00E06B8E"/>
    <w:rsid w:val="00E11076"/>
    <w:rsid w:val="00E13630"/>
    <w:rsid w:val="00E1452D"/>
    <w:rsid w:val="00E15AD6"/>
    <w:rsid w:val="00E16267"/>
    <w:rsid w:val="00E1704E"/>
    <w:rsid w:val="00E174FF"/>
    <w:rsid w:val="00E17754"/>
    <w:rsid w:val="00E2004F"/>
    <w:rsid w:val="00E20EF7"/>
    <w:rsid w:val="00E21658"/>
    <w:rsid w:val="00E23922"/>
    <w:rsid w:val="00E23FD8"/>
    <w:rsid w:val="00E2416E"/>
    <w:rsid w:val="00E24770"/>
    <w:rsid w:val="00E2542A"/>
    <w:rsid w:val="00E27958"/>
    <w:rsid w:val="00E279AA"/>
    <w:rsid w:val="00E27AC6"/>
    <w:rsid w:val="00E30C80"/>
    <w:rsid w:val="00E3123F"/>
    <w:rsid w:val="00E34057"/>
    <w:rsid w:val="00E34DEE"/>
    <w:rsid w:val="00E34EC8"/>
    <w:rsid w:val="00E352C6"/>
    <w:rsid w:val="00E37965"/>
    <w:rsid w:val="00E40B44"/>
    <w:rsid w:val="00E40F62"/>
    <w:rsid w:val="00E41372"/>
    <w:rsid w:val="00E41FB1"/>
    <w:rsid w:val="00E44EF8"/>
    <w:rsid w:val="00E45568"/>
    <w:rsid w:val="00E45BE3"/>
    <w:rsid w:val="00E47209"/>
    <w:rsid w:val="00E52A94"/>
    <w:rsid w:val="00E54506"/>
    <w:rsid w:val="00E54722"/>
    <w:rsid w:val="00E6161A"/>
    <w:rsid w:val="00E624FB"/>
    <w:rsid w:val="00E628A5"/>
    <w:rsid w:val="00E639C9"/>
    <w:rsid w:val="00E64160"/>
    <w:rsid w:val="00E65E66"/>
    <w:rsid w:val="00E66023"/>
    <w:rsid w:val="00E7066D"/>
    <w:rsid w:val="00E7090C"/>
    <w:rsid w:val="00E71C99"/>
    <w:rsid w:val="00E73CCC"/>
    <w:rsid w:val="00E7494B"/>
    <w:rsid w:val="00E755AC"/>
    <w:rsid w:val="00E810C8"/>
    <w:rsid w:val="00E812FC"/>
    <w:rsid w:val="00E8176E"/>
    <w:rsid w:val="00E81E60"/>
    <w:rsid w:val="00E824CD"/>
    <w:rsid w:val="00E82E3E"/>
    <w:rsid w:val="00E82E4E"/>
    <w:rsid w:val="00E83219"/>
    <w:rsid w:val="00E8347B"/>
    <w:rsid w:val="00E83E13"/>
    <w:rsid w:val="00E84FF3"/>
    <w:rsid w:val="00E85A89"/>
    <w:rsid w:val="00E87B34"/>
    <w:rsid w:val="00E904FC"/>
    <w:rsid w:val="00E904FF"/>
    <w:rsid w:val="00E913D3"/>
    <w:rsid w:val="00E91C2B"/>
    <w:rsid w:val="00E9248D"/>
    <w:rsid w:val="00E9260A"/>
    <w:rsid w:val="00E92E1F"/>
    <w:rsid w:val="00E9336F"/>
    <w:rsid w:val="00E97A16"/>
    <w:rsid w:val="00EA0985"/>
    <w:rsid w:val="00EA1EA0"/>
    <w:rsid w:val="00EA228F"/>
    <w:rsid w:val="00EA2D36"/>
    <w:rsid w:val="00EA4C04"/>
    <w:rsid w:val="00EA5331"/>
    <w:rsid w:val="00EA5E25"/>
    <w:rsid w:val="00EA64E2"/>
    <w:rsid w:val="00EA67BF"/>
    <w:rsid w:val="00EA78A6"/>
    <w:rsid w:val="00EB213C"/>
    <w:rsid w:val="00EB2244"/>
    <w:rsid w:val="00EB4B36"/>
    <w:rsid w:val="00EB4DD3"/>
    <w:rsid w:val="00EB5A0D"/>
    <w:rsid w:val="00EB6609"/>
    <w:rsid w:val="00EB6937"/>
    <w:rsid w:val="00EB6EB9"/>
    <w:rsid w:val="00EC3D31"/>
    <w:rsid w:val="00EC4199"/>
    <w:rsid w:val="00EC43F9"/>
    <w:rsid w:val="00EC4A04"/>
    <w:rsid w:val="00EC58AE"/>
    <w:rsid w:val="00EC679E"/>
    <w:rsid w:val="00ED2918"/>
    <w:rsid w:val="00ED2D74"/>
    <w:rsid w:val="00ED3FD4"/>
    <w:rsid w:val="00ED4D8B"/>
    <w:rsid w:val="00ED7BA1"/>
    <w:rsid w:val="00EE1921"/>
    <w:rsid w:val="00EE2798"/>
    <w:rsid w:val="00EE32E1"/>
    <w:rsid w:val="00EE6155"/>
    <w:rsid w:val="00EE6163"/>
    <w:rsid w:val="00EE6576"/>
    <w:rsid w:val="00EE6D27"/>
    <w:rsid w:val="00EE6D93"/>
    <w:rsid w:val="00EE76E2"/>
    <w:rsid w:val="00EE7C37"/>
    <w:rsid w:val="00EF2F80"/>
    <w:rsid w:val="00EF5E57"/>
    <w:rsid w:val="00EF60F5"/>
    <w:rsid w:val="00EF7162"/>
    <w:rsid w:val="00EF7DC9"/>
    <w:rsid w:val="00F005A3"/>
    <w:rsid w:val="00F0281F"/>
    <w:rsid w:val="00F038D7"/>
    <w:rsid w:val="00F05EFA"/>
    <w:rsid w:val="00F107C5"/>
    <w:rsid w:val="00F1339E"/>
    <w:rsid w:val="00F13B72"/>
    <w:rsid w:val="00F15269"/>
    <w:rsid w:val="00F15AD5"/>
    <w:rsid w:val="00F1646D"/>
    <w:rsid w:val="00F16490"/>
    <w:rsid w:val="00F16785"/>
    <w:rsid w:val="00F1693A"/>
    <w:rsid w:val="00F16B16"/>
    <w:rsid w:val="00F17845"/>
    <w:rsid w:val="00F21FFB"/>
    <w:rsid w:val="00F24F62"/>
    <w:rsid w:val="00F25A0F"/>
    <w:rsid w:val="00F26135"/>
    <w:rsid w:val="00F3071A"/>
    <w:rsid w:val="00F31782"/>
    <w:rsid w:val="00F31C89"/>
    <w:rsid w:val="00F32EB0"/>
    <w:rsid w:val="00F33FD1"/>
    <w:rsid w:val="00F34969"/>
    <w:rsid w:val="00F36076"/>
    <w:rsid w:val="00F370BB"/>
    <w:rsid w:val="00F404C6"/>
    <w:rsid w:val="00F40C66"/>
    <w:rsid w:val="00F41F90"/>
    <w:rsid w:val="00F425F8"/>
    <w:rsid w:val="00F434F7"/>
    <w:rsid w:val="00F439F1"/>
    <w:rsid w:val="00F43A50"/>
    <w:rsid w:val="00F444D0"/>
    <w:rsid w:val="00F44600"/>
    <w:rsid w:val="00F44ED0"/>
    <w:rsid w:val="00F4534B"/>
    <w:rsid w:val="00F4586E"/>
    <w:rsid w:val="00F45EFE"/>
    <w:rsid w:val="00F468BD"/>
    <w:rsid w:val="00F47433"/>
    <w:rsid w:val="00F47923"/>
    <w:rsid w:val="00F50806"/>
    <w:rsid w:val="00F508E1"/>
    <w:rsid w:val="00F5120D"/>
    <w:rsid w:val="00F51674"/>
    <w:rsid w:val="00F51D48"/>
    <w:rsid w:val="00F52839"/>
    <w:rsid w:val="00F528D5"/>
    <w:rsid w:val="00F55330"/>
    <w:rsid w:val="00F55CAA"/>
    <w:rsid w:val="00F566CE"/>
    <w:rsid w:val="00F60052"/>
    <w:rsid w:val="00F608F5"/>
    <w:rsid w:val="00F61518"/>
    <w:rsid w:val="00F63837"/>
    <w:rsid w:val="00F665A3"/>
    <w:rsid w:val="00F66623"/>
    <w:rsid w:val="00F668A5"/>
    <w:rsid w:val="00F67B01"/>
    <w:rsid w:val="00F71920"/>
    <w:rsid w:val="00F7249B"/>
    <w:rsid w:val="00F7255D"/>
    <w:rsid w:val="00F72E31"/>
    <w:rsid w:val="00F73756"/>
    <w:rsid w:val="00F73811"/>
    <w:rsid w:val="00F73D9D"/>
    <w:rsid w:val="00F75499"/>
    <w:rsid w:val="00F763E9"/>
    <w:rsid w:val="00F822E1"/>
    <w:rsid w:val="00F82C89"/>
    <w:rsid w:val="00F83C0F"/>
    <w:rsid w:val="00F83D7F"/>
    <w:rsid w:val="00F83DCF"/>
    <w:rsid w:val="00F84964"/>
    <w:rsid w:val="00F86A8E"/>
    <w:rsid w:val="00F87117"/>
    <w:rsid w:val="00F9071C"/>
    <w:rsid w:val="00F90972"/>
    <w:rsid w:val="00F9164E"/>
    <w:rsid w:val="00F91D3C"/>
    <w:rsid w:val="00F95540"/>
    <w:rsid w:val="00F958B3"/>
    <w:rsid w:val="00F964B7"/>
    <w:rsid w:val="00F966DE"/>
    <w:rsid w:val="00F9723D"/>
    <w:rsid w:val="00F97669"/>
    <w:rsid w:val="00F97ACE"/>
    <w:rsid w:val="00FA20E5"/>
    <w:rsid w:val="00FA242E"/>
    <w:rsid w:val="00FA30C3"/>
    <w:rsid w:val="00FA3319"/>
    <w:rsid w:val="00FA4C63"/>
    <w:rsid w:val="00FA50A4"/>
    <w:rsid w:val="00FA529B"/>
    <w:rsid w:val="00FA6345"/>
    <w:rsid w:val="00FA6E4C"/>
    <w:rsid w:val="00FA78E1"/>
    <w:rsid w:val="00FB0329"/>
    <w:rsid w:val="00FB2AF3"/>
    <w:rsid w:val="00FB3327"/>
    <w:rsid w:val="00FB396F"/>
    <w:rsid w:val="00FB39E1"/>
    <w:rsid w:val="00FB3A26"/>
    <w:rsid w:val="00FB43B1"/>
    <w:rsid w:val="00FB7BA6"/>
    <w:rsid w:val="00FC0FCC"/>
    <w:rsid w:val="00FC1A49"/>
    <w:rsid w:val="00FC2E64"/>
    <w:rsid w:val="00FC70CF"/>
    <w:rsid w:val="00FC7581"/>
    <w:rsid w:val="00FC7E2E"/>
    <w:rsid w:val="00FD05E1"/>
    <w:rsid w:val="00FD09BE"/>
    <w:rsid w:val="00FD0C86"/>
    <w:rsid w:val="00FD1AB4"/>
    <w:rsid w:val="00FD451B"/>
    <w:rsid w:val="00FD5297"/>
    <w:rsid w:val="00FD53D2"/>
    <w:rsid w:val="00FD678F"/>
    <w:rsid w:val="00FE0F84"/>
    <w:rsid w:val="00FE14DE"/>
    <w:rsid w:val="00FE167E"/>
    <w:rsid w:val="00FE1974"/>
    <w:rsid w:val="00FE1DF9"/>
    <w:rsid w:val="00FE4E0C"/>
    <w:rsid w:val="00FE7254"/>
    <w:rsid w:val="00FE729A"/>
    <w:rsid w:val="00FF0766"/>
    <w:rsid w:val="00FF07AA"/>
    <w:rsid w:val="00FF0804"/>
    <w:rsid w:val="00FF0C3F"/>
    <w:rsid w:val="00FF160F"/>
    <w:rsid w:val="00FF1EBB"/>
    <w:rsid w:val="00FF26AC"/>
    <w:rsid w:val="00FF33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426E8A7"/>
  <w15:docId w15:val="{43BD997E-F6D1-410E-B660-1AEB160C20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Theme="minorHAnsi" w:hAnsi="Arial" w:cs="Times New Roman"/>
        <w:bCs/>
        <w:color w:val="000000" w:themeColor="text1"/>
        <w:sz w:val="24"/>
        <w:szCs w:val="24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042B0"/>
    <w:pPr>
      <w:spacing w:after="0" w:line="240" w:lineRule="auto"/>
    </w:pPr>
    <w:rPr>
      <w:rFonts w:ascii="Times New Roman" w:eastAsia="Times New Roman" w:hAnsi="Times New Roman"/>
      <w:bCs w:val="0"/>
      <w:color w:val="auto"/>
      <w:lang w:val="ro-RO" w:eastAsia="ro-RO"/>
    </w:rPr>
  </w:style>
  <w:style w:type="paragraph" w:styleId="Heading1">
    <w:name w:val="heading 1"/>
    <w:basedOn w:val="Normal"/>
    <w:next w:val="Normal"/>
    <w:link w:val="Heading1Char"/>
    <w:qFormat/>
    <w:rsid w:val="00265AFB"/>
    <w:pPr>
      <w:keepNext/>
      <w:widowControl w:val="0"/>
      <w:tabs>
        <w:tab w:val="center" w:pos="8080"/>
      </w:tabs>
      <w:suppressAutoHyphens/>
      <w:jc w:val="center"/>
      <w:outlineLvl w:val="0"/>
    </w:pPr>
    <w:rPr>
      <w:b/>
      <w:snapToGrid w:val="0"/>
      <w:spacing w:val="-4"/>
      <w:sz w:val="32"/>
      <w:szCs w:val="20"/>
    </w:rPr>
  </w:style>
  <w:style w:type="paragraph" w:styleId="Heading2">
    <w:name w:val="heading 2"/>
    <w:basedOn w:val="Normal"/>
    <w:next w:val="Normal"/>
    <w:link w:val="Heading2Char"/>
    <w:qFormat/>
    <w:rsid w:val="00265AFB"/>
    <w:pPr>
      <w:keepNext/>
      <w:widowControl w:val="0"/>
      <w:tabs>
        <w:tab w:val="left" w:pos="-720"/>
      </w:tabs>
      <w:suppressAutoHyphens/>
      <w:jc w:val="both"/>
      <w:outlineLvl w:val="1"/>
    </w:pPr>
    <w:rPr>
      <w:b/>
      <w:snapToGrid w:val="0"/>
      <w:spacing w:val="-2"/>
      <w:sz w:val="20"/>
      <w:szCs w:val="20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8452E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03980"/>
    <w:pPr>
      <w:keepNext/>
      <w:keepLines/>
      <w:spacing w:before="40" w:line="259" w:lineRule="auto"/>
      <w:outlineLvl w:val="4"/>
    </w:pPr>
    <w:rPr>
      <w:rFonts w:asciiTheme="majorHAnsi" w:eastAsiaTheme="majorEastAsia" w:hAnsiTheme="majorHAnsi" w:cstheme="majorBidi"/>
      <w:color w:val="2E74B5" w:themeColor="accent1" w:themeShade="BF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822E1"/>
    <w:pPr>
      <w:tabs>
        <w:tab w:val="center" w:pos="4680"/>
        <w:tab w:val="right" w:pos="9360"/>
      </w:tabs>
    </w:pPr>
    <w:rPr>
      <w:rFonts w:cs="Arial"/>
      <w:szCs w:val="22"/>
    </w:rPr>
  </w:style>
  <w:style w:type="character" w:customStyle="1" w:styleId="HeaderChar">
    <w:name w:val="Header Char"/>
    <w:basedOn w:val="DefaultParagraphFont"/>
    <w:link w:val="Header"/>
    <w:uiPriority w:val="99"/>
    <w:rsid w:val="00F822E1"/>
  </w:style>
  <w:style w:type="paragraph" w:styleId="Footer">
    <w:name w:val="footer"/>
    <w:basedOn w:val="Normal"/>
    <w:link w:val="FooterChar"/>
    <w:unhideWhenUsed/>
    <w:rsid w:val="00F822E1"/>
    <w:pPr>
      <w:tabs>
        <w:tab w:val="center" w:pos="4680"/>
        <w:tab w:val="right" w:pos="9360"/>
      </w:tabs>
    </w:pPr>
    <w:rPr>
      <w:rFonts w:cs="Arial"/>
      <w:szCs w:val="22"/>
    </w:rPr>
  </w:style>
  <w:style w:type="character" w:customStyle="1" w:styleId="FooterChar">
    <w:name w:val="Footer Char"/>
    <w:basedOn w:val="DefaultParagraphFont"/>
    <w:link w:val="Footer"/>
    <w:rsid w:val="00F822E1"/>
  </w:style>
  <w:style w:type="paragraph" w:styleId="BalloonText">
    <w:name w:val="Balloon Text"/>
    <w:basedOn w:val="Normal"/>
    <w:link w:val="BalloonTextChar"/>
    <w:uiPriority w:val="99"/>
    <w:semiHidden/>
    <w:unhideWhenUsed/>
    <w:rsid w:val="00E04F4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04F4D"/>
    <w:rPr>
      <w:rFonts w:ascii="Segoe UI" w:hAnsi="Segoe UI" w:cs="Segoe UI"/>
      <w:sz w:val="18"/>
      <w:szCs w:val="18"/>
      <w:lang w:val="ro-RO"/>
    </w:rPr>
  </w:style>
  <w:style w:type="paragraph" w:styleId="ListParagraph">
    <w:name w:val="List Paragraph"/>
    <w:basedOn w:val="Normal"/>
    <w:uiPriority w:val="34"/>
    <w:qFormat/>
    <w:rsid w:val="0050052B"/>
    <w:pPr>
      <w:spacing w:after="160" w:line="259" w:lineRule="auto"/>
      <w:ind w:left="720"/>
      <w:contextualSpacing/>
    </w:pPr>
    <w:rPr>
      <w:rFonts w:asciiTheme="minorHAnsi" w:hAnsiTheme="minorHAnsi" w:cstheme="minorBidi"/>
      <w:sz w:val="22"/>
      <w:szCs w:val="22"/>
    </w:rPr>
  </w:style>
  <w:style w:type="paragraph" w:styleId="EnvelopeAddress">
    <w:name w:val="envelope address"/>
    <w:basedOn w:val="Normal"/>
    <w:uiPriority w:val="99"/>
    <w:semiHidden/>
    <w:unhideWhenUsed/>
    <w:rsid w:val="002044F8"/>
    <w:pPr>
      <w:framePr w:w="7920" w:h="1980" w:hRule="exact" w:hSpace="180" w:wrap="auto" w:hAnchor="page" w:xAlign="center" w:yAlign="bottom"/>
      <w:ind w:left="2880"/>
    </w:pPr>
    <w:rPr>
      <w:rFonts w:eastAsiaTheme="majorEastAsia" w:cstheme="majorBidi"/>
    </w:rPr>
  </w:style>
  <w:style w:type="paragraph" w:styleId="EnvelopeReturn">
    <w:name w:val="envelope return"/>
    <w:basedOn w:val="Normal"/>
    <w:uiPriority w:val="99"/>
    <w:semiHidden/>
    <w:unhideWhenUsed/>
    <w:rsid w:val="002044F8"/>
    <w:rPr>
      <w:rFonts w:eastAsiaTheme="majorEastAsia" w:cstheme="majorBidi"/>
      <w:szCs w:val="20"/>
    </w:rPr>
  </w:style>
  <w:style w:type="character" w:styleId="CommentReference">
    <w:name w:val="annotation reference"/>
    <w:basedOn w:val="DefaultParagraphFont"/>
    <w:uiPriority w:val="99"/>
    <w:semiHidden/>
    <w:unhideWhenUsed/>
    <w:rsid w:val="00623E2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23E20"/>
    <w:pPr>
      <w:spacing w:after="160"/>
    </w:pPr>
    <w:rPr>
      <w:rFonts w:cs="Arial"/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23E20"/>
    <w:rPr>
      <w:sz w:val="20"/>
      <w:szCs w:val="20"/>
      <w:lang w:val="ro-RO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23E2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23E20"/>
    <w:rPr>
      <w:b/>
      <w:bCs w:val="0"/>
      <w:sz w:val="20"/>
      <w:szCs w:val="20"/>
      <w:lang w:val="ro-RO"/>
    </w:rPr>
  </w:style>
  <w:style w:type="character" w:customStyle="1" w:styleId="Heading1Char">
    <w:name w:val="Heading 1 Char"/>
    <w:basedOn w:val="DefaultParagraphFont"/>
    <w:link w:val="Heading1"/>
    <w:rsid w:val="00265AFB"/>
    <w:rPr>
      <w:rFonts w:ascii="Times New Roman" w:eastAsia="Times New Roman" w:hAnsi="Times New Roman" w:cs="Times New Roman"/>
      <w:b/>
      <w:snapToGrid w:val="0"/>
      <w:spacing w:val="-4"/>
      <w:sz w:val="32"/>
      <w:szCs w:val="20"/>
      <w:lang w:val="ro-RO"/>
    </w:rPr>
  </w:style>
  <w:style w:type="character" w:customStyle="1" w:styleId="Heading2Char">
    <w:name w:val="Heading 2 Char"/>
    <w:basedOn w:val="DefaultParagraphFont"/>
    <w:link w:val="Heading2"/>
    <w:rsid w:val="00265AFB"/>
    <w:rPr>
      <w:rFonts w:ascii="Times New Roman" w:eastAsia="Times New Roman" w:hAnsi="Times New Roman" w:cs="Times New Roman"/>
      <w:b/>
      <w:snapToGrid w:val="0"/>
      <w:spacing w:val="-2"/>
      <w:sz w:val="20"/>
      <w:szCs w:val="20"/>
      <w:lang w:val="ro-RO"/>
    </w:rPr>
  </w:style>
  <w:style w:type="paragraph" w:styleId="BodyText2">
    <w:name w:val="Body Text 2"/>
    <w:basedOn w:val="Normal"/>
    <w:link w:val="BodyText2Char"/>
    <w:rsid w:val="00265AFB"/>
    <w:pPr>
      <w:tabs>
        <w:tab w:val="center" w:pos="8081"/>
      </w:tabs>
      <w:suppressAutoHyphens/>
      <w:spacing w:line="204" w:lineRule="auto"/>
      <w:jc w:val="center"/>
    </w:pPr>
    <w:rPr>
      <w:b/>
      <w:spacing w:val="-3"/>
      <w:sz w:val="32"/>
      <w:szCs w:val="20"/>
    </w:rPr>
  </w:style>
  <w:style w:type="character" w:customStyle="1" w:styleId="BodyText2Char">
    <w:name w:val="Body Text 2 Char"/>
    <w:basedOn w:val="DefaultParagraphFont"/>
    <w:link w:val="BodyText2"/>
    <w:rsid w:val="00265AFB"/>
    <w:rPr>
      <w:rFonts w:ascii="Times New Roman" w:eastAsia="Times New Roman" w:hAnsi="Times New Roman" w:cs="Times New Roman"/>
      <w:b/>
      <w:spacing w:val="-3"/>
      <w:sz w:val="32"/>
      <w:szCs w:val="20"/>
      <w:lang w:val="ro-RO"/>
    </w:rPr>
  </w:style>
  <w:style w:type="character" w:styleId="Hyperlink">
    <w:name w:val="Hyperlink"/>
    <w:basedOn w:val="DefaultParagraphFont"/>
    <w:unhideWhenUsed/>
    <w:rsid w:val="00731BA0"/>
    <w:rPr>
      <w:color w:val="0000FF"/>
      <w:u w:val="single"/>
    </w:rPr>
  </w:style>
  <w:style w:type="paragraph" w:styleId="BodyText">
    <w:name w:val="Body Text"/>
    <w:basedOn w:val="Normal"/>
    <w:link w:val="BodyTextChar"/>
    <w:uiPriority w:val="99"/>
    <w:unhideWhenUsed/>
    <w:qFormat/>
    <w:rsid w:val="002A6F9E"/>
    <w:pPr>
      <w:spacing w:after="120" w:line="259" w:lineRule="auto"/>
    </w:pPr>
    <w:rPr>
      <w:rFonts w:cs="Arial"/>
      <w:szCs w:val="22"/>
    </w:rPr>
  </w:style>
  <w:style w:type="character" w:customStyle="1" w:styleId="BodyTextChar">
    <w:name w:val="Body Text Char"/>
    <w:basedOn w:val="DefaultParagraphFont"/>
    <w:link w:val="BodyText"/>
    <w:uiPriority w:val="99"/>
    <w:rsid w:val="002A6F9E"/>
    <w:rPr>
      <w:lang w:val="ro-RO"/>
    </w:rPr>
  </w:style>
  <w:style w:type="table" w:customStyle="1" w:styleId="TableNormal1">
    <w:name w:val="Table Normal1"/>
    <w:uiPriority w:val="2"/>
    <w:semiHidden/>
    <w:unhideWhenUsed/>
    <w:qFormat/>
    <w:rsid w:val="002A6F9E"/>
    <w:pPr>
      <w:widowControl w:val="0"/>
      <w:spacing w:after="0" w:line="240" w:lineRule="auto"/>
    </w:pPr>
    <w:rPr>
      <w:rFonts w:asciiTheme="minorHAnsi" w:hAnsiTheme="minorHAnsi" w:cstheme="minorBidi"/>
      <w:sz w:val="22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2A6F9E"/>
    <w:pPr>
      <w:widowControl w:val="0"/>
    </w:pPr>
    <w:rPr>
      <w:rFonts w:asciiTheme="minorHAnsi" w:hAnsiTheme="minorHAnsi" w:cstheme="minorBidi"/>
      <w:sz w:val="22"/>
      <w:szCs w:val="22"/>
    </w:rPr>
  </w:style>
  <w:style w:type="character" w:customStyle="1" w:styleId="slitbdy">
    <w:name w:val="s_lit_bdy"/>
    <w:basedOn w:val="DefaultParagraphFont"/>
    <w:rsid w:val="00042F57"/>
  </w:style>
  <w:style w:type="character" w:customStyle="1" w:styleId="sden">
    <w:name w:val="s_den"/>
    <w:basedOn w:val="DefaultParagraphFont"/>
    <w:rsid w:val="00414517"/>
  </w:style>
  <w:style w:type="character" w:customStyle="1" w:styleId="shdr">
    <w:name w:val="s_hdr"/>
    <w:basedOn w:val="DefaultParagraphFont"/>
    <w:rsid w:val="00414517"/>
  </w:style>
  <w:style w:type="table" w:styleId="TableGrid">
    <w:name w:val="Table Grid"/>
    <w:basedOn w:val="TableNormal"/>
    <w:uiPriority w:val="59"/>
    <w:rsid w:val="006632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par">
    <w:name w:val="s_par"/>
    <w:basedOn w:val="DefaultParagraphFont"/>
    <w:rsid w:val="005C5772"/>
  </w:style>
  <w:style w:type="character" w:customStyle="1" w:styleId="slinttl">
    <w:name w:val="s_lin_ttl"/>
    <w:basedOn w:val="DefaultParagraphFont"/>
    <w:rsid w:val="005C5772"/>
  </w:style>
  <w:style w:type="character" w:customStyle="1" w:styleId="slinbdy">
    <w:name w:val="s_lin_bdy"/>
    <w:basedOn w:val="DefaultParagraphFont"/>
    <w:rsid w:val="005C5772"/>
  </w:style>
  <w:style w:type="paragraph" w:customStyle="1" w:styleId="Default">
    <w:name w:val="Default"/>
    <w:rsid w:val="0076764D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color w:val="000000"/>
      <w:lang w:val="ro-RO" w:eastAsia="ro-RO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03980"/>
    <w:rPr>
      <w:rFonts w:asciiTheme="majorHAnsi" w:eastAsiaTheme="majorEastAsia" w:hAnsiTheme="majorHAnsi" w:cstheme="majorBidi"/>
      <w:color w:val="2E74B5" w:themeColor="accent1" w:themeShade="BF"/>
      <w:lang w:val="ro-RO"/>
    </w:rPr>
  </w:style>
  <w:style w:type="paragraph" w:styleId="Title">
    <w:name w:val="Title"/>
    <w:basedOn w:val="Normal"/>
    <w:link w:val="TitleChar"/>
    <w:qFormat/>
    <w:rsid w:val="00DF7142"/>
    <w:pPr>
      <w:jc w:val="center"/>
    </w:pPr>
    <w:rPr>
      <w:rFonts w:ascii="Arial Narrow" w:hAnsi="Arial Narrow"/>
      <w:sz w:val="32"/>
      <w:u w:val="double"/>
    </w:rPr>
  </w:style>
  <w:style w:type="character" w:customStyle="1" w:styleId="TitleChar">
    <w:name w:val="Title Char"/>
    <w:basedOn w:val="DefaultParagraphFont"/>
    <w:link w:val="Title"/>
    <w:rsid w:val="00DF7142"/>
    <w:rPr>
      <w:rFonts w:ascii="Arial Narrow" w:eastAsia="Times New Roman" w:hAnsi="Arial Narrow" w:cs="Times New Roman"/>
      <w:sz w:val="32"/>
      <w:szCs w:val="24"/>
      <w:u w:val="double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392C72"/>
    <w:pPr>
      <w:spacing w:after="120" w:line="259" w:lineRule="auto"/>
      <w:ind w:left="360"/>
    </w:pPr>
    <w:rPr>
      <w:rFonts w:cs="Arial"/>
      <w:szCs w:val="22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392C72"/>
    <w:rPr>
      <w:lang w:val="ro-RO"/>
    </w:rPr>
  </w:style>
  <w:style w:type="character" w:styleId="Emphasis">
    <w:name w:val="Emphasis"/>
    <w:qFormat/>
    <w:rsid w:val="00392C72"/>
    <w:rPr>
      <w:i/>
      <w:iCs/>
    </w:rPr>
  </w:style>
  <w:style w:type="paragraph" w:styleId="NormalWeb">
    <w:name w:val="Normal (Web)"/>
    <w:basedOn w:val="Normal"/>
    <w:unhideWhenUsed/>
    <w:rsid w:val="008978DB"/>
    <w:pPr>
      <w:spacing w:before="100" w:beforeAutospacing="1" w:after="100" w:afterAutospacing="1"/>
    </w:pPr>
  </w:style>
  <w:style w:type="character" w:styleId="Strong">
    <w:name w:val="Strong"/>
    <w:basedOn w:val="DefaultParagraphFont"/>
    <w:uiPriority w:val="22"/>
    <w:qFormat/>
    <w:rsid w:val="008978DB"/>
    <w:rPr>
      <w:b/>
      <w:bCs w:val="0"/>
    </w:rPr>
  </w:style>
  <w:style w:type="paragraph" w:styleId="FootnoteText">
    <w:name w:val="footnote text"/>
    <w:basedOn w:val="Normal"/>
    <w:link w:val="FootnoteTextChar"/>
    <w:semiHidden/>
    <w:rsid w:val="001A7588"/>
    <w:pPr>
      <w:spacing w:after="108" w:line="216" w:lineRule="exact"/>
    </w:pPr>
    <w:rPr>
      <w:sz w:val="18"/>
    </w:rPr>
  </w:style>
  <w:style w:type="character" w:customStyle="1" w:styleId="FootnoteTextChar">
    <w:name w:val="Footnote Text Char"/>
    <w:basedOn w:val="DefaultParagraphFont"/>
    <w:link w:val="FootnoteText"/>
    <w:semiHidden/>
    <w:rsid w:val="001A7588"/>
    <w:rPr>
      <w:rFonts w:eastAsia="Times New Roman" w:cs="Times New Roman"/>
      <w:sz w:val="18"/>
      <w:szCs w:val="24"/>
    </w:rPr>
  </w:style>
  <w:style w:type="character" w:styleId="FootnoteReference">
    <w:name w:val="footnote reference"/>
    <w:semiHidden/>
    <w:rsid w:val="001A7588"/>
    <w:rPr>
      <w:vertAlign w:val="superscript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784596"/>
    <w:pPr>
      <w:spacing w:after="120" w:line="480" w:lineRule="auto"/>
      <w:ind w:left="283"/>
    </w:pPr>
    <w:rPr>
      <w:rFonts w:cs="Arial"/>
      <w:szCs w:val="22"/>
    </w:r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784596"/>
    <w:rPr>
      <w:lang w:val="ro-RO"/>
    </w:rPr>
  </w:style>
  <w:style w:type="table" w:customStyle="1" w:styleId="TableGrid1">
    <w:name w:val="Table Grid1"/>
    <w:basedOn w:val="TableNormal"/>
    <w:next w:val="TableGrid"/>
    <w:uiPriority w:val="59"/>
    <w:rsid w:val="002717E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den1">
    <w:name w:val="s_den1"/>
    <w:basedOn w:val="DefaultParagraphFont"/>
    <w:rsid w:val="002717E4"/>
    <w:rPr>
      <w:rFonts w:ascii="Verdana" w:hAnsi="Verdana" w:hint="default"/>
      <w:b/>
      <w:bCs w:val="0"/>
      <w:vanish w:val="0"/>
      <w:webHidden w:val="0"/>
      <w:color w:val="8B0000"/>
      <w:sz w:val="30"/>
      <w:szCs w:val="30"/>
      <w:shd w:val="clear" w:color="auto" w:fill="FFFFFF"/>
      <w:specVanish w:val="0"/>
    </w:rPr>
  </w:style>
  <w:style w:type="paragraph" w:styleId="NoSpacing">
    <w:name w:val="No Spacing"/>
    <w:uiPriority w:val="1"/>
    <w:qFormat/>
    <w:rsid w:val="002717E4"/>
    <w:pPr>
      <w:spacing w:after="0" w:line="240" w:lineRule="auto"/>
    </w:pPr>
    <w:rPr>
      <w:rFonts w:ascii="Calibri" w:eastAsia="Calibri" w:hAnsi="Calibri"/>
      <w:sz w:val="22"/>
    </w:rPr>
  </w:style>
  <w:style w:type="character" w:customStyle="1" w:styleId="Bodytext20">
    <w:name w:val="Body text (2)_"/>
    <w:basedOn w:val="DefaultParagraphFont"/>
    <w:link w:val="Bodytext21"/>
    <w:rsid w:val="002717E4"/>
    <w:rPr>
      <w:rFonts w:ascii="Times New Roman" w:eastAsia="Times New Roman" w:hAnsi="Times New Roman" w:cs="Times New Roman"/>
      <w:sz w:val="22"/>
      <w:shd w:val="clear" w:color="auto" w:fill="FFFFFF"/>
    </w:rPr>
  </w:style>
  <w:style w:type="character" w:customStyle="1" w:styleId="Heading10">
    <w:name w:val="Heading #1_"/>
    <w:basedOn w:val="DefaultParagraphFont"/>
    <w:link w:val="Heading11"/>
    <w:rsid w:val="002717E4"/>
    <w:rPr>
      <w:rFonts w:ascii="Times New Roman" w:eastAsia="Times New Roman" w:hAnsi="Times New Roman" w:cs="Times New Roman"/>
      <w:b/>
      <w:bCs w:val="0"/>
      <w:sz w:val="22"/>
      <w:shd w:val="clear" w:color="auto" w:fill="FFFFFF"/>
    </w:rPr>
  </w:style>
  <w:style w:type="character" w:customStyle="1" w:styleId="Heading1NotBold">
    <w:name w:val="Heading #1 + Not Bold"/>
    <w:basedOn w:val="Heading10"/>
    <w:rsid w:val="002717E4"/>
    <w:rPr>
      <w:rFonts w:ascii="Times New Roman" w:eastAsia="Times New Roman" w:hAnsi="Times New Roman" w:cs="Times New Roman"/>
      <w:b/>
      <w:bCs w:val="0"/>
      <w:color w:val="000000"/>
      <w:spacing w:val="0"/>
      <w:w w:val="100"/>
      <w:position w:val="0"/>
      <w:sz w:val="22"/>
      <w:shd w:val="clear" w:color="auto" w:fill="FFFFFF"/>
      <w:lang w:val="ro-RO" w:eastAsia="ro-RO" w:bidi="ro-RO"/>
    </w:rPr>
  </w:style>
  <w:style w:type="character" w:customStyle="1" w:styleId="Bodytext5">
    <w:name w:val="Body text (5)_"/>
    <w:basedOn w:val="DefaultParagraphFont"/>
    <w:link w:val="Bodytext50"/>
    <w:rsid w:val="002717E4"/>
    <w:rPr>
      <w:rFonts w:ascii="Times New Roman" w:eastAsia="Times New Roman" w:hAnsi="Times New Roman" w:cs="Times New Roman"/>
      <w:b/>
      <w:bCs w:val="0"/>
      <w:sz w:val="22"/>
      <w:shd w:val="clear" w:color="auto" w:fill="FFFFFF"/>
    </w:rPr>
  </w:style>
  <w:style w:type="character" w:customStyle="1" w:styleId="Bodytext5NotBold">
    <w:name w:val="Body text (5) + Not Bold"/>
    <w:basedOn w:val="Bodytext5"/>
    <w:rsid w:val="002717E4"/>
    <w:rPr>
      <w:rFonts w:ascii="Times New Roman" w:eastAsia="Times New Roman" w:hAnsi="Times New Roman" w:cs="Times New Roman"/>
      <w:b/>
      <w:bCs w:val="0"/>
      <w:color w:val="000000"/>
      <w:spacing w:val="0"/>
      <w:w w:val="100"/>
      <w:position w:val="0"/>
      <w:sz w:val="22"/>
      <w:shd w:val="clear" w:color="auto" w:fill="FFFFFF"/>
      <w:lang w:val="ro-RO" w:eastAsia="ro-RO" w:bidi="ro-RO"/>
    </w:rPr>
  </w:style>
  <w:style w:type="paragraph" w:customStyle="1" w:styleId="Bodytext21">
    <w:name w:val="Body text (2)"/>
    <w:basedOn w:val="Normal"/>
    <w:link w:val="Bodytext20"/>
    <w:rsid w:val="002717E4"/>
    <w:pPr>
      <w:widowControl w:val="0"/>
      <w:shd w:val="clear" w:color="auto" w:fill="FFFFFF"/>
      <w:spacing w:after="120" w:line="0" w:lineRule="atLeast"/>
      <w:ind w:hanging="340"/>
    </w:pPr>
    <w:rPr>
      <w:sz w:val="22"/>
      <w:szCs w:val="22"/>
    </w:rPr>
  </w:style>
  <w:style w:type="paragraph" w:customStyle="1" w:styleId="Heading11">
    <w:name w:val="Heading #1"/>
    <w:basedOn w:val="Normal"/>
    <w:link w:val="Heading10"/>
    <w:rsid w:val="002717E4"/>
    <w:pPr>
      <w:widowControl w:val="0"/>
      <w:shd w:val="clear" w:color="auto" w:fill="FFFFFF"/>
      <w:spacing w:before="120" w:after="360" w:line="0" w:lineRule="atLeast"/>
      <w:jc w:val="both"/>
      <w:outlineLvl w:val="0"/>
    </w:pPr>
    <w:rPr>
      <w:b/>
      <w:bCs/>
      <w:sz w:val="22"/>
      <w:szCs w:val="22"/>
    </w:rPr>
  </w:style>
  <w:style w:type="paragraph" w:customStyle="1" w:styleId="Bodytext50">
    <w:name w:val="Body text (5)"/>
    <w:basedOn w:val="Normal"/>
    <w:link w:val="Bodytext5"/>
    <w:rsid w:val="002717E4"/>
    <w:pPr>
      <w:widowControl w:val="0"/>
      <w:shd w:val="clear" w:color="auto" w:fill="FFFFFF"/>
      <w:spacing w:line="306" w:lineRule="exact"/>
    </w:pPr>
    <w:rPr>
      <w:b/>
      <w:bCs/>
      <w:sz w:val="22"/>
      <w:szCs w:val="22"/>
    </w:rPr>
  </w:style>
  <w:style w:type="character" w:styleId="PlaceholderText">
    <w:name w:val="Placeholder Text"/>
    <w:basedOn w:val="DefaultParagraphFont"/>
    <w:uiPriority w:val="99"/>
    <w:semiHidden/>
    <w:rsid w:val="00514F64"/>
    <w:rPr>
      <w:color w:val="808080"/>
    </w:rPr>
  </w:style>
  <w:style w:type="paragraph" w:customStyle="1" w:styleId="Normal15Just">
    <w:name w:val="Normal 1.5 Just"/>
    <w:basedOn w:val="Normal"/>
    <w:link w:val="Normal15JustChar"/>
    <w:qFormat/>
    <w:rsid w:val="006D0C4F"/>
    <w:pPr>
      <w:spacing w:line="360" w:lineRule="auto"/>
      <w:jc w:val="both"/>
    </w:pPr>
    <w:rPr>
      <w:rFonts w:eastAsia="Calibri"/>
      <w:sz w:val="22"/>
      <w:szCs w:val="22"/>
    </w:rPr>
  </w:style>
  <w:style w:type="character" w:customStyle="1" w:styleId="Normal15JustChar">
    <w:name w:val="Normal 1.5 Just Char"/>
    <w:link w:val="Normal15Just"/>
    <w:rsid w:val="006D0C4F"/>
    <w:rPr>
      <w:rFonts w:ascii="Times New Roman" w:eastAsia="Calibri" w:hAnsi="Times New Roman" w:cs="Times New Roman"/>
      <w:sz w:val="22"/>
      <w:lang w:val="ro-RO"/>
    </w:rPr>
  </w:style>
  <w:style w:type="character" w:customStyle="1" w:styleId="Bodytext2Bold">
    <w:name w:val="Body text (2) + Bold"/>
    <w:basedOn w:val="Bodytext20"/>
    <w:rsid w:val="00FD5297"/>
    <w:rPr>
      <w:rFonts w:ascii="Times New Roman" w:eastAsia="Times New Roman" w:hAnsi="Times New Roman" w:cs="Times New Roman"/>
      <w:b/>
      <w:bCs w:val="0"/>
      <w:color w:val="000000"/>
      <w:spacing w:val="0"/>
      <w:w w:val="100"/>
      <w:position w:val="0"/>
      <w:sz w:val="22"/>
      <w:szCs w:val="22"/>
      <w:shd w:val="clear" w:color="auto" w:fill="FFFFFF"/>
      <w:lang w:val="ro-RO" w:eastAsia="ro-RO" w:bidi="ro-RO"/>
    </w:rPr>
  </w:style>
  <w:style w:type="character" w:customStyle="1" w:styleId="Heading20">
    <w:name w:val="Heading #2_"/>
    <w:basedOn w:val="DefaultParagraphFont"/>
    <w:link w:val="Heading21"/>
    <w:rsid w:val="00FD5297"/>
    <w:rPr>
      <w:rFonts w:ascii="Times New Roman" w:eastAsia="Times New Roman" w:hAnsi="Times New Roman" w:cs="Times New Roman"/>
      <w:b/>
      <w:bCs w:val="0"/>
      <w:sz w:val="22"/>
      <w:shd w:val="clear" w:color="auto" w:fill="FFFFFF"/>
    </w:rPr>
  </w:style>
  <w:style w:type="paragraph" w:customStyle="1" w:styleId="Heading21">
    <w:name w:val="Heading #2"/>
    <w:basedOn w:val="Normal"/>
    <w:link w:val="Heading20"/>
    <w:rsid w:val="00FD5297"/>
    <w:pPr>
      <w:widowControl w:val="0"/>
      <w:shd w:val="clear" w:color="auto" w:fill="FFFFFF"/>
      <w:spacing w:line="253" w:lineRule="exact"/>
      <w:jc w:val="both"/>
      <w:outlineLvl w:val="1"/>
    </w:pPr>
    <w:rPr>
      <w:b/>
      <w:bCs/>
      <w:sz w:val="22"/>
      <w:szCs w:val="22"/>
    </w:rPr>
  </w:style>
  <w:style w:type="character" w:customStyle="1" w:styleId="Bodytext6">
    <w:name w:val="Body text (6)_"/>
    <w:basedOn w:val="DefaultParagraphFont"/>
    <w:link w:val="Bodytext60"/>
    <w:rsid w:val="008533F8"/>
    <w:rPr>
      <w:rFonts w:ascii="Times New Roman" w:eastAsia="Times New Roman" w:hAnsi="Times New Roman" w:cs="Times New Roman"/>
      <w:b/>
      <w:bCs w:val="0"/>
      <w:sz w:val="22"/>
      <w:shd w:val="clear" w:color="auto" w:fill="FFFFFF"/>
    </w:rPr>
  </w:style>
  <w:style w:type="paragraph" w:customStyle="1" w:styleId="Bodytext60">
    <w:name w:val="Body text (6)"/>
    <w:basedOn w:val="Normal"/>
    <w:link w:val="Bodytext6"/>
    <w:rsid w:val="008533F8"/>
    <w:pPr>
      <w:widowControl w:val="0"/>
      <w:shd w:val="clear" w:color="auto" w:fill="FFFFFF"/>
      <w:spacing w:line="253" w:lineRule="exact"/>
      <w:jc w:val="both"/>
    </w:pPr>
    <w:rPr>
      <w:b/>
      <w:bCs/>
      <w:sz w:val="22"/>
      <w:szCs w:val="22"/>
    </w:rPr>
  </w:style>
  <w:style w:type="character" w:customStyle="1" w:styleId="HeaderorfooterConstantia55pt">
    <w:name w:val="Header or footer + Constantia;5;5 pt"/>
    <w:basedOn w:val="DefaultParagraphFont"/>
    <w:rsid w:val="008533F8"/>
    <w:rPr>
      <w:rFonts w:ascii="Constantia" w:eastAsia="Constantia" w:hAnsi="Constantia" w:cs="Constantia"/>
      <w:b/>
      <w:bCs w:val="0"/>
      <w:i w:val="0"/>
      <w:iCs w:val="0"/>
      <w:smallCaps w:val="0"/>
      <w:strike w:val="0"/>
      <w:color w:val="000000"/>
      <w:spacing w:val="0"/>
      <w:w w:val="100"/>
      <w:position w:val="0"/>
      <w:sz w:val="11"/>
      <w:szCs w:val="11"/>
      <w:u w:val="none"/>
      <w:lang w:val="ro-RO" w:eastAsia="ro-RO" w:bidi="ro-RO"/>
    </w:rPr>
  </w:style>
  <w:style w:type="character" w:customStyle="1" w:styleId="Headerorfooter">
    <w:name w:val="Header or footer"/>
    <w:basedOn w:val="DefaultParagraphFont"/>
    <w:rsid w:val="008533F8"/>
    <w:rPr>
      <w:rFonts w:ascii="Times New Roman" w:eastAsia="Times New Roman" w:hAnsi="Times New Roman" w:cs="Times New Roman"/>
      <w:b w:val="0"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o-RO" w:eastAsia="ro-RO" w:bidi="ro-RO"/>
    </w:rPr>
  </w:style>
  <w:style w:type="character" w:customStyle="1" w:styleId="Bodytext6NotBold">
    <w:name w:val="Body text (6) + Not Bold"/>
    <w:basedOn w:val="Bodytext6"/>
    <w:rsid w:val="008533F8"/>
    <w:rPr>
      <w:rFonts w:ascii="Times New Roman" w:eastAsia="Times New Roman" w:hAnsi="Times New Roman" w:cs="Times New Roman"/>
      <w:b/>
      <w:bCs w:val="0"/>
      <w:color w:val="000000"/>
      <w:spacing w:val="0"/>
      <w:w w:val="100"/>
      <w:position w:val="0"/>
      <w:sz w:val="22"/>
      <w:szCs w:val="22"/>
      <w:shd w:val="clear" w:color="auto" w:fill="FFFFFF"/>
      <w:lang w:val="ro-RO" w:eastAsia="ro-RO" w:bidi="ro-RO"/>
    </w:rPr>
  </w:style>
  <w:style w:type="character" w:customStyle="1" w:styleId="Bodytext2105ptBoldScale120">
    <w:name w:val="Body text (2) + 10;5 pt;Bold;Scale 120%"/>
    <w:basedOn w:val="Bodytext20"/>
    <w:rsid w:val="008533F8"/>
    <w:rPr>
      <w:rFonts w:ascii="Times New Roman" w:eastAsia="Times New Roman" w:hAnsi="Times New Roman" w:cs="Times New Roman"/>
      <w:b/>
      <w:bCs w:val="0"/>
      <w:color w:val="000000"/>
      <w:spacing w:val="0"/>
      <w:w w:val="120"/>
      <w:position w:val="0"/>
      <w:sz w:val="21"/>
      <w:szCs w:val="21"/>
      <w:shd w:val="clear" w:color="auto" w:fill="FFFFFF"/>
      <w:lang w:val="ro-RO" w:eastAsia="ro-RO" w:bidi="ro-RO"/>
    </w:rPr>
  </w:style>
  <w:style w:type="character" w:customStyle="1" w:styleId="Heading2NotBold">
    <w:name w:val="Heading #2 + Not Bold"/>
    <w:basedOn w:val="Heading20"/>
    <w:rsid w:val="008533F8"/>
    <w:rPr>
      <w:rFonts w:ascii="Times New Roman" w:eastAsia="Times New Roman" w:hAnsi="Times New Roman" w:cs="Times New Roman"/>
      <w:b/>
      <w:bCs w:val="0"/>
      <w:color w:val="000000"/>
      <w:spacing w:val="0"/>
      <w:w w:val="100"/>
      <w:position w:val="0"/>
      <w:sz w:val="22"/>
      <w:szCs w:val="22"/>
      <w:shd w:val="clear" w:color="auto" w:fill="FFFFFF"/>
      <w:lang w:val="ro-RO" w:eastAsia="ro-RO" w:bidi="ro-RO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8946FF"/>
    <w:rPr>
      <w:color w:val="605E5C"/>
      <w:shd w:val="clear" w:color="auto" w:fill="E1DFDD"/>
    </w:rPr>
  </w:style>
  <w:style w:type="paragraph" w:customStyle="1" w:styleId="Normal0">
    <w:name w:val="[Normal]"/>
    <w:rsid w:val="00D05DB5"/>
    <w:pPr>
      <w:widowControl w:val="0"/>
      <w:autoSpaceDE w:val="0"/>
      <w:autoSpaceDN w:val="0"/>
      <w:adjustRightInd w:val="0"/>
      <w:spacing w:after="0" w:line="240" w:lineRule="auto"/>
    </w:pPr>
    <w:rPr>
      <w:rFonts w:eastAsia="Times New Roman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8452E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tpa1">
    <w:name w:val="tpa1"/>
    <w:basedOn w:val="DefaultParagraphFont"/>
    <w:rsid w:val="00434055"/>
  </w:style>
  <w:style w:type="table" w:customStyle="1" w:styleId="TableGrid2">
    <w:name w:val="Table Grid2"/>
    <w:basedOn w:val="TableNormal"/>
    <w:next w:val="TableGrid"/>
    <w:uiPriority w:val="39"/>
    <w:rsid w:val="009D20FE"/>
    <w:pPr>
      <w:spacing w:after="0" w:line="240" w:lineRule="auto"/>
    </w:pPr>
    <w:rPr>
      <w:rFonts w:cs="Arial"/>
      <w:bCs w:val="0"/>
      <w:color w:val="auto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yle4">
    <w:name w:val="Style4"/>
    <w:basedOn w:val="Normal"/>
    <w:rsid w:val="00D54A82"/>
    <w:pPr>
      <w:widowControl w:val="0"/>
      <w:autoSpaceDE w:val="0"/>
      <w:autoSpaceDN w:val="0"/>
      <w:adjustRightInd w:val="0"/>
    </w:pPr>
    <w:rPr>
      <w:rFonts w:ascii="Arial" w:hAnsi="Arial" w:cs="Arial"/>
      <w:lang w:val="en-US" w:eastAsia="en-US"/>
    </w:rPr>
  </w:style>
  <w:style w:type="paragraph" w:customStyle="1" w:styleId="Style5">
    <w:name w:val="Style5"/>
    <w:basedOn w:val="Normal"/>
    <w:rsid w:val="00D54A82"/>
    <w:pPr>
      <w:widowControl w:val="0"/>
      <w:autoSpaceDE w:val="0"/>
      <w:autoSpaceDN w:val="0"/>
      <w:adjustRightInd w:val="0"/>
      <w:spacing w:line="302" w:lineRule="exact"/>
      <w:ind w:firstLine="691"/>
      <w:jc w:val="both"/>
    </w:pPr>
    <w:rPr>
      <w:rFonts w:ascii="Arial" w:hAnsi="Arial" w:cs="Arial"/>
      <w:lang w:val="en-US" w:eastAsia="en-US"/>
    </w:rPr>
  </w:style>
  <w:style w:type="paragraph" w:customStyle="1" w:styleId="Style6">
    <w:name w:val="Style6"/>
    <w:basedOn w:val="Normal"/>
    <w:rsid w:val="00D54A82"/>
    <w:pPr>
      <w:widowControl w:val="0"/>
      <w:autoSpaceDE w:val="0"/>
      <w:autoSpaceDN w:val="0"/>
      <w:adjustRightInd w:val="0"/>
      <w:spacing w:line="355" w:lineRule="exact"/>
      <w:ind w:firstLine="125"/>
      <w:jc w:val="both"/>
    </w:pPr>
    <w:rPr>
      <w:rFonts w:ascii="Arial" w:hAnsi="Arial" w:cs="Arial"/>
      <w:lang w:val="en-US" w:eastAsia="en-US"/>
    </w:rPr>
  </w:style>
  <w:style w:type="character" w:customStyle="1" w:styleId="FontStyle13">
    <w:name w:val="Font Style13"/>
    <w:basedOn w:val="DefaultParagraphFont"/>
    <w:rsid w:val="00D54A82"/>
    <w:rPr>
      <w:rFonts w:ascii="Arial" w:hAnsi="Arial" w:cs="Arial"/>
      <w:b/>
      <w:bCs w:val="0"/>
      <w:sz w:val="88"/>
      <w:szCs w:val="88"/>
    </w:rPr>
  </w:style>
  <w:style w:type="character" w:customStyle="1" w:styleId="FontStyle14">
    <w:name w:val="Font Style14"/>
    <w:basedOn w:val="DefaultParagraphFont"/>
    <w:rsid w:val="00D54A82"/>
    <w:rPr>
      <w:rFonts w:ascii="Arial" w:hAnsi="Arial" w:cs="Arial"/>
      <w:sz w:val="24"/>
      <w:szCs w:val="24"/>
    </w:rPr>
  </w:style>
  <w:style w:type="character" w:customStyle="1" w:styleId="FontStyle15">
    <w:name w:val="Font Style15"/>
    <w:basedOn w:val="DefaultParagraphFont"/>
    <w:rsid w:val="00D54A82"/>
    <w:rPr>
      <w:rFonts w:ascii="Arial" w:hAnsi="Arial" w:cs="Arial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2247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1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6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7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1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08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09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7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56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96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6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5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14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37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235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98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738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869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679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066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552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617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5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31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603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149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0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25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0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533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03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70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36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23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2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298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2060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6706725">
              <w:marLeft w:val="4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00839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297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8538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94237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3185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917938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89873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682428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807101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215332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796173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101497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494978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272825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009586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559658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788572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685124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904732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845436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0147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56407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04809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91496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5615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489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817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63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71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7833247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279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629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10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5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7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403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031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15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65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778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53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335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416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059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224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06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ECRETAR\Desktop\ANTET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5BDABB-7E8B-404A-A146-B523FC6522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ANTET</Template>
  <TotalTime>0</TotalTime>
  <Pages>1</Pages>
  <Words>98</Words>
  <Characters>564</Characters>
  <Application>Microsoft Office Word</Application>
  <DocSecurity>0</DocSecurity>
  <Lines>4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SECRETAR</dc:creator>
  <cp:keywords/>
  <dc:description/>
  <cp:lastModifiedBy>Microsoft account</cp:lastModifiedBy>
  <cp:revision>3</cp:revision>
  <cp:lastPrinted>2024-04-04T08:02:00Z</cp:lastPrinted>
  <dcterms:created xsi:type="dcterms:W3CDTF">2025-03-05T12:03:00Z</dcterms:created>
  <dcterms:modified xsi:type="dcterms:W3CDTF">2025-03-05T12:05:00Z</dcterms:modified>
</cp:coreProperties>
</file>