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1ADBD" w14:textId="77777777" w:rsidR="00A47A09" w:rsidRDefault="00A47A09">
      <w:pPr>
        <w:jc w:val="right"/>
        <w:rPr>
          <w:lang w:val="ro-RO"/>
        </w:rPr>
      </w:pPr>
    </w:p>
    <w:p w14:paraId="39B31A1B" w14:textId="1AE0AD35" w:rsidR="00A47A09" w:rsidRPr="00B721DC" w:rsidRDefault="00B721DC">
      <w:pPr>
        <w:jc w:val="center"/>
        <w:rPr>
          <w:b/>
          <w:sz w:val="36"/>
          <w:szCs w:val="36"/>
        </w:rPr>
      </w:pPr>
      <w:r w:rsidRPr="00B721DC">
        <w:rPr>
          <w:b/>
          <w:sz w:val="36"/>
          <w:szCs w:val="36"/>
        </w:rPr>
        <w:t>„</w:t>
      </w:r>
      <w:r w:rsidR="00922C47" w:rsidRPr="00B721DC">
        <w:rPr>
          <w:b/>
          <w:sz w:val="36"/>
          <w:szCs w:val="36"/>
        </w:rPr>
        <w:t>TRADIȚII, ISTORIE ȘI CULTURĂ LA POALE DE RETEZAT”</w:t>
      </w:r>
    </w:p>
    <w:p w14:paraId="26FD4DC2" w14:textId="77777777" w:rsidR="00A47A09" w:rsidRPr="00B721DC" w:rsidRDefault="00922C47">
      <w:pPr>
        <w:jc w:val="center"/>
        <w:rPr>
          <w:iCs/>
          <w:sz w:val="36"/>
          <w:szCs w:val="36"/>
          <w:lang w:val="ro-RO"/>
        </w:rPr>
      </w:pPr>
      <w:r w:rsidRPr="00B721DC">
        <w:rPr>
          <w:iCs/>
          <w:sz w:val="36"/>
          <w:szCs w:val="36"/>
          <w:lang w:val="ro-RO"/>
        </w:rPr>
        <w:t>Vulcan, Hunedoara, 29 mai 2025</w:t>
      </w:r>
    </w:p>
    <w:p w14:paraId="5E9CDE0C" w14:textId="77777777" w:rsidR="00A47A09" w:rsidRDefault="00A47A09">
      <w:pPr>
        <w:jc w:val="center"/>
        <w:rPr>
          <w:iCs/>
          <w:lang w:val="ro-RO"/>
        </w:rPr>
      </w:pPr>
    </w:p>
    <w:p w14:paraId="42FF52A4" w14:textId="77777777" w:rsidR="00A47A09" w:rsidRDefault="00922C47">
      <w:pPr>
        <w:pStyle w:val="NoSpacing"/>
        <w:spacing w:line="240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Festivalul de folclor ”Tradiții, istorie și cultură la poale de Retezat”</w:t>
      </w:r>
      <w:r>
        <w:rPr>
          <w:rFonts w:ascii="Times New Roman" w:hAnsi="Times New Roman"/>
          <w:sz w:val="24"/>
          <w:szCs w:val="24"/>
          <w:lang w:val="ro-RO"/>
        </w:rPr>
        <w:t xml:space="preserve"> este înscris în CPEEJ 2025, poziția 10, domeniul: </w:t>
      </w:r>
      <w:r>
        <w:rPr>
          <w:rFonts w:ascii="Times New Roman" w:hAnsi="Times New Roman"/>
          <w:sz w:val="24"/>
          <w:szCs w:val="24"/>
        </w:rPr>
        <w:t xml:space="preserve">cultural artistic – </w:t>
      </w:r>
      <w:proofErr w:type="spellStart"/>
      <w:r>
        <w:rPr>
          <w:rFonts w:ascii="Times New Roman" w:hAnsi="Times New Roman"/>
          <w:sz w:val="24"/>
          <w:szCs w:val="24"/>
        </w:rPr>
        <w:t>folclor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tradiţii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obiceiuri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>.</w:t>
      </w:r>
    </w:p>
    <w:p w14:paraId="58124713" w14:textId="77777777" w:rsidR="00A47A09" w:rsidRDefault="00A47A09">
      <w:pPr>
        <w:jc w:val="both"/>
        <w:rPr>
          <w:b/>
          <w:bCs/>
        </w:rPr>
      </w:pPr>
    </w:p>
    <w:p w14:paraId="503D9A83" w14:textId="77777777" w:rsidR="00A47A09" w:rsidRDefault="00922C47">
      <w:pPr>
        <w:jc w:val="both"/>
        <w:rPr>
          <w:lang w:val="ro-RO"/>
        </w:rPr>
      </w:pPr>
      <w:proofErr w:type="spellStart"/>
      <w:r>
        <w:rPr>
          <w:b/>
          <w:bCs/>
        </w:rPr>
        <w:t>Organizatori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Liceul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„Mihai </w:t>
      </w:r>
      <w:proofErr w:type="spellStart"/>
      <w:r>
        <w:t>Viteazu</w:t>
      </w:r>
      <w:proofErr w:type="spellEnd"/>
      <w:r>
        <w:t>”</w:t>
      </w:r>
      <w:r>
        <w:rPr>
          <w:lang w:val="ro-RO"/>
        </w:rPr>
        <w:t>, Primăria și Consiliul Local al Municipiului Vulcan</w:t>
      </w:r>
    </w:p>
    <w:p w14:paraId="665D8208" w14:textId="77777777" w:rsidR="00A47A09" w:rsidRDefault="00922C47">
      <w:pPr>
        <w:jc w:val="both"/>
        <w:rPr>
          <w:lang w:val="ro-RO"/>
        </w:rPr>
      </w:pPr>
      <w:r>
        <w:rPr>
          <w:b/>
          <w:bCs/>
        </w:rPr>
        <w:t>Data:</w:t>
      </w:r>
      <w:r>
        <w:t xml:space="preserve"> </w:t>
      </w:r>
      <w:r>
        <w:rPr>
          <w:lang w:val="ro-RO"/>
        </w:rPr>
        <w:t>29</w:t>
      </w:r>
      <w:r>
        <w:t>.05.202</w:t>
      </w:r>
      <w:r>
        <w:rPr>
          <w:lang w:val="ro-RO"/>
        </w:rPr>
        <w:t>5</w:t>
      </w:r>
    </w:p>
    <w:p w14:paraId="2C526312" w14:textId="77777777" w:rsidR="00A47A09" w:rsidRDefault="00922C47">
      <w:pPr>
        <w:jc w:val="both"/>
      </w:pPr>
      <w:r>
        <w:rPr>
          <w:b/>
          <w:bCs/>
        </w:rPr>
        <w:t xml:space="preserve">Ora </w:t>
      </w:r>
      <w:proofErr w:type="spellStart"/>
      <w:r>
        <w:rPr>
          <w:b/>
          <w:bCs/>
        </w:rPr>
        <w:t>începerii</w:t>
      </w:r>
      <w:proofErr w:type="spellEnd"/>
      <w:r>
        <w:rPr>
          <w:b/>
          <w:bCs/>
        </w:rPr>
        <w:t>:</w:t>
      </w:r>
      <w:r>
        <w:t xml:space="preserve"> 10:00</w:t>
      </w:r>
    </w:p>
    <w:p w14:paraId="6FAF6E2C" w14:textId="77777777" w:rsidR="00A47A09" w:rsidRDefault="00922C47">
      <w:pPr>
        <w:jc w:val="both"/>
      </w:pPr>
      <w:proofErr w:type="spellStart"/>
      <w:r>
        <w:rPr>
          <w:b/>
          <w:bCs/>
        </w:rPr>
        <w:t>Locația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Cinematograful</w:t>
      </w:r>
      <w:proofErr w:type="spellEnd"/>
      <w:r>
        <w:t xml:space="preserve"> „</w:t>
      </w:r>
      <w:proofErr w:type="spellStart"/>
      <w:r>
        <w:t>Luceafărul</w:t>
      </w:r>
      <w:proofErr w:type="spellEnd"/>
      <w:r>
        <w:t>” Vulcan</w:t>
      </w:r>
    </w:p>
    <w:p w14:paraId="38227683" w14:textId="77777777" w:rsidR="00A47A09" w:rsidRDefault="00922C47">
      <w:pPr>
        <w:jc w:val="both"/>
      </w:pPr>
      <w:proofErr w:type="spellStart"/>
      <w:r>
        <w:rPr>
          <w:b/>
          <w:bCs/>
        </w:rPr>
        <w:t>Scopul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festivalului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Promovarea</w:t>
      </w:r>
      <w:proofErr w:type="spellEnd"/>
      <w:r>
        <w:t xml:space="preserve"> </w:t>
      </w:r>
      <w:proofErr w:type="spellStart"/>
      <w:r>
        <w:t>culturii</w:t>
      </w:r>
      <w:proofErr w:type="spellEnd"/>
      <w:r>
        <w:t xml:space="preserve"> </w:t>
      </w:r>
      <w:proofErr w:type="spellStart"/>
      <w:r>
        <w:t>populare</w:t>
      </w:r>
      <w:proofErr w:type="spellEnd"/>
      <w:r>
        <w:t xml:space="preserve"> </w:t>
      </w:r>
      <w:proofErr w:type="spellStart"/>
      <w:r>
        <w:t>autentice</w:t>
      </w:r>
      <w:proofErr w:type="spellEnd"/>
      <w:r>
        <w:t xml:space="preserve">, a </w:t>
      </w:r>
      <w:proofErr w:type="spellStart"/>
      <w:r>
        <w:t>cântecului</w:t>
      </w:r>
      <w:proofErr w:type="spellEnd"/>
      <w:r>
        <w:t xml:space="preserve"> popular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dansului</w:t>
      </w:r>
      <w:proofErr w:type="spellEnd"/>
      <w:r>
        <w:t xml:space="preserve"> popular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creșterii</w:t>
      </w:r>
      <w:proofErr w:type="spellEnd"/>
      <w:r>
        <w:t xml:space="preserve"> </w:t>
      </w:r>
      <w:proofErr w:type="spellStart"/>
      <w:r>
        <w:t>valorii</w:t>
      </w:r>
      <w:proofErr w:type="spellEnd"/>
      <w:r>
        <w:t xml:space="preserve"> </w:t>
      </w:r>
      <w:proofErr w:type="spellStart"/>
      <w:r>
        <w:t>educației</w:t>
      </w:r>
      <w:proofErr w:type="spellEnd"/>
      <w:r>
        <w:t xml:space="preserve">, </w:t>
      </w:r>
      <w:proofErr w:type="spellStart"/>
      <w:r>
        <w:t>implicarea</w:t>
      </w:r>
      <w:proofErr w:type="spellEnd"/>
      <w:r>
        <w:t xml:space="preserve"> </w:t>
      </w:r>
      <w:proofErr w:type="spellStart"/>
      <w:r>
        <w:t>învățământului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păstrarea</w:t>
      </w:r>
      <w:proofErr w:type="spellEnd"/>
      <w:r>
        <w:t xml:space="preserve"> </w:t>
      </w:r>
      <w:proofErr w:type="spellStart"/>
      <w:r>
        <w:t>valorilor</w:t>
      </w:r>
      <w:proofErr w:type="spellEnd"/>
      <w:r>
        <w:t xml:space="preserve"> </w:t>
      </w:r>
      <w:proofErr w:type="spellStart"/>
      <w:r>
        <w:t>tradiționale</w:t>
      </w:r>
      <w:proofErr w:type="spellEnd"/>
      <w:r>
        <w:t xml:space="preserve"> </w:t>
      </w:r>
      <w:proofErr w:type="spellStart"/>
      <w:r>
        <w:t>autentice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aducerea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viața</w:t>
      </w:r>
      <w:proofErr w:type="spellEnd"/>
      <w:r>
        <w:t xml:space="preserve"> de zi cu zi </w:t>
      </w:r>
      <w:proofErr w:type="gramStart"/>
      <w:r>
        <w:t>a</w:t>
      </w:r>
      <w:proofErr w:type="gramEnd"/>
      <w:r>
        <w:t xml:space="preserve"> </w:t>
      </w:r>
      <w:proofErr w:type="spellStart"/>
      <w:r>
        <w:t>elevilor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comunității</w:t>
      </w:r>
      <w:proofErr w:type="spellEnd"/>
      <w:r>
        <w:t xml:space="preserve">. </w:t>
      </w:r>
    </w:p>
    <w:p w14:paraId="1D29420E" w14:textId="77777777" w:rsidR="00A47A09" w:rsidRDefault="00A47A09">
      <w:pPr>
        <w:jc w:val="both"/>
      </w:pPr>
    </w:p>
    <w:p w14:paraId="52D7CAFB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CONDIȚII DE PARTICIPARE, GRUP ȚINTĂ</w:t>
      </w:r>
    </w:p>
    <w:p w14:paraId="3B92EC5B" w14:textId="77777777" w:rsidR="00A47A09" w:rsidRDefault="00A47A09">
      <w:pPr>
        <w:pStyle w:val="NoSpacing"/>
        <w:widowControl w:val="0"/>
        <w:spacing w:line="240" w:lineRule="auto"/>
        <w:ind w:left="200"/>
        <w:jc w:val="both"/>
        <w:textAlignment w:val="top"/>
        <w:outlineLvl w:val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0E822B7D" w14:textId="77777777" w:rsidR="00A47A09" w:rsidRDefault="00922C47">
      <w:pPr>
        <w:ind w:firstLine="720"/>
        <w:jc w:val="both"/>
      </w:pPr>
      <w:proofErr w:type="spellStart"/>
      <w:r>
        <w:t>Festivalul</w:t>
      </w:r>
      <w:proofErr w:type="spellEnd"/>
      <w:r>
        <w:t xml:space="preserve"> se </w:t>
      </w:r>
      <w:proofErr w:type="spellStart"/>
      <w:r>
        <w:t>adresează</w:t>
      </w:r>
      <w:proofErr w:type="spellEnd"/>
      <w:r>
        <w:t xml:space="preserve"> </w:t>
      </w:r>
      <w:proofErr w:type="spellStart"/>
      <w:r>
        <w:t>copiilor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tinerilor</w:t>
      </w:r>
      <w:proofErr w:type="spellEnd"/>
      <w:r>
        <w:t xml:space="preserve"> cu </w:t>
      </w:r>
      <w:proofErr w:type="spellStart"/>
      <w:r>
        <w:t>vârste</w:t>
      </w:r>
      <w:proofErr w:type="spellEnd"/>
      <w:r>
        <w:t xml:space="preserve"> </w:t>
      </w:r>
      <w:proofErr w:type="spellStart"/>
      <w:r>
        <w:t>cuprinse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8 </w:t>
      </w:r>
      <w:proofErr w:type="spellStart"/>
      <w:r>
        <w:t>și</w:t>
      </w:r>
      <w:proofErr w:type="spellEnd"/>
      <w:r>
        <w:t xml:space="preserve"> 18 ani</w:t>
      </w:r>
      <w:r>
        <w:rPr>
          <w:lang w:val="ro-RO"/>
        </w:rPr>
        <w:t xml:space="preserve"> (</w:t>
      </w:r>
      <w:proofErr w:type="spellStart"/>
      <w:r>
        <w:t>ciclul</w:t>
      </w:r>
      <w:proofErr w:type="spellEnd"/>
      <w:r>
        <w:t xml:space="preserve"> </w:t>
      </w:r>
      <w:proofErr w:type="spellStart"/>
      <w:r>
        <w:t>primar</w:t>
      </w:r>
      <w:proofErr w:type="spellEnd"/>
      <w:r>
        <w:t xml:space="preserve">, </w:t>
      </w:r>
      <w:proofErr w:type="spellStart"/>
      <w:r>
        <w:t>gimnazial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liceal</w:t>
      </w:r>
      <w:proofErr w:type="spellEnd"/>
      <w:proofErr w:type="gramStart"/>
      <w:r>
        <w:rPr>
          <w:lang w:val="ro-RO"/>
        </w:rPr>
        <w:t>)</w:t>
      </w:r>
      <w:r>
        <w:t>,</w:t>
      </w:r>
      <w:proofErr w:type="spellStart"/>
      <w:r>
        <w:t>elevi</w:t>
      </w:r>
      <w:proofErr w:type="spellEnd"/>
      <w:proofErr w:type="gramEnd"/>
      <w:r>
        <w:t xml:space="preserve"> din </w:t>
      </w:r>
      <w:proofErr w:type="spellStart"/>
      <w:r>
        <w:t>învățământul</w:t>
      </w:r>
      <w:proofErr w:type="spellEnd"/>
      <w:r>
        <w:t xml:space="preserve"> de stat </w:t>
      </w:r>
      <w:proofErr w:type="spellStart"/>
      <w:r>
        <w:t>și</w:t>
      </w:r>
      <w:proofErr w:type="spellEnd"/>
      <w:r>
        <w:t xml:space="preserve"> particular, </w:t>
      </w:r>
      <w:proofErr w:type="spellStart"/>
      <w:r>
        <w:t>copiilor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tinerilor</w:t>
      </w:r>
      <w:proofErr w:type="spellEnd"/>
      <w:r>
        <w:t xml:space="preserve"> </w:t>
      </w:r>
      <w:proofErr w:type="spellStart"/>
      <w:r>
        <w:t>înscriși</w:t>
      </w:r>
      <w:proofErr w:type="spellEnd"/>
      <w:r>
        <w:t xml:space="preserve"> la </w:t>
      </w:r>
      <w:proofErr w:type="spellStart"/>
      <w:r>
        <w:t>cercurile</w:t>
      </w:r>
      <w:proofErr w:type="spellEnd"/>
      <w:r>
        <w:t xml:space="preserve"> de </w:t>
      </w:r>
      <w:proofErr w:type="spellStart"/>
      <w:r>
        <w:t>profil</w:t>
      </w:r>
      <w:proofErr w:type="spellEnd"/>
      <w:r>
        <w:t xml:space="preserve"> din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palatelor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cluburilor</w:t>
      </w:r>
      <w:proofErr w:type="spellEnd"/>
      <w:r>
        <w:t xml:space="preserve"> </w:t>
      </w:r>
      <w:proofErr w:type="spellStart"/>
      <w:r>
        <w:t>copiilor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tinerilor</w:t>
      </w:r>
      <w:proofErr w:type="spellEnd"/>
      <w:r>
        <w:t xml:space="preserve"> care </w:t>
      </w:r>
      <w:proofErr w:type="spellStart"/>
      <w:r>
        <w:t>activează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ansambluri</w:t>
      </w:r>
      <w:proofErr w:type="spellEnd"/>
      <w:r>
        <w:t xml:space="preserve"> </w:t>
      </w:r>
      <w:proofErr w:type="spellStart"/>
      <w:r>
        <w:t>folclorice</w:t>
      </w:r>
      <w:proofErr w:type="spellEnd"/>
      <w:r>
        <w:t xml:space="preserve"> </w:t>
      </w:r>
      <w:proofErr w:type="spellStart"/>
      <w:r>
        <w:t>aparținând</w:t>
      </w:r>
      <w:proofErr w:type="spellEnd"/>
      <w:r>
        <w:t xml:space="preserve"> </w:t>
      </w:r>
      <w:proofErr w:type="spellStart"/>
      <w:r>
        <w:t>școlilor</w:t>
      </w:r>
      <w:proofErr w:type="spellEnd"/>
      <w:r>
        <w:t xml:space="preserve"> din </w:t>
      </w:r>
      <w:proofErr w:type="spellStart"/>
      <w:r>
        <w:t>țară</w:t>
      </w:r>
      <w:proofErr w:type="spellEnd"/>
      <w:r>
        <w:t xml:space="preserve">. </w:t>
      </w:r>
    </w:p>
    <w:p w14:paraId="32CB1861" w14:textId="77777777" w:rsidR="00A47A09" w:rsidRDefault="00A47A09">
      <w:pPr>
        <w:ind w:firstLine="720"/>
        <w:jc w:val="both"/>
      </w:pPr>
    </w:p>
    <w:p w14:paraId="3472FD08" w14:textId="77777777" w:rsidR="00A47A09" w:rsidRDefault="00922C47">
      <w:pPr>
        <w:jc w:val="both"/>
      </w:pPr>
      <w:r>
        <w:rPr>
          <w:b/>
          <w:bCs/>
        </w:rPr>
        <w:t xml:space="preserve"> ÎNSCRIEREA LA CONCURS:</w:t>
      </w:r>
      <w:r>
        <w:t xml:space="preserve"> </w:t>
      </w:r>
    </w:p>
    <w:p w14:paraId="3A61F3CC" w14:textId="77777777" w:rsidR="00A47A09" w:rsidRDefault="00A47A09">
      <w:pPr>
        <w:jc w:val="center"/>
      </w:pPr>
    </w:p>
    <w:p w14:paraId="5AD2B56B" w14:textId="77777777" w:rsidR="00A47A09" w:rsidRDefault="00922C47">
      <w:pPr>
        <w:ind w:firstLine="720"/>
        <w:jc w:val="both"/>
      </w:pPr>
      <w:proofErr w:type="spellStart"/>
      <w:r>
        <w:t>Înscrierea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confirmarea</w:t>
      </w:r>
      <w:proofErr w:type="spellEnd"/>
      <w:r>
        <w:t xml:space="preserve"> </w:t>
      </w:r>
      <w:proofErr w:type="spellStart"/>
      <w:r>
        <w:t>participării</w:t>
      </w:r>
      <w:proofErr w:type="spellEnd"/>
      <w:r>
        <w:t xml:space="preserve"> la festival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realiza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la data de 2</w:t>
      </w:r>
      <w:r>
        <w:rPr>
          <w:lang w:val="ro-RO"/>
        </w:rPr>
        <w:t>7</w:t>
      </w:r>
      <w:r>
        <w:t xml:space="preserve"> </w:t>
      </w:r>
      <w:proofErr w:type="spellStart"/>
      <w:r>
        <w:t>mai</w:t>
      </w:r>
      <w:proofErr w:type="spellEnd"/>
      <w:r>
        <w:t xml:space="preserve"> 202</w:t>
      </w:r>
      <w:r>
        <w:rPr>
          <w:lang w:val="ro-RO"/>
        </w:rPr>
        <w:t>5</w:t>
      </w:r>
      <w:r>
        <w:t xml:space="preserve">. </w:t>
      </w:r>
      <w:proofErr w:type="spellStart"/>
      <w:r>
        <w:t>Înscrierea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concurs se </w:t>
      </w:r>
      <w:proofErr w:type="spellStart"/>
      <w:r>
        <w:t>realizează</w:t>
      </w:r>
      <w:proofErr w:type="spellEnd"/>
      <w:r>
        <w:t xml:space="preserve">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fișei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 (</w:t>
      </w:r>
      <w:proofErr w:type="spellStart"/>
      <w:r>
        <w:t>Anexa</w:t>
      </w:r>
      <w:proofErr w:type="spellEnd"/>
      <w:r>
        <w:t xml:space="preserve"> 1) care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completa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trimite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email la </w:t>
      </w:r>
      <w:proofErr w:type="spellStart"/>
      <w:r>
        <w:t>adresa</w:t>
      </w:r>
      <w:proofErr w:type="spellEnd"/>
      <w:r>
        <w:t xml:space="preserve"> </w:t>
      </w:r>
      <w:hyperlink r:id="rId9" w:history="1">
        <w:r>
          <w:rPr>
            <w:rStyle w:val="Hyperlink"/>
          </w:rPr>
          <w:t>festivalfolcloric@gmail.com</w:t>
        </w:r>
      </w:hyperlink>
      <w:r>
        <w:t xml:space="preserve"> . </w:t>
      </w:r>
      <w:proofErr w:type="spellStart"/>
      <w:r>
        <w:t>Fișa</w:t>
      </w:r>
      <w:proofErr w:type="spellEnd"/>
      <w:r>
        <w:t xml:space="preserve"> de </w:t>
      </w:r>
      <w:proofErr w:type="spellStart"/>
      <w:r>
        <w:t>înscriere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însoțită</w:t>
      </w:r>
      <w:proofErr w:type="spellEnd"/>
      <w:r>
        <w:t xml:space="preserve"> de </w:t>
      </w:r>
      <w:proofErr w:type="spellStart"/>
      <w:r>
        <w:t>negativul</w:t>
      </w:r>
      <w:proofErr w:type="spellEnd"/>
      <w:r>
        <w:t xml:space="preserve"> </w:t>
      </w:r>
      <w:proofErr w:type="spellStart"/>
      <w:r>
        <w:t>lucrării</w:t>
      </w:r>
      <w:proofErr w:type="spellEnd"/>
      <w:r>
        <w:t xml:space="preserve"> </w:t>
      </w:r>
      <w:proofErr w:type="spellStart"/>
      <w:r>
        <w:t>muzicale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concurs, </w:t>
      </w:r>
      <w:proofErr w:type="spellStart"/>
      <w:r>
        <w:t>declarația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Protecția</w:t>
      </w:r>
      <w:proofErr w:type="spellEnd"/>
      <w:r>
        <w:t xml:space="preserve"> </w:t>
      </w:r>
      <w:proofErr w:type="spellStart"/>
      <w:r>
        <w:t>datelor</w:t>
      </w:r>
      <w:proofErr w:type="spellEnd"/>
      <w:r>
        <w:t xml:space="preserve"> cu </w:t>
      </w:r>
      <w:proofErr w:type="spellStart"/>
      <w:r>
        <w:t>caracter</w:t>
      </w:r>
      <w:proofErr w:type="spellEnd"/>
      <w:r>
        <w:t xml:space="preserve"> personal</w:t>
      </w:r>
      <w:r>
        <w:rPr>
          <w:lang w:val="ro-RO"/>
        </w:rPr>
        <w:t xml:space="preserve"> </w:t>
      </w:r>
      <w:r>
        <w:t>(</w:t>
      </w:r>
      <w:proofErr w:type="spellStart"/>
      <w:r>
        <w:t>Anexa</w:t>
      </w:r>
      <w:proofErr w:type="spellEnd"/>
      <w:r>
        <w:t xml:space="preserve"> 3</w:t>
      </w:r>
      <w:proofErr w:type="gramStart"/>
      <w:r>
        <w:t>) ,</w:t>
      </w:r>
      <w:proofErr w:type="gramEnd"/>
      <w:r>
        <w:t xml:space="preserve"> </w:t>
      </w:r>
      <w:proofErr w:type="spellStart"/>
      <w:r>
        <w:t>declarația</w:t>
      </w:r>
      <w:proofErr w:type="spellEnd"/>
      <w:r>
        <w:t xml:space="preserve"> </w:t>
      </w:r>
      <w:proofErr w:type="spellStart"/>
      <w:r>
        <w:t>profesorului</w:t>
      </w:r>
      <w:proofErr w:type="spellEnd"/>
      <w:r>
        <w:t xml:space="preserve"> </w:t>
      </w:r>
      <w:proofErr w:type="spellStart"/>
      <w:r>
        <w:t>îndrumător</w:t>
      </w:r>
      <w:proofErr w:type="spellEnd"/>
      <w:r>
        <w:rPr>
          <w:lang w:val="ro-RO"/>
        </w:rPr>
        <w:t xml:space="preserve"> </w:t>
      </w:r>
      <w:r>
        <w:t>(</w:t>
      </w:r>
      <w:proofErr w:type="spellStart"/>
      <w:r>
        <w:t>Anexa</w:t>
      </w:r>
      <w:proofErr w:type="spellEnd"/>
      <w:r>
        <w:t xml:space="preserve"> 2). </w:t>
      </w:r>
    </w:p>
    <w:p w14:paraId="6086C1AE" w14:textId="77777777" w:rsidR="00A47A09" w:rsidRDefault="00A47A09">
      <w:pPr>
        <w:ind w:firstLine="720"/>
        <w:jc w:val="both"/>
      </w:pPr>
    </w:p>
    <w:p w14:paraId="2CC11B0F" w14:textId="77777777" w:rsidR="00A47A09" w:rsidRDefault="00922C47">
      <w:pPr>
        <w:jc w:val="both"/>
        <w:rPr>
          <w:b/>
          <w:bCs/>
        </w:rPr>
      </w:pPr>
      <w:r>
        <w:rPr>
          <w:b/>
          <w:bCs/>
        </w:rPr>
        <w:t xml:space="preserve">FESTIVALUL CONCURS CUPRINDE </w:t>
      </w:r>
      <w:r>
        <w:rPr>
          <w:b/>
          <w:bCs/>
          <w:lang w:val="ro-RO"/>
        </w:rPr>
        <w:t>TREI</w:t>
      </w:r>
      <w:r>
        <w:rPr>
          <w:b/>
          <w:bCs/>
        </w:rPr>
        <w:t xml:space="preserve"> SECȚIUNI:</w:t>
      </w:r>
    </w:p>
    <w:p w14:paraId="0737E90B" w14:textId="77777777" w:rsidR="00A47A09" w:rsidRDefault="00A47A09">
      <w:pPr>
        <w:jc w:val="both"/>
      </w:pPr>
    </w:p>
    <w:p w14:paraId="06F3EF44" w14:textId="77777777" w:rsidR="00A47A09" w:rsidRDefault="00922C47">
      <w:pPr>
        <w:numPr>
          <w:ilvl w:val="0"/>
          <w:numId w:val="1"/>
        </w:numPr>
        <w:jc w:val="both"/>
        <w:rPr>
          <w:rFonts w:eastAsia="SimSun"/>
          <w:b/>
          <w:bCs/>
          <w:lang w:val="ro-RO"/>
        </w:rPr>
      </w:pPr>
      <w:r>
        <w:rPr>
          <w:rFonts w:eastAsia="SimSun"/>
          <w:b/>
          <w:bCs/>
          <w:lang w:val="ro-RO"/>
        </w:rPr>
        <w:t>Secțiunea Artă vocală - Muzică populară</w:t>
      </w:r>
    </w:p>
    <w:p w14:paraId="572EB3E2" w14:textId="77777777" w:rsidR="00A47A09" w:rsidRDefault="00922C47">
      <w:pPr>
        <w:numPr>
          <w:ilvl w:val="0"/>
          <w:numId w:val="1"/>
        </w:numPr>
        <w:jc w:val="both"/>
        <w:rPr>
          <w:rFonts w:eastAsia="SimSun"/>
          <w:b/>
          <w:bCs/>
          <w:lang w:val="ro-RO"/>
        </w:rPr>
      </w:pPr>
      <w:r>
        <w:rPr>
          <w:rFonts w:eastAsia="SimSun"/>
          <w:b/>
          <w:bCs/>
          <w:lang w:val="ro-RO"/>
        </w:rPr>
        <w:t>Secțiunea Artă instrumentală - Muzică populară</w:t>
      </w:r>
    </w:p>
    <w:p w14:paraId="35B7B713" w14:textId="77777777" w:rsidR="00A47A09" w:rsidRDefault="00922C47">
      <w:pPr>
        <w:numPr>
          <w:ilvl w:val="0"/>
          <w:numId w:val="1"/>
        </w:numPr>
        <w:jc w:val="both"/>
        <w:rPr>
          <w:rFonts w:eastAsia="SimSun"/>
          <w:b/>
          <w:bCs/>
          <w:lang w:val="ro-RO"/>
        </w:rPr>
      </w:pPr>
      <w:r>
        <w:rPr>
          <w:rFonts w:eastAsia="SimSun"/>
          <w:b/>
          <w:bCs/>
          <w:lang w:val="ro-RO"/>
        </w:rPr>
        <w:t xml:space="preserve">Secțiunea Artă coregrafică - Dans popular </w:t>
      </w:r>
    </w:p>
    <w:p w14:paraId="63F722CD" w14:textId="77777777" w:rsidR="00A47A09" w:rsidRDefault="00A47A09">
      <w:pPr>
        <w:jc w:val="both"/>
      </w:pPr>
    </w:p>
    <w:p w14:paraId="1AFEF694" w14:textId="77777777" w:rsidR="00A47A09" w:rsidRDefault="00922C47">
      <w:pPr>
        <w:numPr>
          <w:ilvl w:val="0"/>
          <w:numId w:val="2"/>
        </w:numPr>
        <w:jc w:val="both"/>
      </w:pPr>
      <w:r>
        <w:rPr>
          <w:rFonts w:eastAsia="SimSun"/>
          <w:b/>
          <w:bCs/>
          <w:lang w:val="ro-RO"/>
        </w:rPr>
        <w:t xml:space="preserve">Secțiunea Artă vocală - Muzică populară </w:t>
      </w:r>
      <w:r>
        <w:t xml:space="preserve">- la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secțiune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participa</w:t>
      </w:r>
      <w:proofErr w:type="spellEnd"/>
      <w:r>
        <w:t xml:space="preserve"> </w:t>
      </w:r>
      <w:proofErr w:type="spellStart"/>
      <w:r>
        <w:t>soliști</w:t>
      </w:r>
      <w:proofErr w:type="spellEnd"/>
      <w:r>
        <w:t xml:space="preserve"> </w:t>
      </w:r>
      <w:proofErr w:type="spellStart"/>
      <w:r>
        <w:t>vocali</w:t>
      </w:r>
      <w:proofErr w:type="spellEnd"/>
      <w:r>
        <w:t xml:space="preserve">, </w:t>
      </w:r>
      <w:proofErr w:type="spellStart"/>
      <w:r>
        <w:t>copii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tineri</w:t>
      </w:r>
      <w:proofErr w:type="spellEnd"/>
      <w:r>
        <w:t xml:space="preserve"> din </w:t>
      </w:r>
      <w:proofErr w:type="spellStart"/>
      <w:r>
        <w:t>ciclurile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</w:t>
      </w:r>
      <w:proofErr w:type="spellStart"/>
      <w:r>
        <w:t>gimnazial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liceal</w:t>
      </w:r>
      <w:proofErr w:type="spellEnd"/>
      <w:r>
        <w:t xml:space="preserve"> , pe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categorii</w:t>
      </w:r>
      <w:proofErr w:type="spellEnd"/>
      <w:r>
        <w:t xml:space="preserve"> de </w:t>
      </w:r>
      <w:proofErr w:type="spellStart"/>
      <w:r>
        <w:t>vârstă</w:t>
      </w:r>
      <w:proofErr w:type="spellEnd"/>
      <w:r>
        <w:t xml:space="preserve">: </w:t>
      </w:r>
    </w:p>
    <w:p w14:paraId="42465904" w14:textId="77777777" w:rsidR="00A47A09" w:rsidRDefault="00922C47">
      <w:pPr>
        <w:ind w:firstLine="120"/>
        <w:jc w:val="both"/>
      </w:pPr>
      <w:r>
        <w:t>- 8 - 10 ani</w:t>
      </w:r>
    </w:p>
    <w:p w14:paraId="1FD1D2B6" w14:textId="77777777" w:rsidR="00A47A09" w:rsidRDefault="00922C47">
      <w:pPr>
        <w:ind w:firstLine="120"/>
        <w:jc w:val="both"/>
      </w:pPr>
      <w:r>
        <w:t>- 11 - 1</w:t>
      </w:r>
      <w:r>
        <w:rPr>
          <w:lang w:val="ro-RO"/>
        </w:rPr>
        <w:t>4</w:t>
      </w:r>
      <w:r>
        <w:t xml:space="preserve"> ani</w:t>
      </w:r>
    </w:p>
    <w:p w14:paraId="4F8D44F1" w14:textId="77777777" w:rsidR="00A47A09" w:rsidRDefault="00922C47">
      <w:pPr>
        <w:ind w:firstLine="120"/>
        <w:jc w:val="both"/>
      </w:pPr>
      <w:r>
        <w:t xml:space="preserve">- 15 - </w:t>
      </w:r>
      <w:r>
        <w:rPr>
          <w:lang w:val="ro-RO"/>
        </w:rPr>
        <w:t>+</w:t>
      </w:r>
      <w:r>
        <w:t xml:space="preserve">18 ani </w:t>
      </w:r>
    </w:p>
    <w:p w14:paraId="799AAD8F" w14:textId="77777777" w:rsidR="00A47A09" w:rsidRDefault="00A47A09">
      <w:pPr>
        <w:ind w:firstLine="120"/>
        <w:jc w:val="both"/>
      </w:pPr>
    </w:p>
    <w:p w14:paraId="3E014940" w14:textId="77777777" w:rsidR="00A47A09" w:rsidRDefault="00922C47">
      <w:pPr>
        <w:ind w:firstLine="720"/>
        <w:jc w:val="both"/>
      </w:pPr>
      <w:proofErr w:type="spellStart"/>
      <w:r>
        <w:t>Fiecare</w:t>
      </w:r>
      <w:proofErr w:type="spellEnd"/>
      <w:r>
        <w:t xml:space="preserve"> </w:t>
      </w:r>
      <w:proofErr w:type="spellStart"/>
      <w:r>
        <w:t>concurent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interpreta</w:t>
      </w:r>
      <w:proofErr w:type="spellEnd"/>
      <w:r>
        <w:t xml:space="preserve"> o </w:t>
      </w:r>
      <w:proofErr w:type="spellStart"/>
      <w:r>
        <w:t>melodie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portul</w:t>
      </w:r>
      <w:proofErr w:type="spellEnd"/>
      <w:r>
        <w:t xml:space="preserve"> popular specific </w:t>
      </w:r>
      <w:proofErr w:type="spellStart"/>
      <w:r>
        <w:t>zonei</w:t>
      </w:r>
      <w:proofErr w:type="spellEnd"/>
      <w:r>
        <w:t xml:space="preserve"> de </w:t>
      </w:r>
      <w:proofErr w:type="spellStart"/>
      <w:r>
        <w:t>unde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aleasă</w:t>
      </w:r>
      <w:proofErr w:type="spellEnd"/>
      <w:r>
        <w:t xml:space="preserve"> </w:t>
      </w:r>
      <w:proofErr w:type="spellStart"/>
      <w:r>
        <w:t>lucrarea</w:t>
      </w:r>
      <w:proofErr w:type="spellEnd"/>
      <w:r>
        <w:t xml:space="preserve"> </w:t>
      </w:r>
      <w:proofErr w:type="spellStart"/>
      <w:r>
        <w:t>muzicală</w:t>
      </w:r>
      <w:proofErr w:type="spellEnd"/>
      <w:r>
        <w:t xml:space="preserve"> din concurs. </w:t>
      </w:r>
      <w:proofErr w:type="spellStart"/>
      <w:r>
        <w:t>Durata</w:t>
      </w:r>
      <w:proofErr w:type="spellEnd"/>
      <w:r>
        <w:t xml:space="preserve"> </w:t>
      </w:r>
      <w:proofErr w:type="spellStart"/>
      <w:r>
        <w:t>momentului</w:t>
      </w:r>
      <w:proofErr w:type="spellEnd"/>
      <w:r>
        <w:t xml:space="preserve"> nu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depăși</w:t>
      </w:r>
      <w:proofErr w:type="spellEnd"/>
      <w:r>
        <w:t xml:space="preserve"> 3 min 30 sec. </w:t>
      </w:r>
    </w:p>
    <w:p w14:paraId="5263F14B" w14:textId="77777777" w:rsidR="00A47A09" w:rsidRDefault="00A47A09">
      <w:pPr>
        <w:ind w:firstLine="720"/>
        <w:jc w:val="both"/>
      </w:pPr>
    </w:p>
    <w:p w14:paraId="5F2CAA4D" w14:textId="77777777" w:rsidR="00A47A09" w:rsidRDefault="00A47A09">
      <w:pPr>
        <w:jc w:val="both"/>
      </w:pPr>
    </w:p>
    <w:p w14:paraId="4F8E46EE" w14:textId="77777777" w:rsidR="00A47A09" w:rsidRDefault="00922C47">
      <w:pPr>
        <w:numPr>
          <w:ilvl w:val="0"/>
          <w:numId w:val="2"/>
        </w:numPr>
        <w:jc w:val="both"/>
      </w:pPr>
      <w:r>
        <w:rPr>
          <w:rFonts w:eastAsia="SimSun"/>
          <w:b/>
          <w:bCs/>
          <w:lang w:val="ro-RO"/>
        </w:rPr>
        <w:lastRenderedPageBreak/>
        <w:t xml:space="preserve">Secțiunea Artă instrumentală - Muzică populară </w:t>
      </w:r>
      <w:r>
        <w:t xml:space="preserve">- la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secțiune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participa</w:t>
      </w:r>
      <w:proofErr w:type="spellEnd"/>
      <w:r>
        <w:t xml:space="preserve"> </w:t>
      </w:r>
      <w:proofErr w:type="spellStart"/>
      <w:r>
        <w:t>soliști</w:t>
      </w:r>
      <w:proofErr w:type="spellEnd"/>
      <w:r>
        <w:t xml:space="preserve"> </w:t>
      </w:r>
      <w:r>
        <w:rPr>
          <w:lang w:val="ro-RO"/>
        </w:rPr>
        <w:t>instrumentiști</w:t>
      </w:r>
      <w:r>
        <w:t xml:space="preserve">, </w:t>
      </w:r>
      <w:proofErr w:type="spellStart"/>
      <w:r>
        <w:t>copii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tineri</w:t>
      </w:r>
      <w:proofErr w:type="spellEnd"/>
      <w:r>
        <w:t xml:space="preserve"> din </w:t>
      </w:r>
      <w:proofErr w:type="spellStart"/>
      <w:r>
        <w:t>ciclurile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</w:t>
      </w:r>
      <w:proofErr w:type="spellStart"/>
      <w:r>
        <w:t>gimnazial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liceal</w:t>
      </w:r>
      <w:proofErr w:type="spellEnd"/>
      <w:r>
        <w:t xml:space="preserve"> , pe </w:t>
      </w:r>
      <w:proofErr w:type="spellStart"/>
      <w:r>
        <w:t>trei</w:t>
      </w:r>
      <w:proofErr w:type="spellEnd"/>
      <w:r>
        <w:t xml:space="preserve"> </w:t>
      </w:r>
      <w:proofErr w:type="spellStart"/>
      <w:r>
        <w:t>categorii</w:t>
      </w:r>
      <w:proofErr w:type="spellEnd"/>
      <w:r>
        <w:t xml:space="preserve"> de </w:t>
      </w:r>
      <w:proofErr w:type="spellStart"/>
      <w:r>
        <w:t>vârstă</w:t>
      </w:r>
      <w:proofErr w:type="spellEnd"/>
      <w:r>
        <w:t xml:space="preserve">: </w:t>
      </w:r>
    </w:p>
    <w:p w14:paraId="2043F513" w14:textId="77777777" w:rsidR="00A47A09" w:rsidRDefault="00922C47">
      <w:pPr>
        <w:ind w:firstLine="120"/>
        <w:jc w:val="both"/>
      </w:pPr>
      <w:r>
        <w:t>- 8 - 10 ani</w:t>
      </w:r>
    </w:p>
    <w:p w14:paraId="6A1DA0DB" w14:textId="77777777" w:rsidR="00A47A09" w:rsidRDefault="00922C47">
      <w:pPr>
        <w:ind w:firstLine="120"/>
        <w:jc w:val="both"/>
      </w:pPr>
      <w:r>
        <w:t>- 11 - 1</w:t>
      </w:r>
      <w:r>
        <w:rPr>
          <w:lang w:val="ro-RO"/>
        </w:rPr>
        <w:t>4</w:t>
      </w:r>
      <w:r>
        <w:t xml:space="preserve"> ani</w:t>
      </w:r>
    </w:p>
    <w:p w14:paraId="0DB0F24A" w14:textId="77777777" w:rsidR="00A47A09" w:rsidRDefault="00922C47">
      <w:pPr>
        <w:ind w:firstLine="120"/>
        <w:jc w:val="both"/>
      </w:pPr>
      <w:r>
        <w:t xml:space="preserve">- 15 - </w:t>
      </w:r>
      <w:r>
        <w:rPr>
          <w:lang w:val="ro-RO"/>
        </w:rPr>
        <w:t>+</w:t>
      </w:r>
      <w:r>
        <w:t xml:space="preserve">18 ani </w:t>
      </w:r>
    </w:p>
    <w:p w14:paraId="584BB69B" w14:textId="77777777" w:rsidR="00A47A09" w:rsidRDefault="00A47A09">
      <w:pPr>
        <w:ind w:firstLine="120"/>
        <w:jc w:val="both"/>
      </w:pPr>
    </w:p>
    <w:p w14:paraId="6BA93B36" w14:textId="77777777" w:rsidR="00A47A09" w:rsidRDefault="00922C47">
      <w:pPr>
        <w:ind w:firstLine="720"/>
        <w:jc w:val="both"/>
      </w:pPr>
      <w:proofErr w:type="spellStart"/>
      <w:r>
        <w:t>Fiecare</w:t>
      </w:r>
      <w:proofErr w:type="spellEnd"/>
      <w:r>
        <w:t xml:space="preserve"> </w:t>
      </w:r>
      <w:proofErr w:type="spellStart"/>
      <w:r>
        <w:t>concurent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interpreta</w:t>
      </w:r>
      <w:proofErr w:type="spellEnd"/>
      <w:r>
        <w:t xml:space="preserve"> o </w:t>
      </w:r>
      <w:proofErr w:type="spellStart"/>
      <w:r>
        <w:t>melodie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portul</w:t>
      </w:r>
      <w:proofErr w:type="spellEnd"/>
      <w:r>
        <w:t xml:space="preserve"> popular specific </w:t>
      </w:r>
      <w:proofErr w:type="spellStart"/>
      <w:r>
        <w:t>zonei</w:t>
      </w:r>
      <w:proofErr w:type="spellEnd"/>
      <w:r>
        <w:t xml:space="preserve"> de </w:t>
      </w:r>
      <w:proofErr w:type="spellStart"/>
      <w:r>
        <w:t>unde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aleasă</w:t>
      </w:r>
      <w:proofErr w:type="spellEnd"/>
      <w:r>
        <w:t xml:space="preserve"> </w:t>
      </w:r>
      <w:proofErr w:type="spellStart"/>
      <w:r>
        <w:t>lucrarea</w:t>
      </w:r>
      <w:proofErr w:type="spellEnd"/>
      <w:r>
        <w:t xml:space="preserve"> </w:t>
      </w:r>
      <w:proofErr w:type="spellStart"/>
      <w:r>
        <w:t>muzicală</w:t>
      </w:r>
      <w:proofErr w:type="spellEnd"/>
      <w:r>
        <w:t xml:space="preserve"> din concurs. </w:t>
      </w:r>
      <w:proofErr w:type="spellStart"/>
      <w:r>
        <w:t>Durata</w:t>
      </w:r>
      <w:proofErr w:type="spellEnd"/>
      <w:r>
        <w:t xml:space="preserve"> </w:t>
      </w:r>
      <w:proofErr w:type="spellStart"/>
      <w:r>
        <w:t>momentului</w:t>
      </w:r>
      <w:proofErr w:type="spellEnd"/>
      <w:r>
        <w:t xml:space="preserve"> nu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depăși</w:t>
      </w:r>
      <w:proofErr w:type="spellEnd"/>
      <w:r>
        <w:t xml:space="preserve"> </w:t>
      </w:r>
      <w:r>
        <w:rPr>
          <w:lang w:val="ro-RO"/>
        </w:rPr>
        <w:t>4 min</w:t>
      </w:r>
      <w:r>
        <w:t>.</w:t>
      </w:r>
    </w:p>
    <w:p w14:paraId="56517DD4" w14:textId="77777777" w:rsidR="00A47A09" w:rsidRDefault="00A47A09">
      <w:pPr>
        <w:jc w:val="both"/>
        <w:rPr>
          <w:rFonts w:eastAsia="SimSun"/>
          <w:lang w:val="ro-RO"/>
        </w:rPr>
      </w:pPr>
    </w:p>
    <w:p w14:paraId="0F55078F" w14:textId="77777777" w:rsidR="00A47A09" w:rsidRDefault="00922C47">
      <w:pPr>
        <w:numPr>
          <w:ilvl w:val="0"/>
          <w:numId w:val="2"/>
        </w:numPr>
        <w:jc w:val="both"/>
      </w:pPr>
      <w:r>
        <w:rPr>
          <w:rFonts w:eastAsia="SimSun"/>
          <w:b/>
          <w:bCs/>
          <w:lang w:val="ro-RO"/>
        </w:rPr>
        <w:t>Secțiunea Artă coregrafică</w:t>
      </w:r>
      <w:r>
        <w:rPr>
          <w:rFonts w:eastAsia="SimSun"/>
          <w:lang w:val="ro-RO"/>
        </w:rPr>
        <w:t xml:space="preserve"> - Dans popular </w:t>
      </w:r>
      <w:r>
        <w:t xml:space="preserve">- la </w:t>
      </w:r>
      <w:proofErr w:type="spellStart"/>
      <w:r>
        <w:t>aceasta</w:t>
      </w:r>
      <w:proofErr w:type="spellEnd"/>
      <w:r>
        <w:t xml:space="preserve"> </w:t>
      </w:r>
      <w:proofErr w:type="spellStart"/>
      <w:r>
        <w:t>secțiune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participa</w:t>
      </w:r>
      <w:proofErr w:type="spellEnd"/>
      <w:r>
        <w:t xml:space="preserve"> </w:t>
      </w:r>
      <w:proofErr w:type="spellStart"/>
      <w:r>
        <w:t>ansambluri</w:t>
      </w:r>
      <w:proofErr w:type="spellEnd"/>
      <w:r>
        <w:t xml:space="preserve"> </w:t>
      </w:r>
      <w:proofErr w:type="spellStart"/>
      <w:r>
        <w:t>folclorice</w:t>
      </w:r>
      <w:proofErr w:type="spellEnd"/>
      <w:r>
        <w:t xml:space="preserve"> </w:t>
      </w:r>
      <w:proofErr w:type="spellStart"/>
      <w:r>
        <w:t>constituite</w:t>
      </w:r>
      <w:proofErr w:type="spellEnd"/>
      <w:r>
        <w:t xml:space="preserve"> din </w:t>
      </w:r>
      <w:proofErr w:type="spellStart"/>
      <w:r>
        <w:t>copii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tineri</w:t>
      </w:r>
      <w:proofErr w:type="spellEnd"/>
      <w:r>
        <w:t xml:space="preserve"> cu </w:t>
      </w:r>
      <w:proofErr w:type="spellStart"/>
      <w:r>
        <w:t>vârste</w:t>
      </w:r>
      <w:proofErr w:type="spellEnd"/>
      <w:r>
        <w:t xml:space="preserve"> </w:t>
      </w:r>
      <w:proofErr w:type="spellStart"/>
      <w:r>
        <w:t>cuprinse</w:t>
      </w:r>
      <w:proofErr w:type="spellEnd"/>
      <w:r>
        <w:t xml:space="preserve"> </w:t>
      </w:r>
      <w:proofErr w:type="spellStart"/>
      <w:r>
        <w:t>între</w:t>
      </w:r>
      <w:proofErr w:type="spellEnd"/>
      <w:r>
        <w:t xml:space="preserve"> 8 </w:t>
      </w:r>
      <w:proofErr w:type="spellStart"/>
      <w:r>
        <w:t>și</w:t>
      </w:r>
      <w:proofErr w:type="spellEnd"/>
      <w:r>
        <w:t xml:space="preserve"> 18 ani. </w:t>
      </w:r>
      <w:proofErr w:type="spellStart"/>
      <w:r>
        <w:t>Costumele</w:t>
      </w:r>
      <w:proofErr w:type="spellEnd"/>
      <w:r>
        <w:t xml:space="preserve"> </w:t>
      </w:r>
      <w:proofErr w:type="spellStart"/>
      <w:r>
        <w:t>membrilor</w:t>
      </w:r>
      <w:proofErr w:type="spellEnd"/>
      <w:r>
        <w:t xml:space="preserve"> </w:t>
      </w:r>
      <w:proofErr w:type="spellStart"/>
      <w:r>
        <w:t>ansamblurilor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zonei</w:t>
      </w:r>
      <w:proofErr w:type="spellEnd"/>
      <w:r>
        <w:t xml:space="preserve"> de </w:t>
      </w:r>
      <w:proofErr w:type="spellStart"/>
      <w:r>
        <w:t>unde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ales </w:t>
      </w:r>
      <w:proofErr w:type="spellStart"/>
      <w:r>
        <w:t>dansul</w:t>
      </w:r>
      <w:proofErr w:type="spellEnd"/>
      <w:r>
        <w:t>/</w:t>
      </w:r>
      <w:proofErr w:type="spellStart"/>
      <w:r>
        <w:t>jocul</w:t>
      </w:r>
      <w:proofErr w:type="spellEnd"/>
      <w:r>
        <w:t xml:space="preserve"> </w:t>
      </w:r>
      <w:proofErr w:type="spellStart"/>
      <w:r>
        <w:t>prezentat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concurs. </w:t>
      </w:r>
      <w:proofErr w:type="spellStart"/>
      <w:r>
        <w:t>Durata</w:t>
      </w:r>
      <w:proofErr w:type="spellEnd"/>
      <w:r>
        <w:t xml:space="preserve"> </w:t>
      </w:r>
      <w:proofErr w:type="spellStart"/>
      <w:r>
        <w:t>momentului</w:t>
      </w:r>
      <w:proofErr w:type="spellEnd"/>
      <w:r>
        <w:t xml:space="preserve"> nu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depăși</w:t>
      </w:r>
      <w:proofErr w:type="spellEnd"/>
      <w:r>
        <w:t xml:space="preserve"> 10 min. </w:t>
      </w:r>
    </w:p>
    <w:p w14:paraId="4C0FAEBF" w14:textId="77777777" w:rsidR="00A47A09" w:rsidRDefault="00A47A09">
      <w:pPr>
        <w:ind w:firstLine="720"/>
        <w:jc w:val="both"/>
      </w:pPr>
    </w:p>
    <w:p w14:paraId="10AFBF43" w14:textId="77777777" w:rsidR="00A47A09" w:rsidRDefault="00922C47">
      <w:pPr>
        <w:jc w:val="both"/>
      </w:pPr>
      <w:r>
        <w:rPr>
          <w:b/>
          <w:bCs/>
        </w:rPr>
        <w:t>ORDINEA INTRĂRII ÎN CONCURS</w:t>
      </w:r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stabilită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organizatori</w:t>
      </w:r>
      <w:proofErr w:type="spellEnd"/>
      <w:r>
        <w:t xml:space="preserve">. </w:t>
      </w:r>
    </w:p>
    <w:p w14:paraId="41493A11" w14:textId="77777777" w:rsidR="00A47A09" w:rsidRDefault="00A47A09">
      <w:pPr>
        <w:jc w:val="both"/>
      </w:pPr>
    </w:p>
    <w:p w14:paraId="31457804" w14:textId="77777777" w:rsidR="00A47A09" w:rsidRDefault="00922C47">
      <w:pPr>
        <w:jc w:val="both"/>
      </w:pPr>
      <w:r>
        <w:rPr>
          <w:b/>
          <w:bCs/>
        </w:rPr>
        <w:t>SISTEMUL DE JURIZARE:</w:t>
      </w:r>
      <w:r>
        <w:t xml:space="preserve"> </w:t>
      </w:r>
      <w:proofErr w:type="spellStart"/>
      <w:r>
        <w:t>Juriul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format din </w:t>
      </w:r>
      <w:proofErr w:type="spellStart"/>
      <w:r>
        <w:t>specialiști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de </w:t>
      </w:r>
      <w:proofErr w:type="spellStart"/>
      <w:r>
        <w:t>referință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stabili</w:t>
      </w:r>
      <w:proofErr w:type="spellEnd"/>
      <w:r>
        <w:t xml:space="preserve">,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punctajelor</w:t>
      </w:r>
      <w:proofErr w:type="spellEnd"/>
      <w:r>
        <w:t xml:space="preserve"> </w:t>
      </w:r>
      <w:proofErr w:type="spellStart"/>
      <w:r>
        <w:t>acordate</w:t>
      </w:r>
      <w:proofErr w:type="spellEnd"/>
      <w:r>
        <w:t xml:space="preserve">, </w:t>
      </w:r>
      <w:proofErr w:type="spellStart"/>
      <w:r>
        <w:t>cei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buni</w:t>
      </w:r>
      <w:proofErr w:type="spellEnd"/>
      <w:r>
        <w:t xml:space="preserve"> </w:t>
      </w:r>
      <w:proofErr w:type="spellStart"/>
      <w:r>
        <w:t>soliști</w:t>
      </w:r>
      <w:proofErr w:type="spellEnd"/>
      <w:r>
        <w:t xml:space="preserve"> </w:t>
      </w:r>
      <w:proofErr w:type="spellStart"/>
      <w:r>
        <w:t>vocali</w:t>
      </w:r>
      <w:proofErr w:type="spellEnd"/>
      <w:r>
        <w:rPr>
          <w:lang w:val="ro-RO"/>
        </w:rPr>
        <w:t xml:space="preserve">, cei mai buni soliști instrumentiști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bune</w:t>
      </w:r>
      <w:proofErr w:type="spellEnd"/>
      <w:r>
        <w:t xml:space="preserve"> </w:t>
      </w:r>
      <w:proofErr w:type="spellStart"/>
      <w:r>
        <w:t>ansambluri</w:t>
      </w:r>
      <w:proofErr w:type="spellEnd"/>
      <w:r>
        <w:t xml:space="preserve"> de </w:t>
      </w:r>
      <w:proofErr w:type="spellStart"/>
      <w:r>
        <w:t>dansuri</w:t>
      </w:r>
      <w:proofErr w:type="spellEnd"/>
      <w:r>
        <w:t xml:space="preserve"> </w:t>
      </w:r>
      <w:proofErr w:type="spellStart"/>
      <w:r>
        <w:t>populare</w:t>
      </w:r>
      <w:proofErr w:type="spellEnd"/>
      <w:r>
        <w:t xml:space="preserve">. </w:t>
      </w:r>
      <w:proofErr w:type="spellStart"/>
      <w:r>
        <w:t>Deciziile</w:t>
      </w:r>
      <w:proofErr w:type="spellEnd"/>
      <w:r>
        <w:t xml:space="preserve"> </w:t>
      </w:r>
      <w:proofErr w:type="spellStart"/>
      <w:r>
        <w:t>juraților</w:t>
      </w:r>
      <w:proofErr w:type="spellEnd"/>
      <w:r>
        <w:t xml:space="preserve"> nu pot fi </w:t>
      </w:r>
      <w:proofErr w:type="spellStart"/>
      <w:r>
        <w:t>contestate</w:t>
      </w:r>
      <w:proofErr w:type="spellEnd"/>
      <w:r>
        <w:t xml:space="preserve">. </w:t>
      </w:r>
    </w:p>
    <w:p w14:paraId="511A0320" w14:textId="77777777" w:rsidR="00A47A09" w:rsidRDefault="00A47A09">
      <w:pPr>
        <w:jc w:val="both"/>
      </w:pPr>
    </w:p>
    <w:p w14:paraId="6DF6BC03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CRITERII DE EVALUARE:</w:t>
      </w:r>
    </w:p>
    <w:p w14:paraId="2D97B3AE" w14:textId="77777777" w:rsidR="00A47A09" w:rsidRDefault="00A47A09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</w:p>
    <w:p w14:paraId="2FD4E5F7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Pentru soliștii vocali:</w:t>
      </w:r>
    </w:p>
    <w:p w14:paraId="158700B6" w14:textId="77777777" w:rsidR="00A47A09" w:rsidRDefault="00A47A09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</w:p>
    <w:p w14:paraId="773300A2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-calitățile interpretative: particularități vocale, acuratețe, dicție, frazare, intonație, emisie, simț ritmic, stil interpretativ; </w:t>
      </w:r>
    </w:p>
    <w:p w14:paraId="7AAC41BB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-expresivitatea artistică și prezența scenică; </w:t>
      </w:r>
    </w:p>
    <w:p w14:paraId="3D629EF1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 gradul de dificultate al lucrării muzicale prezentate în concurs;</w:t>
      </w:r>
    </w:p>
    <w:p w14:paraId="0B784EB5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respectarea liniei melodice, mesajul transmis, adecvarea melodiei și textului la vârsta concurentului; </w:t>
      </w:r>
    </w:p>
    <w:p w14:paraId="2170305A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portul popular specific zonei de proveniență a lucrării prezentate în concurs. </w:t>
      </w:r>
    </w:p>
    <w:p w14:paraId="67FBA1D1" w14:textId="77777777" w:rsidR="00A47A09" w:rsidRDefault="00A47A09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</w:p>
    <w:p w14:paraId="3B7BC6D0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Pentru soliștii instrumentiști:</w:t>
      </w:r>
    </w:p>
    <w:p w14:paraId="1686E505" w14:textId="77777777" w:rsidR="00A47A09" w:rsidRDefault="00A47A09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500CA0EB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 Tehnica, egalizarea registrelor, susținere, respirație;</w:t>
      </w:r>
    </w:p>
    <w:p w14:paraId="0F8648BE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 Ritm, frazare muzicală;</w:t>
      </w:r>
    </w:p>
    <w:p w14:paraId="2DA14DAF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 Calitatea și acuratețea interpretării</w:t>
      </w:r>
    </w:p>
    <w:p w14:paraId="202DEFF1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-Prezența scenică și expresivitate;</w:t>
      </w:r>
    </w:p>
    <w:p w14:paraId="1D5AC153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Ținuta scenică. </w:t>
      </w:r>
    </w:p>
    <w:p w14:paraId="3DB75FA6" w14:textId="77777777" w:rsidR="00A47A09" w:rsidRDefault="00A47A09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</w:p>
    <w:p w14:paraId="3EDD3C9F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u w:val="single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Pentru ansamblurile de dansuri populare:</w:t>
      </w:r>
      <w:r>
        <w:rPr>
          <w:rFonts w:ascii="Times New Roman" w:hAnsi="Times New Roman"/>
          <w:sz w:val="24"/>
          <w:szCs w:val="24"/>
          <w:u w:val="single"/>
          <w:lang w:val="ro-RO"/>
        </w:rPr>
        <w:t xml:space="preserve"> </w:t>
      </w:r>
    </w:p>
    <w:p w14:paraId="486B6705" w14:textId="77777777" w:rsidR="00A47A09" w:rsidRDefault="00A47A09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</w:p>
    <w:p w14:paraId="5B5BFAB0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 Respectarea elementelor specifice dansurilor prezentate: pași, coregrafie, prezentare, strigături, simbolistică;</w:t>
      </w:r>
    </w:p>
    <w:p w14:paraId="72AD23E7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ținută scenică, port popular specific, autenticitatea costumelor populare ale participanților; </w:t>
      </w:r>
    </w:p>
    <w:p w14:paraId="77473952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Acuratețea, autenticitatea, originalitatea, siguranța, calitatea mișcărilor, expresivitatea, sincronizarea, spectaculozitatea și atitudinea de ansamblu; </w:t>
      </w:r>
    </w:p>
    <w:p w14:paraId="026EE7EB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 gradul de dificultate al dansului popular prezentat;</w:t>
      </w:r>
    </w:p>
    <w:p w14:paraId="73C3CFDA" w14:textId="77777777" w:rsidR="00A47A09" w:rsidRDefault="00922C47">
      <w:pPr>
        <w:pStyle w:val="NoSpacing"/>
        <w:widowControl w:val="0"/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- gradul de acoperire al scenei. </w:t>
      </w:r>
    </w:p>
    <w:p w14:paraId="3A09C1DA" w14:textId="77777777" w:rsidR="00A47A09" w:rsidRDefault="00A47A09">
      <w:pPr>
        <w:jc w:val="both"/>
      </w:pPr>
    </w:p>
    <w:p w14:paraId="235EA914" w14:textId="77777777" w:rsidR="00A47A09" w:rsidRDefault="00A47A09">
      <w:pPr>
        <w:ind w:firstLine="720"/>
        <w:jc w:val="both"/>
      </w:pPr>
    </w:p>
    <w:p w14:paraId="018938CA" w14:textId="77777777" w:rsidR="00A47A09" w:rsidRDefault="00922C47">
      <w:pPr>
        <w:jc w:val="both"/>
        <w:rPr>
          <w:b/>
          <w:bCs/>
        </w:rPr>
      </w:pPr>
      <w:r>
        <w:rPr>
          <w:b/>
          <w:bCs/>
        </w:rPr>
        <w:t xml:space="preserve">PREMII ACORDATE: </w:t>
      </w:r>
    </w:p>
    <w:p w14:paraId="08544CAB" w14:textId="77777777" w:rsidR="00A47A09" w:rsidRDefault="00A47A09">
      <w:pPr>
        <w:jc w:val="both"/>
      </w:pPr>
    </w:p>
    <w:p w14:paraId="250DE0D7" w14:textId="77777777" w:rsidR="00A47A09" w:rsidRDefault="00922C47">
      <w:pPr>
        <w:jc w:val="both"/>
      </w:pPr>
      <w:proofErr w:type="spellStart"/>
      <w:r>
        <w:t>Toți</w:t>
      </w:r>
      <w:proofErr w:type="spellEnd"/>
      <w:r>
        <w:t xml:space="preserve"> </w:t>
      </w:r>
      <w:proofErr w:type="spellStart"/>
      <w:r>
        <w:t>participanții</w:t>
      </w:r>
      <w:proofErr w:type="spellEnd"/>
      <w:r>
        <w:t xml:space="preserve"> la festival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primi</w:t>
      </w:r>
      <w:proofErr w:type="spellEnd"/>
      <w:r>
        <w:t xml:space="preserve"> </w:t>
      </w:r>
      <w:proofErr w:type="spellStart"/>
      <w:r>
        <w:t>diplome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>.</w:t>
      </w:r>
    </w:p>
    <w:p w14:paraId="2077573C" w14:textId="77777777" w:rsidR="00A47A09" w:rsidRDefault="00A47A09">
      <w:pPr>
        <w:jc w:val="both"/>
      </w:pPr>
    </w:p>
    <w:p w14:paraId="1D5A60B1" w14:textId="77777777" w:rsidR="00A47A09" w:rsidRDefault="00922C47">
      <w:pPr>
        <w:jc w:val="both"/>
        <w:rPr>
          <w:lang w:val="ro-RO"/>
        </w:rPr>
      </w:pPr>
      <w:r>
        <w:rPr>
          <w:b/>
          <w:bCs/>
          <w:lang w:val="ro-RO"/>
        </w:rPr>
        <w:t>TROFEUL FESTIVALULUI - laptop -</w:t>
      </w:r>
      <w:r>
        <w:rPr>
          <w:lang w:val="ro-RO"/>
        </w:rPr>
        <w:t xml:space="preserve">se va acorda concurentului cu cel mai mare punctaj, indiferent de secțiunea sau grupa de vârsta la care este înscris. </w:t>
      </w:r>
    </w:p>
    <w:p w14:paraId="2F3C37DD" w14:textId="77777777" w:rsidR="00A47A09" w:rsidRDefault="00A47A09">
      <w:pPr>
        <w:jc w:val="both"/>
        <w:rPr>
          <w:lang w:val="ro-RO"/>
        </w:rPr>
      </w:pPr>
    </w:p>
    <w:p w14:paraId="3437D50B" w14:textId="77777777" w:rsidR="00A47A09" w:rsidRDefault="00922C47">
      <w:pPr>
        <w:jc w:val="both"/>
        <w:rPr>
          <w:rFonts w:eastAsia="SimSun"/>
          <w:b/>
          <w:bCs/>
          <w:lang w:val="ro-RO"/>
        </w:rPr>
      </w:pPr>
      <w:r>
        <w:rPr>
          <w:rFonts w:eastAsia="SimSun"/>
          <w:b/>
          <w:bCs/>
          <w:lang w:val="ro-RO"/>
        </w:rPr>
        <w:t>Pentru secțiunea ARTĂ VOCALĂ - MUZICĂ POPULARĂ</w:t>
      </w:r>
    </w:p>
    <w:p w14:paraId="5CF4C838" w14:textId="77777777" w:rsidR="00A47A09" w:rsidRDefault="00A47A09">
      <w:pPr>
        <w:jc w:val="both"/>
        <w:rPr>
          <w:rFonts w:eastAsia="SimSun"/>
          <w:b/>
          <w:bCs/>
          <w:lang w:val="ro-RO"/>
        </w:rPr>
      </w:pPr>
    </w:p>
    <w:p w14:paraId="35B1FDE6" w14:textId="77777777" w:rsidR="00A47A09" w:rsidRDefault="00922C47">
      <w:pPr>
        <w:jc w:val="both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concurenții</w:t>
      </w:r>
      <w:proofErr w:type="spellEnd"/>
      <w:r>
        <w:t xml:space="preserve"> cu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mari</w:t>
      </w:r>
      <w:proofErr w:type="spellEnd"/>
      <w:r>
        <w:t xml:space="preserve"> </w:t>
      </w:r>
      <w:proofErr w:type="spellStart"/>
      <w:r>
        <w:t>punctaje</w:t>
      </w:r>
      <w:proofErr w:type="spellEnd"/>
      <w:r>
        <w:t xml:space="preserve">, </w:t>
      </w:r>
      <w:proofErr w:type="spellStart"/>
      <w:r>
        <w:t>indiferent</w:t>
      </w:r>
      <w:proofErr w:type="spellEnd"/>
      <w:r>
        <w:t xml:space="preserve"> de </w:t>
      </w:r>
      <w:proofErr w:type="spellStart"/>
      <w:r>
        <w:t>categoria</w:t>
      </w:r>
      <w:proofErr w:type="spellEnd"/>
      <w:r>
        <w:t xml:space="preserve"> de </w:t>
      </w:r>
      <w:proofErr w:type="spellStart"/>
      <w:r>
        <w:t>vârstă</w:t>
      </w:r>
      <w:proofErr w:type="spellEnd"/>
      <w:r>
        <w:t xml:space="preserve">, se </w:t>
      </w:r>
      <w:proofErr w:type="spellStart"/>
      <w:r>
        <w:t>acordă</w:t>
      </w:r>
      <w:proofErr w:type="spellEnd"/>
      <w:r>
        <w:t xml:space="preserve">, la </w:t>
      </w:r>
      <w:proofErr w:type="spellStart"/>
      <w:r>
        <w:t>nivel</w:t>
      </w:r>
      <w:proofErr w:type="spellEnd"/>
      <w:r>
        <w:t xml:space="preserve"> de </w:t>
      </w:r>
      <w:proofErr w:type="spellStart"/>
      <w:r>
        <w:t>secțiune</w:t>
      </w:r>
      <w:proofErr w:type="spellEnd"/>
      <w:r>
        <w:t xml:space="preserve">: </w:t>
      </w:r>
    </w:p>
    <w:p w14:paraId="086631C8" w14:textId="77777777" w:rsidR="00A47A09" w:rsidRDefault="00A47A09">
      <w:pPr>
        <w:jc w:val="both"/>
      </w:pPr>
    </w:p>
    <w:p w14:paraId="5390753C" w14:textId="77777777" w:rsidR="00A47A09" w:rsidRDefault="00922C47">
      <w:pPr>
        <w:jc w:val="both"/>
      </w:pPr>
      <w:r>
        <w:t>PREMIUL I - laptop</w:t>
      </w:r>
    </w:p>
    <w:p w14:paraId="67EE65BF" w14:textId="77777777" w:rsidR="00A47A09" w:rsidRDefault="00922C47">
      <w:pPr>
        <w:jc w:val="both"/>
        <w:rPr>
          <w:lang w:val="ro-RO"/>
        </w:rPr>
      </w:pPr>
      <w:r>
        <w:t xml:space="preserve">PREMIUL II - </w:t>
      </w:r>
      <w:r>
        <w:rPr>
          <w:lang w:val="ro-RO"/>
        </w:rPr>
        <w:t>smartwatch</w:t>
      </w:r>
    </w:p>
    <w:p w14:paraId="3FC24041" w14:textId="77777777" w:rsidR="00A47A09" w:rsidRDefault="00922C47">
      <w:pPr>
        <w:jc w:val="both"/>
        <w:rPr>
          <w:lang w:val="ro-RO"/>
        </w:rPr>
      </w:pPr>
      <w:r>
        <w:t xml:space="preserve">PREMIUL III - </w:t>
      </w:r>
      <w:r>
        <w:rPr>
          <w:lang w:val="ro-RO"/>
        </w:rPr>
        <w:t>videoproiector smart</w:t>
      </w:r>
    </w:p>
    <w:p w14:paraId="1A27DEB9" w14:textId="77777777" w:rsidR="00A47A09" w:rsidRDefault="00A47A09">
      <w:pPr>
        <w:jc w:val="both"/>
      </w:pPr>
    </w:p>
    <w:p w14:paraId="06982246" w14:textId="77777777" w:rsidR="00A47A09" w:rsidRDefault="00922C47">
      <w:pPr>
        <w:jc w:val="both"/>
      </w:pPr>
      <w:proofErr w:type="spellStart"/>
      <w:r>
        <w:t>Ceilalți</w:t>
      </w:r>
      <w:proofErr w:type="spellEnd"/>
      <w:r>
        <w:t xml:space="preserve"> </w:t>
      </w:r>
      <w:proofErr w:type="spellStart"/>
      <w:r>
        <w:t>concurenți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funcție</w:t>
      </w:r>
      <w:proofErr w:type="spellEnd"/>
      <w:r>
        <w:t xml:space="preserve"> de </w:t>
      </w:r>
      <w:proofErr w:type="spellStart"/>
      <w:r>
        <w:t>punctajele</w:t>
      </w:r>
      <w:proofErr w:type="spellEnd"/>
      <w:r>
        <w:t xml:space="preserve"> </w:t>
      </w:r>
      <w:proofErr w:type="spellStart"/>
      <w:r>
        <w:t>obținute</w:t>
      </w:r>
      <w:proofErr w:type="spellEnd"/>
      <w:r>
        <w:t xml:space="preserve">,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primii</w:t>
      </w:r>
      <w:proofErr w:type="spellEnd"/>
      <w:r>
        <w:t xml:space="preserve"> </w:t>
      </w:r>
      <w:proofErr w:type="spellStart"/>
      <w:r>
        <w:t>premii</w:t>
      </w:r>
      <w:proofErr w:type="spellEnd"/>
      <w:r>
        <w:t xml:space="preserve"> pe </w:t>
      </w:r>
      <w:proofErr w:type="spellStart"/>
      <w:r>
        <w:t>categorii</w:t>
      </w:r>
      <w:proofErr w:type="spellEnd"/>
      <w:r>
        <w:t xml:space="preserve"> de </w:t>
      </w:r>
      <w:proofErr w:type="spellStart"/>
      <w:r>
        <w:t>vârstă</w:t>
      </w:r>
      <w:proofErr w:type="spellEnd"/>
      <w:r>
        <w:rPr>
          <w:lang w:val="ro-RO"/>
        </w:rPr>
        <w:t xml:space="preserve">. </w:t>
      </w:r>
      <w:r>
        <w:t xml:space="preserve"> </w:t>
      </w:r>
    </w:p>
    <w:p w14:paraId="15677A59" w14:textId="77777777" w:rsidR="00A47A09" w:rsidRDefault="00A47A09">
      <w:pPr>
        <w:jc w:val="both"/>
        <w:rPr>
          <w:rFonts w:eastAsia="SimSun"/>
          <w:b/>
          <w:bCs/>
          <w:lang w:val="ro-RO"/>
        </w:rPr>
      </w:pPr>
    </w:p>
    <w:p w14:paraId="3DCD7489" w14:textId="77777777" w:rsidR="00A47A09" w:rsidRDefault="00922C47">
      <w:pPr>
        <w:jc w:val="both"/>
        <w:rPr>
          <w:rFonts w:eastAsia="SimSun"/>
          <w:b/>
          <w:bCs/>
          <w:lang w:val="ro-RO"/>
        </w:rPr>
      </w:pPr>
      <w:r>
        <w:rPr>
          <w:rFonts w:eastAsia="SimSun"/>
          <w:b/>
          <w:bCs/>
          <w:lang w:val="ro-RO"/>
        </w:rPr>
        <w:t>Pentru secțiunea ARTĂ INSTRUMENTALĂ - MUZICĂ POPULARĂ</w:t>
      </w:r>
    </w:p>
    <w:p w14:paraId="0DFC7B32" w14:textId="77777777" w:rsidR="00A47A09" w:rsidRDefault="00A47A09">
      <w:pPr>
        <w:jc w:val="both"/>
        <w:rPr>
          <w:rFonts w:eastAsia="SimSun"/>
          <w:b/>
          <w:bCs/>
          <w:lang w:val="ro-RO"/>
        </w:rPr>
      </w:pPr>
    </w:p>
    <w:p w14:paraId="2A0EF552" w14:textId="77777777" w:rsidR="00A47A09" w:rsidRDefault="00922C47">
      <w:pPr>
        <w:jc w:val="both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concurenții</w:t>
      </w:r>
      <w:proofErr w:type="spellEnd"/>
      <w:r>
        <w:t xml:space="preserve"> cu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mari</w:t>
      </w:r>
      <w:proofErr w:type="spellEnd"/>
      <w:r>
        <w:t xml:space="preserve"> </w:t>
      </w:r>
      <w:proofErr w:type="spellStart"/>
      <w:r>
        <w:t>punctaje</w:t>
      </w:r>
      <w:proofErr w:type="spellEnd"/>
      <w:r>
        <w:t xml:space="preserve">, </w:t>
      </w:r>
      <w:proofErr w:type="spellStart"/>
      <w:r>
        <w:t>indiferent</w:t>
      </w:r>
      <w:proofErr w:type="spellEnd"/>
      <w:r>
        <w:t xml:space="preserve"> de </w:t>
      </w:r>
      <w:proofErr w:type="spellStart"/>
      <w:r>
        <w:t>categoria</w:t>
      </w:r>
      <w:proofErr w:type="spellEnd"/>
      <w:r>
        <w:t xml:space="preserve"> de </w:t>
      </w:r>
      <w:proofErr w:type="spellStart"/>
      <w:r>
        <w:t>vârstă</w:t>
      </w:r>
      <w:proofErr w:type="spellEnd"/>
      <w:r>
        <w:t xml:space="preserve">, se </w:t>
      </w:r>
      <w:proofErr w:type="spellStart"/>
      <w:r>
        <w:t>acordă</w:t>
      </w:r>
      <w:proofErr w:type="spellEnd"/>
      <w:r>
        <w:t xml:space="preserve">, la </w:t>
      </w:r>
      <w:proofErr w:type="spellStart"/>
      <w:r>
        <w:t>nivel</w:t>
      </w:r>
      <w:proofErr w:type="spellEnd"/>
      <w:r>
        <w:t xml:space="preserve"> de </w:t>
      </w:r>
      <w:proofErr w:type="spellStart"/>
      <w:r>
        <w:t>secțiune</w:t>
      </w:r>
      <w:proofErr w:type="spellEnd"/>
      <w:r>
        <w:t xml:space="preserve">: </w:t>
      </w:r>
    </w:p>
    <w:p w14:paraId="1AE6218F" w14:textId="77777777" w:rsidR="00A47A09" w:rsidRDefault="00A47A09">
      <w:pPr>
        <w:jc w:val="both"/>
      </w:pPr>
    </w:p>
    <w:p w14:paraId="09A22B77" w14:textId="77777777" w:rsidR="00A47A09" w:rsidRDefault="00922C47">
      <w:pPr>
        <w:jc w:val="both"/>
      </w:pPr>
      <w:r>
        <w:t>PREMIUL I - laptop</w:t>
      </w:r>
    </w:p>
    <w:p w14:paraId="2D6A36C5" w14:textId="77777777" w:rsidR="00A47A09" w:rsidRDefault="00922C47">
      <w:pPr>
        <w:jc w:val="both"/>
        <w:rPr>
          <w:lang w:val="ro-RO"/>
        </w:rPr>
      </w:pPr>
      <w:r>
        <w:t xml:space="preserve">PREMIUL II - </w:t>
      </w:r>
      <w:r>
        <w:rPr>
          <w:lang w:val="ro-RO"/>
        </w:rPr>
        <w:t>smartwatch</w:t>
      </w:r>
    </w:p>
    <w:p w14:paraId="5EC3E26E" w14:textId="77777777" w:rsidR="00A47A09" w:rsidRDefault="00922C47">
      <w:pPr>
        <w:jc w:val="both"/>
        <w:rPr>
          <w:lang w:val="ro-RO"/>
        </w:rPr>
      </w:pPr>
      <w:r>
        <w:t xml:space="preserve">PREMIUL III - </w:t>
      </w:r>
      <w:r>
        <w:rPr>
          <w:lang w:val="ro-RO"/>
        </w:rPr>
        <w:t>videoproiector smart</w:t>
      </w:r>
    </w:p>
    <w:p w14:paraId="1BD27F03" w14:textId="77777777" w:rsidR="00A47A09" w:rsidRDefault="00A47A09">
      <w:pPr>
        <w:jc w:val="both"/>
      </w:pPr>
    </w:p>
    <w:p w14:paraId="755F62E3" w14:textId="77777777" w:rsidR="00A47A09" w:rsidRDefault="00922C47">
      <w:pPr>
        <w:jc w:val="both"/>
      </w:pPr>
      <w:proofErr w:type="spellStart"/>
      <w:r>
        <w:t>Ceilalți</w:t>
      </w:r>
      <w:proofErr w:type="spellEnd"/>
      <w:r>
        <w:t xml:space="preserve"> </w:t>
      </w:r>
      <w:proofErr w:type="spellStart"/>
      <w:r>
        <w:t>concurenți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funcție</w:t>
      </w:r>
      <w:proofErr w:type="spellEnd"/>
      <w:r>
        <w:t xml:space="preserve"> de </w:t>
      </w:r>
      <w:proofErr w:type="spellStart"/>
      <w:r>
        <w:t>punctajele</w:t>
      </w:r>
      <w:proofErr w:type="spellEnd"/>
      <w:r>
        <w:t xml:space="preserve"> </w:t>
      </w:r>
      <w:proofErr w:type="spellStart"/>
      <w:r>
        <w:t>obținute</w:t>
      </w:r>
      <w:proofErr w:type="spellEnd"/>
      <w:r>
        <w:t xml:space="preserve">,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primii</w:t>
      </w:r>
      <w:proofErr w:type="spellEnd"/>
      <w:r>
        <w:t xml:space="preserve"> </w:t>
      </w:r>
      <w:proofErr w:type="spellStart"/>
      <w:r>
        <w:t>premii</w:t>
      </w:r>
      <w:proofErr w:type="spellEnd"/>
      <w:r>
        <w:t xml:space="preserve"> pe </w:t>
      </w:r>
      <w:proofErr w:type="spellStart"/>
      <w:r>
        <w:t>categorii</w:t>
      </w:r>
      <w:proofErr w:type="spellEnd"/>
      <w:r>
        <w:t xml:space="preserve"> de </w:t>
      </w:r>
      <w:proofErr w:type="spellStart"/>
      <w:r>
        <w:t>vârstă</w:t>
      </w:r>
      <w:proofErr w:type="spellEnd"/>
      <w:r>
        <w:t xml:space="preserve">. </w:t>
      </w:r>
    </w:p>
    <w:p w14:paraId="6761A5A2" w14:textId="77777777" w:rsidR="00A47A09" w:rsidRDefault="00A47A09">
      <w:pPr>
        <w:jc w:val="both"/>
        <w:rPr>
          <w:rFonts w:eastAsia="SimSun"/>
          <w:b/>
          <w:bCs/>
          <w:lang w:val="ro-RO"/>
        </w:rPr>
      </w:pPr>
    </w:p>
    <w:p w14:paraId="281C2BC4" w14:textId="77777777" w:rsidR="00A47A09" w:rsidRDefault="00A47A09">
      <w:pPr>
        <w:jc w:val="both"/>
        <w:rPr>
          <w:rFonts w:eastAsia="SimSun"/>
          <w:b/>
          <w:bCs/>
          <w:lang w:val="ro-RO"/>
        </w:rPr>
      </w:pPr>
    </w:p>
    <w:p w14:paraId="5BC7D7F7" w14:textId="77777777" w:rsidR="00A47A09" w:rsidRDefault="00922C47">
      <w:pPr>
        <w:jc w:val="both"/>
        <w:rPr>
          <w:rFonts w:eastAsia="SimSun"/>
          <w:b/>
          <w:bCs/>
          <w:lang w:val="ro-RO"/>
        </w:rPr>
      </w:pPr>
      <w:r>
        <w:rPr>
          <w:rFonts w:eastAsia="SimSun"/>
          <w:b/>
          <w:bCs/>
          <w:lang w:val="ro-RO"/>
        </w:rPr>
        <w:t xml:space="preserve">Pentru secțiunea ARTĂ COREGRAFICĂ - DANS POPULAR </w:t>
      </w:r>
    </w:p>
    <w:p w14:paraId="1CB50FCD" w14:textId="77777777" w:rsidR="00A47A09" w:rsidRDefault="00922C47">
      <w:pPr>
        <w:jc w:val="both"/>
      </w:pPr>
      <w:r>
        <w:t>PREMIUL I - laptop</w:t>
      </w:r>
    </w:p>
    <w:p w14:paraId="692BE29E" w14:textId="77777777" w:rsidR="00A47A09" w:rsidRDefault="00922C47">
      <w:pPr>
        <w:jc w:val="both"/>
        <w:rPr>
          <w:lang w:val="ro-RO"/>
        </w:rPr>
      </w:pPr>
      <w:r>
        <w:t xml:space="preserve">PREMIUL II – </w:t>
      </w:r>
      <w:r>
        <w:rPr>
          <w:lang w:val="ro-RO"/>
        </w:rPr>
        <w:t>boxă portabilă</w:t>
      </w:r>
    </w:p>
    <w:p w14:paraId="53A1BB9D" w14:textId="77777777" w:rsidR="00A47A09" w:rsidRDefault="00922C47">
      <w:pPr>
        <w:jc w:val="both"/>
        <w:rPr>
          <w:lang w:val="ro-RO"/>
        </w:rPr>
      </w:pPr>
      <w:r>
        <w:t>PREMIUL III –</w:t>
      </w:r>
      <w:r>
        <w:rPr>
          <w:lang w:val="ro-RO"/>
        </w:rPr>
        <w:t>videoproiector smart</w:t>
      </w:r>
    </w:p>
    <w:p w14:paraId="7EA7454E" w14:textId="77777777" w:rsidR="00A47A09" w:rsidRDefault="00A47A09">
      <w:pPr>
        <w:jc w:val="both"/>
      </w:pPr>
    </w:p>
    <w:p w14:paraId="721AC847" w14:textId="77777777" w:rsidR="00A47A09" w:rsidRDefault="00922C47">
      <w:pPr>
        <w:jc w:val="both"/>
      </w:pPr>
      <w:proofErr w:type="spellStart"/>
      <w:r>
        <w:t>Cadrele</w:t>
      </w:r>
      <w:proofErr w:type="spellEnd"/>
      <w:r>
        <w:t xml:space="preserve"> </w:t>
      </w:r>
      <w:proofErr w:type="spellStart"/>
      <w:r>
        <w:t>didactice</w:t>
      </w:r>
      <w:proofErr w:type="spellEnd"/>
      <w:r>
        <w:t xml:space="preserve"> </w:t>
      </w:r>
      <w:proofErr w:type="spellStart"/>
      <w:r>
        <w:t>îndrumătoare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</w:t>
      </w:r>
      <w:proofErr w:type="spellStart"/>
      <w:r>
        <w:t>primi</w:t>
      </w:r>
      <w:proofErr w:type="spellEnd"/>
      <w:r>
        <w:t xml:space="preserve"> </w:t>
      </w:r>
      <w:proofErr w:type="spellStart"/>
      <w:r>
        <w:t>diplome</w:t>
      </w:r>
      <w:proofErr w:type="spellEnd"/>
      <w:r>
        <w:t xml:space="preserve"> de </w:t>
      </w:r>
      <w:proofErr w:type="spellStart"/>
      <w:r>
        <w:t>excelență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desfășurată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pregătirea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>.</w:t>
      </w:r>
    </w:p>
    <w:p w14:paraId="0882513E" w14:textId="77777777" w:rsidR="00A47A09" w:rsidRDefault="00A47A09">
      <w:pPr>
        <w:jc w:val="both"/>
      </w:pPr>
    </w:p>
    <w:p w14:paraId="0A737E56" w14:textId="77777777" w:rsidR="00A47A09" w:rsidRDefault="00922C47">
      <w:pPr>
        <w:jc w:val="both"/>
      </w:pPr>
      <w:proofErr w:type="spellStart"/>
      <w:r>
        <w:t>Dispoziții</w:t>
      </w:r>
      <w:proofErr w:type="spellEnd"/>
      <w:r>
        <w:t xml:space="preserve"> finale: </w:t>
      </w:r>
    </w:p>
    <w:p w14:paraId="0BC24F4F" w14:textId="77777777" w:rsidR="00A47A09" w:rsidRDefault="00A47A09">
      <w:pPr>
        <w:jc w:val="both"/>
      </w:pPr>
    </w:p>
    <w:p w14:paraId="386947AA" w14:textId="77777777" w:rsidR="00A47A09" w:rsidRDefault="00922C47">
      <w:pPr>
        <w:pStyle w:val="NoSpacing"/>
        <w:widowControl w:val="0"/>
        <w:numPr>
          <w:ilvl w:val="0"/>
          <w:numId w:val="3"/>
        </w:numPr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Cheltuielile de transport vor fi suportate de participanți.</w:t>
      </w:r>
    </w:p>
    <w:p w14:paraId="39EF26EA" w14:textId="77777777" w:rsidR="00A47A09" w:rsidRDefault="00922C47">
      <w:pPr>
        <w:pStyle w:val="NoSpacing"/>
        <w:widowControl w:val="0"/>
        <w:numPr>
          <w:ilvl w:val="0"/>
          <w:numId w:val="3"/>
        </w:numPr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NU SE PERCEP TAXE DE PARTICIPARE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14:paraId="26B4B6E7" w14:textId="77777777" w:rsidR="00A47A09" w:rsidRDefault="00922C47">
      <w:pPr>
        <w:pStyle w:val="NoSpacing"/>
        <w:widowControl w:val="0"/>
        <w:numPr>
          <w:ilvl w:val="0"/>
          <w:numId w:val="3"/>
        </w:numPr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Organizatorii își rezervă dreptul de a invita soliști vocali, grupuri vocale și instrumentale, precum și ansambluri de dansuri care să evolueze ca participanți în afara concursului.</w:t>
      </w:r>
    </w:p>
    <w:p w14:paraId="7DD971DD" w14:textId="77777777" w:rsidR="00A47A09" w:rsidRDefault="00922C47">
      <w:pPr>
        <w:pStyle w:val="NoSpacing"/>
        <w:widowControl w:val="0"/>
        <w:numPr>
          <w:ilvl w:val="0"/>
          <w:numId w:val="3"/>
        </w:numPr>
        <w:spacing w:line="240" w:lineRule="auto"/>
        <w:jc w:val="both"/>
        <w:textAlignment w:val="top"/>
        <w:outlineLvl w:val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Pentru eventuale neclarități, ne puteți contacta la numărul de telefon 0745 824 231 sau la adresa de e-mail </w:t>
      </w:r>
      <w:hyperlink r:id="rId10" w:history="1">
        <w:r>
          <w:rPr>
            <w:rStyle w:val="Hyperlink"/>
            <w:rFonts w:ascii="Times New Roman" w:hAnsi="Times New Roman"/>
            <w:sz w:val="24"/>
            <w:szCs w:val="24"/>
            <w:lang w:val="ro-RO"/>
          </w:rPr>
          <w:t>festivalfolcloric@gmail.com</w:t>
        </w:r>
      </w:hyperlink>
      <w:r>
        <w:rPr>
          <w:rFonts w:ascii="Times New Roman" w:hAnsi="Times New Roman"/>
          <w:sz w:val="24"/>
          <w:szCs w:val="24"/>
          <w:lang w:val="ro-RO"/>
        </w:rPr>
        <w:t xml:space="preserve"> . </w:t>
      </w:r>
    </w:p>
    <w:p w14:paraId="19F22319" w14:textId="77777777" w:rsidR="00A47A09" w:rsidRDefault="00A47A09">
      <w:pPr>
        <w:jc w:val="both"/>
      </w:pPr>
    </w:p>
    <w:p w14:paraId="79393AA3" w14:textId="77777777" w:rsidR="00A47A09" w:rsidRDefault="00A47A09">
      <w:pPr>
        <w:jc w:val="both"/>
        <w:rPr>
          <w:rFonts w:eastAsia="SimSun"/>
          <w:b/>
          <w:bCs/>
          <w:lang w:val="ro-RO"/>
        </w:rPr>
      </w:pPr>
    </w:p>
    <w:p w14:paraId="238B8723" w14:textId="77777777" w:rsidR="00A47A09" w:rsidRDefault="00922C47">
      <w:proofErr w:type="spellStart"/>
      <w:r>
        <w:lastRenderedPageBreak/>
        <w:t>Anexa</w:t>
      </w:r>
      <w:proofErr w:type="spellEnd"/>
      <w:r>
        <w:t xml:space="preserve"> 1</w:t>
      </w:r>
    </w:p>
    <w:p w14:paraId="3ACC105F" w14:textId="77777777" w:rsidR="00A47A09" w:rsidRDefault="00922C47">
      <w:proofErr w:type="spellStart"/>
      <w:r>
        <w:t>Festivalul</w:t>
      </w:r>
      <w:proofErr w:type="spellEnd"/>
      <w:r>
        <w:t xml:space="preserve"> de </w:t>
      </w:r>
      <w:proofErr w:type="spellStart"/>
      <w:r>
        <w:t>folclor</w:t>
      </w:r>
      <w:proofErr w:type="spellEnd"/>
      <w:r>
        <w:t xml:space="preserve"> „</w:t>
      </w:r>
      <w:proofErr w:type="spellStart"/>
      <w:r>
        <w:rPr>
          <w:rFonts w:ascii="Arial" w:hAnsi="Arial" w:cs="Arial"/>
          <w:i/>
          <w:iCs/>
        </w:rPr>
        <w:t>Tradiții</w:t>
      </w:r>
      <w:proofErr w:type="spellEnd"/>
      <w:r>
        <w:rPr>
          <w:rFonts w:ascii="Arial" w:hAnsi="Arial" w:cs="Arial"/>
          <w:i/>
          <w:iCs/>
          <w:lang w:val="ro-RO"/>
        </w:rPr>
        <w:t>, istorie</w:t>
      </w:r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și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cultură</w:t>
      </w:r>
      <w:proofErr w:type="spellEnd"/>
      <w:r>
        <w:rPr>
          <w:rFonts w:ascii="Arial" w:hAnsi="Arial" w:cs="Arial"/>
          <w:i/>
          <w:iCs/>
        </w:rPr>
        <w:t xml:space="preserve"> la </w:t>
      </w:r>
      <w:proofErr w:type="spellStart"/>
      <w:r>
        <w:rPr>
          <w:rFonts w:ascii="Arial" w:hAnsi="Arial" w:cs="Arial"/>
          <w:i/>
          <w:iCs/>
        </w:rPr>
        <w:t>poale</w:t>
      </w:r>
      <w:proofErr w:type="spellEnd"/>
      <w:r>
        <w:rPr>
          <w:rFonts w:ascii="Arial" w:hAnsi="Arial" w:cs="Arial"/>
          <w:i/>
          <w:iCs/>
        </w:rPr>
        <w:t xml:space="preserve"> de </w:t>
      </w:r>
      <w:proofErr w:type="spellStart"/>
      <w:r>
        <w:rPr>
          <w:rFonts w:ascii="Arial" w:hAnsi="Arial" w:cs="Arial"/>
          <w:i/>
          <w:iCs/>
        </w:rPr>
        <w:t>Retezat</w:t>
      </w:r>
      <w:proofErr w:type="spellEnd"/>
      <w:r>
        <w:t>”</w:t>
      </w:r>
    </w:p>
    <w:p w14:paraId="419CF15E" w14:textId="77777777" w:rsidR="00A47A09" w:rsidRDefault="00922C47">
      <w:pPr>
        <w:rPr>
          <w:lang w:val="ro-RO"/>
        </w:rPr>
      </w:pPr>
      <w:r>
        <w:t xml:space="preserve">Vulcan, Hunedoara, </w:t>
      </w:r>
      <w:r>
        <w:rPr>
          <w:lang w:val="ro-RO"/>
        </w:rPr>
        <w:t>29</w:t>
      </w:r>
      <w:r>
        <w:t xml:space="preserve"> </w:t>
      </w:r>
      <w:proofErr w:type="spellStart"/>
      <w:r>
        <w:t>mai</w:t>
      </w:r>
      <w:proofErr w:type="spellEnd"/>
      <w:r>
        <w:t xml:space="preserve"> 202</w:t>
      </w:r>
      <w:r>
        <w:rPr>
          <w:lang w:val="ro-RO"/>
        </w:rPr>
        <w:t>5</w:t>
      </w:r>
    </w:p>
    <w:p w14:paraId="3CE4695B" w14:textId="77777777" w:rsidR="00A47A09" w:rsidRDefault="00A47A09"/>
    <w:p w14:paraId="21AAA978" w14:textId="77777777" w:rsidR="00A47A09" w:rsidRDefault="00A47A09"/>
    <w:p w14:paraId="2B34192B" w14:textId="77777777" w:rsidR="00A47A09" w:rsidRDefault="00922C47">
      <w:pPr>
        <w:jc w:val="center"/>
      </w:pPr>
      <w:r>
        <w:t>FIȘA DE ÎNSCRIERE</w:t>
      </w:r>
    </w:p>
    <w:p w14:paraId="08B63F6C" w14:textId="77777777" w:rsidR="00A47A09" w:rsidRDefault="00A47A09">
      <w:pPr>
        <w:jc w:val="center"/>
      </w:pPr>
    </w:p>
    <w:p w14:paraId="52ABB992" w14:textId="77777777" w:rsidR="00A47A09" w:rsidRDefault="00A47A09">
      <w:pPr>
        <w:jc w:val="center"/>
      </w:pPr>
    </w:p>
    <w:p w14:paraId="20FAFDBE" w14:textId="77777777" w:rsidR="00A47A09" w:rsidRDefault="00A47A09"/>
    <w:p w14:paraId="57E5247C" w14:textId="77777777" w:rsidR="00A47A09" w:rsidRDefault="00922C47">
      <w:pPr>
        <w:numPr>
          <w:ilvl w:val="0"/>
          <w:numId w:val="4"/>
        </w:numPr>
      </w:pPr>
      <w:r>
        <w:t xml:space="preserve">DENUMIREA ANSAMBLULUI/ NUMELE ȘI PRENUMELE SOLISTULUI: </w:t>
      </w:r>
    </w:p>
    <w:p w14:paraId="0CB5874F" w14:textId="77777777" w:rsidR="00A47A09" w:rsidRDefault="00A47A09"/>
    <w:p w14:paraId="2B14A882" w14:textId="77777777" w:rsidR="00A47A09" w:rsidRDefault="00922C47">
      <w:r>
        <w:t>......................................................................................................................................................</w:t>
      </w:r>
    </w:p>
    <w:p w14:paraId="52914FA7" w14:textId="77777777" w:rsidR="00A47A09" w:rsidRDefault="00A47A09"/>
    <w:p w14:paraId="2BA99E00" w14:textId="77777777" w:rsidR="00A47A09" w:rsidRDefault="00922C47">
      <w:pPr>
        <w:numPr>
          <w:ilvl w:val="0"/>
          <w:numId w:val="4"/>
        </w:numPr>
      </w:pPr>
      <w:r>
        <w:t xml:space="preserve">UNITATEA DE </w:t>
      </w:r>
      <w:proofErr w:type="gramStart"/>
      <w:r>
        <w:t>ÎNVĂȚĂMÂMT  (</w:t>
      </w:r>
      <w:proofErr w:type="gramEnd"/>
      <w:r>
        <w:t xml:space="preserve"> LOCALITATE/ JUDEȚ): </w:t>
      </w:r>
    </w:p>
    <w:p w14:paraId="251F21CB" w14:textId="77777777" w:rsidR="00A47A09" w:rsidRDefault="00A47A09"/>
    <w:p w14:paraId="366040A3" w14:textId="77777777" w:rsidR="00A47A09" w:rsidRDefault="00922C47">
      <w:r>
        <w:t>......................................................................................................................................................</w:t>
      </w:r>
    </w:p>
    <w:p w14:paraId="259C8987" w14:textId="77777777" w:rsidR="00A47A09" w:rsidRDefault="00A47A09"/>
    <w:p w14:paraId="0154D17F" w14:textId="77777777" w:rsidR="00A47A09" w:rsidRDefault="00922C47">
      <w:r>
        <w:t>3. NUMARUL DE MEMBRII: ...................................................................................................</w:t>
      </w:r>
    </w:p>
    <w:p w14:paraId="2DF59342" w14:textId="77777777" w:rsidR="00A47A09" w:rsidRDefault="00A47A09"/>
    <w:p w14:paraId="411F2591" w14:textId="77777777" w:rsidR="00A47A09" w:rsidRDefault="00922C47">
      <w:r>
        <w:t xml:space="preserve">4. </w:t>
      </w:r>
      <w:proofErr w:type="gramStart"/>
      <w:r>
        <w:t>SECȚIUNEA:...........................................................................................................................</w:t>
      </w:r>
      <w:proofErr w:type="gramEnd"/>
    </w:p>
    <w:p w14:paraId="62F101CE" w14:textId="77777777" w:rsidR="00A47A09" w:rsidRDefault="00A47A09"/>
    <w:p w14:paraId="52DF20FD" w14:textId="77777777" w:rsidR="00A47A09" w:rsidRDefault="00922C47">
      <w:r>
        <w:t>5. CATEGORIA DE VÂRSTĂ: ...................................................................................................</w:t>
      </w:r>
    </w:p>
    <w:p w14:paraId="55016BFE" w14:textId="77777777" w:rsidR="00A47A09" w:rsidRDefault="00A47A09"/>
    <w:p w14:paraId="3298C032" w14:textId="77777777" w:rsidR="00A47A09" w:rsidRDefault="00922C47">
      <w:pPr>
        <w:numPr>
          <w:ilvl w:val="0"/>
          <w:numId w:val="5"/>
        </w:numPr>
      </w:pPr>
      <w:r>
        <w:t xml:space="preserve"> REPERTORIU: </w:t>
      </w:r>
    </w:p>
    <w:p w14:paraId="29121E99" w14:textId="77777777" w:rsidR="00A47A09" w:rsidRDefault="00A47A09"/>
    <w:p w14:paraId="372CA4A8" w14:textId="77777777" w:rsidR="00A47A09" w:rsidRDefault="00922C47">
      <w:r>
        <w:t>........................................................................................................................................................</w:t>
      </w:r>
    </w:p>
    <w:p w14:paraId="46B5890A" w14:textId="77777777" w:rsidR="00A47A09" w:rsidRDefault="00A47A09"/>
    <w:p w14:paraId="3D570D77" w14:textId="77777777" w:rsidR="00A47A09" w:rsidRDefault="00922C47">
      <w:pPr>
        <w:numPr>
          <w:ilvl w:val="0"/>
          <w:numId w:val="5"/>
        </w:numPr>
      </w:pPr>
      <w:r>
        <w:t>PROFESOR COORDONATOR: ..............................................................................................</w:t>
      </w:r>
    </w:p>
    <w:p w14:paraId="4FAC56FC" w14:textId="77777777" w:rsidR="00A47A09" w:rsidRDefault="00A47A09"/>
    <w:p w14:paraId="2191E9B3" w14:textId="77777777" w:rsidR="00A47A09" w:rsidRDefault="00A47A09"/>
    <w:p w14:paraId="75BF3DEF" w14:textId="77777777" w:rsidR="00A47A09" w:rsidRDefault="00A47A09"/>
    <w:p w14:paraId="44B7E5B9" w14:textId="77777777" w:rsidR="00A47A09" w:rsidRDefault="00A47A09"/>
    <w:p w14:paraId="5DF4B343" w14:textId="77777777" w:rsidR="00A47A09" w:rsidRDefault="00922C47">
      <w:r>
        <w:t xml:space="preserve">Data:                                                                                                                 </w:t>
      </w:r>
      <w:proofErr w:type="spellStart"/>
      <w:r>
        <w:t>Profesor</w:t>
      </w:r>
      <w:proofErr w:type="spellEnd"/>
      <w:r>
        <w:t xml:space="preserve"> </w:t>
      </w:r>
      <w:proofErr w:type="spellStart"/>
      <w:r>
        <w:t>coordonator</w:t>
      </w:r>
      <w:proofErr w:type="spellEnd"/>
      <w:r>
        <w:t>,</w:t>
      </w:r>
    </w:p>
    <w:p w14:paraId="0F8DEF01" w14:textId="77777777" w:rsidR="00A47A09" w:rsidRDefault="00922C47">
      <w:r>
        <w:t xml:space="preserve">                                                                                                                   </w:t>
      </w:r>
      <w:proofErr w:type="spellStart"/>
      <w:r>
        <w:t>Nume</w:t>
      </w:r>
      <w:proofErr w:type="spellEnd"/>
      <w:r>
        <w:t xml:space="preserve">, </w:t>
      </w:r>
      <w:proofErr w:type="spellStart"/>
      <w:r>
        <w:t>prenume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semnătură</w:t>
      </w:r>
      <w:proofErr w:type="spellEnd"/>
    </w:p>
    <w:p w14:paraId="5316AEC9" w14:textId="77777777" w:rsidR="00A47A09" w:rsidRDefault="00A47A09"/>
    <w:p w14:paraId="283C426B" w14:textId="77777777" w:rsidR="00A47A09" w:rsidRDefault="00A47A09"/>
    <w:p w14:paraId="2ACCBDD7" w14:textId="77777777" w:rsidR="00A47A09" w:rsidRDefault="00A47A09"/>
    <w:p w14:paraId="0B9BB913" w14:textId="77777777" w:rsidR="00A47A09" w:rsidRDefault="00A47A09"/>
    <w:p w14:paraId="7017CAD1" w14:textId="77777777" w:rsidR="00A47A09" w:rsidRDefault="00A47A09"/>
    <w:p w14:paraId="5BCCA79D" w14:textId="77777777" w:rsidR="00A47A09" w:rsidRDefault="00A47A09"/>
    <w:p w14:paraId="55471D42" w14:textId="77777777" w:rsidR="00A47A09" w:rsidRDefault="00A47A09"/>
    <w:p w14:paraId="243A440C" w14:textId="77777777" w:rsidR="00A47A09" w:rsidRDefault="00A47A09"/>
    <w:p w14:paraId="6A513661" w14:textId="77777777" w:rsidR="00A47A09" w:rsidRDefault="00A47A09"/>
    <w:p w14:paraId="48A02604" w14:textId="77777777" w:rsidR="00A47A09" w:rsidRDefault="00A47A09"/>
    <w:p w14:paraId="42DF4E2E" w14:textId="77777777" w:rsidR="00A47A09" w:rsidRDefault="00A47A09"/>
    <w:p w14:paraId="0BC715AD" w14:textId="77777777" w:rsidR="00A47A09" w:rsidRDefault="00A47A09"/>
    <w:p w14:paraId="6F9754F4" w14:textId="77777777" w:rsidR="00A47A09" w:rsidRDefault="00A47A09"/>
    <w:p w14:paraId="1BA2FCF1" w14:textId="77777777" w:rsidR="00A47A09" w:rsidRDefault="00A47A09"/>
    <w:p w14:paraId="56CE7D65" w14:textId="77777777" w:rsidR="00A47A09" w:rsidRDefault="00A47A09"/>
    <w:p w14:paraId="4AAD6F59" w14:textId="77777777" w:rsidR="00A47A09" w:rsidRDefault="00A47A09"/>
    <w:p w14:paraId="7A957322" w14:textId="77777777" w:rsidR="00A47A09" w:rsidRDefault="00922C47">
      <w:proofErr w:type="spellStart"/>
      <w:r>
        <w:t>Anexa</w:t>
      </w:r>
      <w:proofErr w:type="spellEnd"/>
      <w:r>
        <w:t xml:space="preserve"> 2</w:t>
      </w:r>
    </w:p>
    <w:p w14:paraId="526EDC55" w14:textId="77777777" w:rsidR="00A47A09" w:rsidRDefault="00922C47">
      <w:proofErr w:type="spellStart"/>
      <w:r>
        <w:t>Festivalul</w:t>
      </w:r>
      <w:proofErr w:type="spellEnd"/>
      <w:r>
        <w:t xml:space="preserve"> de </w:t>
      </w:r>
      <w:proofErr w:type="spellStart"/>
      <w:r>
        <w:t>folclor</w:t>
      </w:r>
      <w:proofErr w:type="spellEnd"/>
      <w:r>
        <w:t xml:space="preserve"> „</w:t>
      </w:r>
      <w:proofErr w:type="spellStart"/>
      <w:r>
        <w:rPr>
          <w:rFonts w:ascii="Arial" w:hAnsi="Arial" w:cs="Arial"/>
          <w:i/>
          <w:iCs/>
        </w:rPr>
        <w:t>Tradiții</w:t>
      </w:r>
      <w:proofErr w:type="spellEnd"/>
      <w:r>
        <w:rPr>
          <w:rFonts w:ascii="Arial" w:hAnsi="Arial" w:cs="Arial"/>
          <w:i/>
          <w:iCs/>
          <w:lang w:val="ro-RO"/>
        </w:rPr>
        <w:t xml:space="preserve">, istorie </w:t>
      </w:r>
      <w:proofErr w:type="spellStart"/>
      <w:r>
        <w:rPr>
          <w:rFonts w:ascii="Arial" w:hAnsi="Arial" w:cs="Arial"/>
          <w:i/>
          <w:iCs/>
        </w:rPr>
        <w:t>și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cultură</w:t>
      </w:r>
      <w:proofErr w:type="spellEnd"/>
      <w:r>
        <w:rPr>
          <w:rFonts w:ascii="Arial" w:hAnsi="Arial" w:cs="Arial"/>
          <w:i/>
          <w:iCs/>
        </w:rPr>
        <w:t xml:space="preserve"> la </w:t>
      </w:r>
      <w:proofErr w:type="spellStart"/>
      <w:r>
        <w:rPr>
          <w:rFonts w:ascii="Arial" w:hAnsi="Arial" w:cs="Arial"/>
          <w:i/>
          <w:iCs/>
        </w:rPr>
        <w:t>poale</w:t>
      </w:r>
      <w:proofErr w:type="spellEnd"/>
      <w:r>
        <w:rPr>
          <w:rFonts w:ascii="Arial" w:hAnsi="Arial" w:cs="Arial"/>
          <w:i/>
          <w:iCs/>
        </w:rPr>
        <w:t xml:space="preserve"> de </w:t>
      </w:r>
      <w:proofErr w:type="spellStart"/>
      <w:r>
        <w:rPr>
          <w:rFonts w:ascii="Arial" w:hAnsi="Arial" w:cs="Arial"/>
          <w:i/>
          <w:iCs/>
        </w:rPr>
        <w:t>Retezat</w:t>
      </w:r>
      <w:proofErr w:type="spellEnd"/>
      <w:r>
        <w:t>”</w:t>
      </w:r>
    </w:p>
    <w:p w14:paraId="020781D3" w14:textId="77777777" w:rsidR="00A47A09" w:rsidRDefault="00922C47">
      <w:pPr>
        <w:rPr>
          <w:lang w:val="ro-RO"/>
        </w:rPr>
      </w:pPr>
      <w:r>
        <w:t xml:space="preserve">Vulcan, Hunedoara, </w:t>
      </w:r>
      <w:r>
        <w:rPr>
          <w:lang w:val="ro-RO"/>
        </w:rPr>
        <w:t>29</w:t>
      </w:r>
      <w:r>
        <w:t xml:space="preserve"> </w:t>
      </w:r>
      <w:proofErr w:type="spellStart"/>
      <w:r>
        <w:t>mai</w:t>
      </w:r>
      <w:proofErr w:type="spellEnd"/>
      <w:r>
        <w:t xml:space="preserve"> 202</w:t>
      </w:r>
      <w:r>
        <w:rPr>
          <w:lang w:val="ro-RO"/>
        </w:rPr>
        <w:t>5</w:t>
      </w:r>
    </w:p>
    <w:p w14:paraId="750C2011" w14:textId="77777777" w:rsidR="00A47A09" w:rsidRDefault="00A47A09"/>
    <w:p w14:paraId="6D3710A8" w14:textId="77777777" w:rsidR="00A47A09" w:rsidRDefault="00A47A09"/>
    <w:p w14:paraId="7486DDC3" w14:textId="77777777" w:rsidR="00A47A09" w:rsidRDefault="00922C47">
      <w:pPr>
        <w:jc w:val="center"/>
      </w:pPr>
      <w:r>
        <w:t>DECLARAȚIE PROFESOR COORDONATOR</w:t>
      </w:r>
    </w:p>
    <w:p w14:paraId="74F66EDC" w14:textId="77777777" w:rsidR="00A47A09" w:rsidRDefault="00A47A09">
      <w:pPr>
        <w:jc w:val="center"/>
      </w:pPr>
    </w:p>
    <w:p w14:paraId="2D07D2DA" w14:textId="77777777" w:rsidR="00A47A09" w:rsidRDefault="00A47A09">
      <w:pPr>
        <w:jc w:val="center"/>
      </w:pPr>
    </w:p>
    <w:p w14:paraId="2030C273" w14:textId="77777777" w:rsidR="00A47A09" w:rsidRDefault="00922C47">
      <w:pPr>
        <w:jc w:val="both"/>
      </w:pPr>
      <w:proofErr w:type="gramStart"/>
      <w:r>
        <w:t>Subsemnatul,........................................................................................................................................</w:t>
      </w:r>
      <w:proofErr w:type="gramEnd"/>
      <w:r>
        <w:t xml:space="preserve">, </w:t>
      </w:r>
      <w:proofErr w:type="spellStart"/>
      <w:r>
        <w:t>profesor</w:t>
      </w:r>
      <w:proofErr w:type="spellEnd"/>
      <w:r>
        <w:t xml:space="preserve"> </w:t>
      </w:r>
      <w:proofErr w:type="spellStart"/>
      <w:r>
        <w:t>coordonator</w:t>
      </w:r>
      <w:proofErr w:type="spellEnd"/>
      <w:r>
        <w:t xml:space="preserve"> al </w:t>
      </w:r>
      <w:proofErr w:type="spellStart"/>
      <w:r>
        <w:t>ansamblului</w:t>
      </w:r>
      <w:proofErr w:type="spellEnd"/>
      <w:r>
        <w:t>/</w:t>
      </w:r>
      <w:proofErr w:type="spellStart"/>
      <w:r>
        <w:t>solistului</w:t>
      </w:r>
      <w:proofErr w:type="spellEnd"/>
      <w:r>
        <w:t xml:space="preserve"> .................................................................................</w:t>
      </w:r>
      <w:r>
        <w:tab/>
        <w:t xml:space="preserve">, </w:t>
      </w:r>
    </w:p>
    <w:p w14:paraId="09A073AC" w14:textId="77777777" w:rsidR="00A47A09" w:rsidRDefault="00922C47">
      <w:pPr>
        <w:jc w:val="both"/>
      </w:pPr>
      <w:r>
        <w:t xml:space="preserve">de la </w:t>
      </w:r>
      <w:proofErr w:type="spellStart"/>
      <w:r>
        <w:t>școala</w:t>
      </w:r>
      <w:proofErr w:type="spellEnd"/>
      <w:r>
        <w:t xml:space="preserve"> ................................................................................ </w:t>
      </w:r>
      <w:proofErr w:type="spellStart"/>
      <w:r>
        <w:t>localitatea</w:t>
      </w:r>
      <w:proofErr w:type="spellEnd"/>
      <w:r>
        <w:t xml:space="preserve">......................................, județul ......................................................................  </w:t>
      </w:r>
      <w:proofErr w:type="spellStart"/>
      <w:r>
        <w:t>concurent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proofErr w:type="gramStart"/>
      <w:r>
        <w:t>cadrul</w:t>
      </w:r>
      <w:proofErr w:type="spellEnd"/>
      <w:r>
        <w:t xml:space="preserve">  </w:t>
      </w:r>
      <w:proofErr w:type="spellStart"/>
      <w:r>
        <w:t>Festivalului</w:t>
      </w:r>
      <w:proofErr w:type="spellEnd"/>
      <w:proofErr w:type="gramEnd"/>
      <w:r>
        <w:t xml:space="preserve"> de </w:t>
      </w:r>
      <w:proofErr w:type="spellStart"/>
      <w:r>
        <w:t>folclor</w:t>
      </w:r>
      <w:proofErr w:type="spellEnd"/>
      <w:r>
        <w:t xml:space="preserve"> „</w:t>
      </w:r>
      <w:proofErr w:type="spellStart"/>
      <w:r>
        <w:rPr>
          <w:rFonts w:ascii="Arial" w:hAnsi="Arial" w:cs="Arial"/>
          <w:i/>
          <w:iCs/>
        </w:rPr>
        <w:t>Tradiții</w:t>
      </w:r>
      <w:proofErr w:type="spellEnd"/>
      <w:r>
        <w:rPr>
          <w:rFonts w:ascii="Arial" w:hAnsi="Arial" w:cs="Arial"/>
          <w:i/>
          <w:iCs/>
          <w:lang w:val="ro-RO"/>
        </w:rPr>
        <w:t>, istorie</w:t>
      </w:r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și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cultură</w:t>
      </w:r>
      <w:proofErr w:type="spellEnd"/>
      <w:r>
        <w:rPr>
          <w:rFonts w:ascii="Arial" w:hAnsi="Arial" w:cs="Arial"/>
          <w:i/>
          <w:iCs/>
        </w:rPr>
        <w:t xml:space="preserve"> la </w:t>
      </w:r>
      <w:proofErr w:type="spellStart"/>
      <w:r>
        <w:rPr>
          <w:rFonts w:ascii="Arial" w:hAnsi="Arial" w:cs="Arial"/>
          <w:i/>
          <w:iCs/>
        </w:rPr>
        <w:t>poale</w:t>
      </w:r>
      <w:proofErr w:type="spellEnd"/>
      <w:r>
        <w:rPr>
          <w:rFonts w:ascii="Arial" w:hAnsi="Arial" w:cs="Arial"/>
          <w:i/>
          <w:iCs/>
        </w:rPr>
        <w:t xml:space="preserve"> de </w:t>
      </w:r>
      <w:proofErr w:type="spellStart"/>
      <w:r>
        <w:rPr>
          <w:rFonts w:ascii="Arial" w:hAnsi="Arial" w:cs="Arial"/>
          <w:i/>
          <w:iCs/>
        </w:rPr>
        <w:t>Retezat</w:t>
      </w:r>
      <w:proofErr w:type="spellEnd"/>
      <w:r>
        <w:t xml:space="preserve">” Vulcan, </w:t>
      </w:r>
      <w:proofErr w:type="spellStart"/>
      <w:r>
        <w:t>județul</w:t>
      </w:r>
      <w:proofErr w:type="spellEnd"/>
      <w:r>
        <w:t xml:space="preserve"> Hunedoara, din </w:t>
      </w:r>
      <w:r>
        <w:rPr>
          <w:lang w:val="ro-RO"/>
        </w:rPr>
        <w:t>29</w:t>
      </w:r>
      <w:r>
        <w:t xml:space="preserve"> </w:t>
      </w:r>
      <w:proofErr w:type="spellStart"/>
      <w:r>
        <w:t>mai</w:t>
      </w:r>
      <w:proofErr w:type="spellEnd"/>
      <w:r>
        <w:t xml:space="preserve"> 202</w:t>
      </w:r>
      <w:r>
        <w:rPr>
          <w:lang w:val="ro-RO"/>
        </w:rPr>
        <w:t>5</w:t>
      </w:r>
      <w:r>
        <w:t xml:space="preserve">, </w:t>
      </w:r>
      <w:proofErr w:type="spellStart"/>
      <w:r>
        <w:t>declar</w:t>
      </w:r>
      <w:proofErr w:type="spellEnd"/>
      <w:r>
        <w:t xml:space="preserve"> </w:t>
      </w:r>
      <w:proofErr w:type="spellStart"/>
      <w:r>
        <w:t>că</w:t>
      </w:r>
      <w:proofErr w:type="spellEnd"/>
      <w:r>
        <w:t>:</w:t>
      </w:r>
    </w:p>
    <w:p w14:paraId="6B82424E" w14:textId="77777777" w:rsidR="00A47A09" w:rsidRDefault="00A47A09">
      <w:pPr>
        <w:jc w:val="both"/>
      </w:pPr>
    </w:p>
    <w:p w14:paraId="7F36ACB5" w14:textId="77777777" w:rsidR="00A47A09" w:rsidRDefault="00922C47">
      <w:pPr>
        <w:numPr>
          <w:ilvl w:val="0"/>
          <w:numId w:val="6"/>
        </w:numPr>
        <w:jc w:val="both"/>
      </w:pPr>
      <w:r>
        <w:t xml:space="preserve">Am </w:t>
      </w:r>
      <w:proofErr w:type="spellStart"/>
      <w:r>
        <w:t>luat</w:t>
      </w:r>
      <w:proofErr w:type="spellEnd"/>
      <w:r>
        <w:t xml:space="preserve"> la </w:t>
      </w:r>
      <w:proofErr w:type="spellStart"/>
      <w:r>
        <w:t>cunoștință</w:t>
      </w:r>
      <w:proofErr w:type="spellEnd"/>
      <w:r>
        <w:t xml:space="preserve"> </w:t>
      </w:r>
      <w:proofErr w:type="spellStart"/>
      <w:r>
        <w:t>regulamentul</w:t>
      </w:r>
      <w:proofErr w:type="spellEnd"/>
      <w:r>
        <w:t xml:space="preserve"> </w:t>
      </w:r>
      <w:proofErr w:type="spellStart"/>
      <w:r>
        <w:t>prezentului</w:t>
      </w:r>
      <w:proofErr w:type="spellEnd"/>
      <w:r>
        <w:t xml:space="preserve"> </w:t>
      </w:r>
      <w:proofErr w:type="spellStart"/>
      <w:r>
        <w:t>festivalul</w:t>
      </w:r>
      <w:proofErr w:type="spellEnd"/>
      <w:r>
        <w:t xml:space="preserve">, pe care </w:t>
      </w:r>
      <w:proofErr w:type="spellStart"/>
      <w:r>
        <w:t>mă</w:t>
      </w:r>
      <w:proofErr w:type="spellEnd"/>
      <w:r>
        <w:t xml:space="preserve"> </w:t>
      </w:r>
      <w:proofErr w:type="spellStart"/>
      <w:r>
        <w:t>oblig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respect. </w:t>
      </w:r>
    </w:p>
    <w:p w14:paraId="6F8C9E0D" w14:textId="77777777" w:rsidR="00A47A09" w:rsidRDefault="00922C47">
      <w:pPr>
        <w:numPr>
          <w:ilvl w:val="0"/>
          <w:numId w:val="6"/>
        </w:numPr>
        <w:jc w:val="both"/>
      </w:pPr>
      <w:proofErr w:type="spellStart"/>
      <w:r>
        <w:t>Îmi</w:t>
      </w:r>
      <w:proofErr w:type="spellEnd"/>
      <w:r>
        <w:t xml:space="preserve"> </w:t>
      </w:r>
      <w:proofErr w:type="spellStart"/>
      <w:r>
        <w:t>asum</w:t>
      </w:r>
      <w:proofErr w:type="spellEnd"/>
      <w:r>
        <w:t xml:space="preserve"> </w:t>
      </w:r>
      <w:proofErr w:type="spellStart"/>
      <w:r>
        <w:t>alegerea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 xml:space="preserve"> </w:t>
      </w:r>
      <w:proofErr w:type="spellStart"/>
      <w:r>
        <w:t>muzicale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utilizarea</w:t>
      </w:r>
      <w:proofErr w:type="spellEnd"/>
      <w:r>
        <w:t xml:space="preserve"> </w:t>
      </w:r>
      <w:proofErr w:type="spellStart"/>
      <w:proofErr w:type="gramStart"/>
      <w:r>
        <w:t>acestora</w:t>
      </w:r>
      <w:proofErr w:type="spellEnd"/>
      <w:r>
        <w:t xml:space="preserve">  </w:t>
      </w:r>
      <w:proofErr w:type="spellStart"/>
      <w:r>
        <w:t>și</w:t>
      </w:r>
      <w:proofErr w:type="spellEnd"/>
      <w:proofErr w:type="gramEnd"/>
      <w:r>
        <w:t xml:space="preserve"> sunt de </w:t>
      </w:r>
      <w:proofErr w:type="spellStart"/>
      <w:r>
        <w:t>acord</w:t>
      </w:r>
      <w:proofErr w:type="spellEnd"/>
      <w:r>
        <w:t xml:space="preserve"> ca </w:t>
      </w:r>
      <w:proofErr w:type="spellStart"/>
      <w:r>
        <w:t>organizatorul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le </w:t>
      </w:r>
      <w:proofErr w:type="spellStart"/>
      <w:r>
        <w:t>folosească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pregătirea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promovarea</w:t>
      </w:r>
      <w:proofErr w:type="spellEnd"/>
      <w:r>
        <w:t xml:space="preserve"> </w:t>
      </w:r>
      <w:proofErr w:type="spellStart"/>
      <w:r>
        <w:t>festivalului</w:t>
      </w:r>
      <w:proofErr w:type="spellEnd"/>
      <w:r>
        <w:t>.</w:t>
      </w:r>
    </w:p>
    <w:p w14:paraId="00985422" w14:textId="77777777" w:rsidR="00A47A09" w:rsidRDefault="00922C47">
      <w:pPr>
        <w:numPr>
          <w:ilvl w:val="0"/>
          <w:numId w:val="6"/>
        </w:numPr>
        <w:jc w:val="both"/>
      </w:pPr>
      <w:proofErr w:type="spellStart"/>
      <w:r>
        <w:t>Mă</w:t>
      </w:r>
      <w:proofErr w:type="spellEnd"/>
      <w:r>
        <w:t xml:space="preserve"> </w:t>
      </w:r>
      <w:proofErr w:type="spellStart"/>
      <w:r>
        <w:t>oblig</w:t>
      </w:r>
      <w:proofErr w:type="spellEnd"/>
      <w:r>
        <w:t xml:space="preserve"> ca la </w:t>
      </w:r>
      <w:proofErr w:type="spellStart"/>
      <w:r>
        <w:t>venirea</w:t>
      </w:r>
      <w:proofErr w:type="spellEnd"/>
      <w:r>
        <w:t xml:space="preserve"> la festival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prezint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scris</w:t>
      </w:r>
      <w:proofErr w:type="spellEnd"/>
      <w:r>
        <w:t xml:space="preserve"> al </w:t>
      </w:r>
      <w:proofErr w:type="spellStart"/>
      <w:r>
        <w:t>părinților</w:t>
      </w:r>
      <w:proofErr w:type="spellEnd"/>
      <w:r>
        <w:t xml:space="preserve"> </w:t>
      </w:r>
      <w:proofErr w:type="spellStart"/>
      <w:r>
        <w:t>fiecărui</w:t>
      </w:r>
      <w:proofErr w:type="spellEnd"/>
      <w:r>
        <w:t xml:space="preserve"> participant de a fi </w:t>
      </w:r>
      <w:proofErr w:type="spellStart"/>
      <w:r>
        <w:t>fotografiați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filmați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gramStart"/>
      <w:r>
        <w:t>ca ,</w:t>
      </w:r>
      <w:proofErr w:type="gramEnd"/>
      <w:r>
        <w:t xml:space="preserve"> ulterior, </w:t>
      </w:r>
      <w:proofErr w:type="spellStart"/>
      <w:r>
        <w:t>imaginile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filmările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poată</w:t>
      </w:r>
      <w:proofErr w:type="spellEnd"/>
      <w:r>
        <w:t xml:space="preserve"> fi </w:t>
      </w:r>
      <w:proofErr w:type="spellStart"/>
      <w:r>
        <w:t>folosite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promovarea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mediatizarea</w:t>
      </w:r>
      <w:proofErr w:type="spellEnd"/>
      <w:r>
        <w:t xml:space="preserve"> </w:t>
      </w:r>
      <w:proofErr w:type="spellStart"/>
      <w:r>
        <w:t>festivalului</w:t>
      </w:r>
      <w:proofErr w:type="spellEnd"/>
      <w:r>
        <w:t xml:space="preserve">. </w:t>
      </w:r>
    </w:p>
    <w:p w14:paraId="6EE0561E" w14:textId="77777777" w:rsidR="00A47A09" w:rsidRDefault="00922C47">
      <w:pPr>
        <w:numPr>
          <w:ilvl w:val="0"/>
          <w:numId w:val="6"/>
        </w:numPr>
        <w:jc w:val="both"/>
      </w:pPr>
      <w:proofErr w:type="spellStart"/>
      <w:r>
        <w:t>Mă</w:t>
      </w:r>
      <w:proofErr w:type="spellEnd"/>
      <w:r>
        <w:t xml:space="preserve"> </w:t>
      </w:r>
      <w:proofErr w:type="spellStart"/>
      <w:r>
        <w:t>oblig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trimit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materialele</w:t>
      </w:r>
      <w:proofErr w:type="spellEnd"/>
      <w:r>
        <w:t xml:space="preserve"> solicitate </w:t>
      </w:r>
      <w:proofErr w:type="spellStart"/>
      <w:r>
        <w:t>până</w:t>
      </w:r>
      <w:proofErr w:type="spellEnd"/>
      <w:r>
        <w:t xml:space="preserve"> la data de 2</w:t>
      </w:r>
      <w:r>
        <w:rPr>
          <w:lang w:val="ro-RO"/>
        </w:rPr>
        <w:t>7</w:t>
      </w:r>
      <w:r>
        <w:t xml:space="preserve"> </w:t>
      </w:r>
      <w:proofErr w:type="spellStart"/>
      <w:r>
        <w:t>mai</w:t>
      </w:r>
      <w:proofErr w:type="spellEnd"/>
      <w:r>
        <w:t xml:space="preserve"> 202</w:t>
      </w:r>
      <w:r>
        <w:rPr>
          <w:lang w:val="ro-RO"/>
        </w:rPr>
        <w:t>5</w:t>
      </w:r>
      <w:r>
        <w:t xml:space="preserve">, la </w:t>
      </w:r>
      <w:proofErr w:type="spellStart"/>
      <w:r>
        <w:t>adresa</w:t>
      </w:r>
      <w:proofErr w:type="spellEnd"/>
      <w:r>
        <w:t xml:space="preserve"> de e-mail: </w:t>
      </w:r>
      <w:hyperlink r:id="rId11" w:history="1">
        <w:r>
          <w:rPr>
            <w:rStyle w:val="Hyperlink"/>
          </w:rPr>
          <w:t>festivalfolcloric@gmail.com</w:t>
        </w:r>
      </w:hyperlink>
      <w:r>
        <w:t xml:space="preserve"> </w:t>
      </w:r>
    </w:p>
    <w:p w14:paraId="2F54BED4" w14:textId="77777777" w:rsidR="00A47A09" w:rsidRDefault="00922C47">
      <w:pPr>
        <w:numPr>
          <w:ilvl w:val="0"/>
          <w:numId w:val="6"/>
        </w:numPr>
        <w:jc w:val="both"/>
      </w:pPr>
      <w:proofErr w:type="spellStart"/>
      <w:r>
        <w:t>Îmi</w:t>
      </w:r>
      <w:proofErr w:type="spellEnd"/>
      <w:r>
        <w:t xml:space="preserve"> </w:t>
      </w:r>
      <w:proofErr w:type="spellStart"/>
      <w:r>
        <w:t>asum</w:t>
      </w:r>
      <w:proofErr w:type="spellEnd"/>
      <w:r>
        <w:t xml:space="preserve">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răspundere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supravegherea</w:t>
      </w:r>
      <w:proofErr w:type="spellEnd"/>
      <w:r>
        <w:t xml:space="preserve"> </w:t>
      </w:r>
      <w:proofErr w:type="spellStart"/>
      <w:r>
        <w:t>concurenților</w:t>
      </w:r>
      <w:proofErr w:type="spellEnd"/>
      <w:r>
        <w:t xml:space="preserve"> pe care </w:t>
      </w:r>
      <w:proofErr w:type="spellStart"/>
      <w:r>
        <w:t>îi</w:t>
      </w:r>
      <w:proofErr w:type="spellEnd"/>
      <w:r>
        <w:t xml:space="preserve"> </w:t>
      </w:r>
      <w:proofErr w:type="spellStart"/>
      <w:r>
        <w:t>coordonez</w:t>
      </w:r>
      <w:proofErr w:type="spellEnd"/>
      <w:r>
        <w:t>.</w:t>
      </w:r>
    </w:p>
    <w:p w14:paraId="612988AE" w14:textId="77777777" w:rsidR="00A47A09" w:rsidRDefault="00922C47">
      <w:pPr>
        <w:numPr>
          <w:ilvl w:val="0"/>
          <w:numId w:val="6"/>
        </w:numPr>
        <w:jc w:val="both"/>
      </w:pPr>
      <w:proofErr w:type="spellStart"/>
      <w:r>
        <w:t>Voi</w:t>
      </w:r>
      <w:proofErr w:type="spellEnd"/>
      <w:r>
        <w:t xml:space="preserve"> face </w:t>
      </w:r>
      <w:proofErr w:type="spellStart"/>
      <w:r>
        <w:t>demersurile</w:t>
      </w:r>
      <w:proofErr w:type="spellEnd"/>
      <w:r>
        <w:t xml:space="preserve"> </w:t>
      </w:r>
      <w:proofErr w:type="spellStart"/>
      <w:r>
        <w:t>deplasării</w:t>
      </w:r>
      <w:proofErr w:type="spellEnd"/>
      <w:r>
        <w:t xml:space="preserve"> cu </w:t>
      </w:r>
      <w:proofErr w:type="spellStart"/>
      <w:r>
        <w:t>elevii</w:t>
      </w:r>
      <w:proofErr w:type="spellEnd"/>
      <w:r>
        <w:t xml:space="preserve"> </w:t>
      </w:r>
      <w:proofErr w:type="spellStart"/>
      <w:r>
        <w:t>mei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</w:t>
      </w:r>
      <w:proofErr w:type="gramStart"/>
      <w:r>
        <w:t xml:space="preserve">cu  </w:t>
      </w:r>
      <w:proofErr w:type="spellStart"/>
      <w:r>
        <w:t>procedura</w:t>
      </w:r>
      <w:proofErr w:type="spellEnd"/>
      <w:proofErr w:type="gramEnd"/>
      <w:r>
        <w:t xml:space="preserve"> </w:t>
      </w:r>
      <w:proofErr w:type="spellStart"/>
      <w:r>
        <w:t>școlii</w:t>
      </w:r>
      <w:proofErr w:type="spellEnd"/>
      <w:r>
        <w:t xml:space="preserve"> pe care o </w:t>
      </w:r>
      <w:proofErr w:type="spellStart"/>
      <w:r>
        <w:t>reprezint</w:t>
      </w:r>
      <w:proofErr w:type="spellEnd"/>
      <w:r>
        <w:t xml:space="preserve">. </w:t>
      </w:r>
    </w:p>
    <w:p w14:paraId="116D67DC" w14:textId="77777777" w:rsidR="00A47A09" w:rsidRDefault="00922C47">
      <w:pPr>
        <w:numPr>
          <w:ilvl w:val="0"/>
          <w:numId w:val="6"/>
        </w:numPr>
        <w:jc w:val="both"/>
      </w:pPr>
      <w:proofErr w:type="spellStart"/>
      <w:r>
        <w:t>Voi</w:t>
      </w:r>
      <w:proofErr w:type="spellEnd"/>
      <w:r>
        <w:t xml:space="preserve"> fi </w:t>
      </w:r>
      <w:proofErr w:type="spellStart"/>
      <w:r>
        <w:t>prezent</w:t>
      </w:r>
      <w:proofErr w:type="spellEnd"/>
      <w:r>
        <w:t xml:space="preserve"> la </w:t>
      </w:r>
      <w:proofErr w:type="spellStart"/>
      <w:r>
        <w:t>locul</w:t>
      </w:r>
      <w:proofErr w:type="spellEnd"/>
      <w:r>
        <w:t xml:space="preserve"> </w:t>
      </w:r>
      <w:proofErr w:type="spellStart"/>
      <w:r>
        <w:t>desfășurării</w:t>
      </w:r>
      <w:proofErr w:type="spellEnd"/>
      <w:r>
        <w:t xml:space="preserve"> </w:t>
      </w:r>
      <w:proofErr w:type="spellStart"/>
      <w:r>
        <w:t>festivalului</w:t>
      </w:r>
      <w:proofErr w:type="spellEnd"/>
      <w:r>
        <w:t xml:space="preserve"> cu o </w:t>
      </w:r>
      <w:proofErr w:type="spellStart"/>
      <w:r>
        <w:t>jumătate</w:t>
      </w:r>
      <w:proofErr w:type="spellEnd"/>
      <w:r>
        <w:t xml:space="preserve"> de </w:t>
      </w:r>
      <w:proofErr w:type="spellStart"/>
      <w:r>
        <w:t>oră</w:t>
      </w:r>
      <w:proofErr w:type="spellEnd"/>
      <w:r>
        <w:t xml:space="preserve"> </w:t>
      </w:r>
      <w:proofErr w:type="spellStart"/>
      <w:r>
        <w:t>înaintea</w:t>
      </w:r>
      <w:proofErr w:type="spellEnd"/>
      <w:r>
        <w:t xml:space="preserve"> </w:t>
      </w:r>
      <w:proofErr w:type="spellStart"/>
      <w:r>
        <w:t>începerii</w:t>
      </w:r>
      <w:proofErr w:type="spellEnd"/>
      <w:r>
        <w:t xml:space="preserve"> </w:t>
      </w:r>
      <w:proofErr w:type="spellStart"/>
      <w:r>
        <w:t>concursului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voi</w:t>
      </w:r>
      <w:proofErr w:type="spellEnd"/>
      <w:r>
        <w:t xml:space="preserve"> fi </w:t>
      </w:r>
      <w:proofErr w:type="spellStart"/>
      <w:r>
        <w:t>prezent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sală</w:t>
      </w:r>
      <w:proofErr w:type="spellEnd"/>
      <w:r>
        <w:t xml:space="preserve"> pe </w:t>
      </w:r>
      <w:proofErr w:type="spellStart"/>
      <w:r>
        <w:t>toată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</w:t>
      </w:r>
      <w:proofErr w:type="spellStart"/>
      <w:r>
        <w:t>desfășurării</w:t>
      </w:r>
      <w:proofErr w:type="spellEnd"/>
      <w:r>
        <w:t xml:space="preserve"> </w:t>
      </w:r>
      <w:proofErr w:type="spellStart"/>
      <w:r>
        <w:t>spectacolului</w:t>
      </w:r>
      <w:proofErr w:type="spellEnd"/>
      <w:r>
        <w:t xml:space="preserve">. </w:t>
      </w:r>
    </w:p>
    <w:p w14:paraId="2D3624EF" w14:textId="77777777" w:rsidR="00A47A09" w:rsidRDefault="00922C47">
      <w:pPr>
        <w:numPr>
          <w:ilvl w:val="0"/>
          <w:numId w:val="6"/>
        </w:numPr>
        <w:jc w:val="both"/>
      </w:pPr>
      <w:r>
        <w:t xml:space="preserve">Am </w:t>
      </w:r>
      <w:proofErr w:type="spellStart"/>
      <w:r>
        <w:t>luat</w:t>
      </w:r>
      <w:proofErr w:type="spellEnd"/>
      <w:r>
        <w:t xml:space="preserve"> la </w:t>
      </w:r>
      <w:proofErr w:type="spellStart"/>
      <w:r>
        <w:t>cunoștință</w:t>
      </w:r>
      <w:proofErr w:type="spellEnd"/>
      <w:r>
        <w:t xml:space="preserve"> de </w:t>
      </w:r>
      <w:proofErr w:type="spellStart"/>
      <w:r>
        <w:t>criteriile</w:t>
      </w:r>
      <w:proofErr w:type="spellEnd"/>
      <w:r>
        <w:t xml:space="preserve"> de </w:t>
      </w:r>
      <w:proofErr w:type="spellStart"/>
      <w:r>
        <w:t>jurizare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de </w:t>
      </w:r>
      <w:proofErr w:type="spellStart"/>
      <w:r>
        <w:t>faptul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deciziile</w:t>
      </w:r>
      <w:proofErr w:type="spellEnd"/>
      <w:r>
        <w:t xml:space="preserve"> </w:t>
      </w:r>
      <w:proofErr w:type="spellStart"/>
      <w:r>
        <w:t>juraților</w:t>
      </w:r>
      <w:proofErr w:type="spellEnd"/>
      <w:r>
        <w:t xml:space="preserve"> nu pot fi </w:t>
      </w:r>
      <w:proofErr w:type="spellStart"/>
      <w:r>
        <w:t>contestate</w:t>
      </w:r>
      <w:proofErr w:type="spellEnd"/>
      <w:r>
        <w:t xml:space="preserve">. </w:t>
      </w:r>
    </w:p>
    <w:p w14:paraId="1133BFA4" w14:textId="77777777" w:rsidR="00A47A09" w:rsidRDefault="00A47A09">
      <w:pPr>
        <w:ind w:firstLineChars="100" w:firstLine="240"/>
        <w:jc w:val="both"/>
      </w:pPr>
    </w:p>
    <w:p w14:paraId="094BAFC1" w14:textId="77777777" w:rsidR="00A47A09" w:rsidRDefault="00A47A09">
      <w:pPr>
        <w:ind w:firstLineChars="100" w:firstLine="240"/>
        <w:jc w:val="both"/>
      </w:pPr>
    </w:p>
    <w:p w14:paraId="37A222EE" w14:textId="77777777" w:rsidR="00A47A09" w:rsidRDefault="00A47A09">
      <w:pPr>
        <w:ind w:firstLineChars="100" w:firstLine="240"/>
        <w:jc w:val="both"/>
      </w:pPr>
    </w:p>
    <w:p w14:paraId="6222D78E" w14:textId="77777777" w:rsidR="00A47A09" w:rsidRDefault="00A47A09">
      <w:pPr>
        <w:ind w:firstLineChars="100" w:firstLine="240"/>
        <w:jc w:val="both"/>
      </w:pPr>
    </w:p>
    <w:p w14:paraId="6DB44D48" w14:textId="77777777" w:rsidR="00A47A09" w:rsidRDefault="00A47A09">
      <w:pPr>
        <w:ind w:firstLineChars="100" w:firstLine="240"/>
        <w:jc w:val="both"/>
      </w:pPr>
    </w:p>
    <w:p w14:paraId="3905B62C" w14:textId="77777777" w:rsidR="00A47A09" w:rsidRDefault="00922C47">
      <w:pPr>
        <w:ind w:firstLineChars="100" w:firstLine="240"/>
        <w:jc w:val="right"/>
      </w:pPr>
      <w:proofErr w:type="spellStart"/>
      <w:r>
        <w:t>Nume</w:t>
      </w:r>
      <w:proofErr w:type="spellEnd"/>
      <w:r>
        <w:t xml:space="preserve">, </w:t>
      </w:r>
      <w:proofErr w:type="spellStart"/>
      <w:r>
        <w:t>prenume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semnătura</w:t>
      </w:r>
      <w:proofErr w:type="spellEnd"/>
      <w:r>
        <w:t xml:space="preserve"> </w:t>
      </w:r>
      <w:proofErr w:type="spellStart"/>
      <w:r>
        <w:t>profesorului</w:t>
      </w:r>
      <w:proofErr w:type="spellEnd"/>
      <w:r>
        <w:t xml:space="preserve"> </w:t>
      </w:r>
      <w:proofErr w:type="spellStart"/>
      <w:r>
        <w:t>coordonator</w:t>
      </w:r>
      <w:proofErr w:type="spellEnd"/>
      <w:r>
        <w:t>,</w:t>
      </w:r>
    </w:p>
    <w:p w14:paraId="2B2A88EE" w14:textId="77777777" w:rsidR="00A47A09" w:rsidRDefault="00A47A09">
      <w:pPr>
        <w:ind w:firstLineChars="100" w:firstLine="240"/>
        <w:jc w:val="right"/>
      </w:pPr>
    </w:p>
    <w:p w14:paraId="19D3EF3A" w14:textId="77777777" w:rsidR="00A47A09" w:rsidRDefault="00A47A09">
      <w:pPr>
        <w:ind w:firstLineChars="100" w:firstLine="240"/>
        <w:jc w:val="right"/>
      </w:pPr>
    </w:p>
    <w:p w14:paraId="728D3299" w14:textId="77777777" w:rsidR="00A47A09" w:rsidRDefault="00A47A09">
      <w:pPr>
        <w:ind w:firstLineChars="100" w:firstLine="240"/>
        <w:jc w:val="right"/>
      </w:pPr>
    </w:p>
    <w:p w14:paraId="2DDB1011" w14:textId="77777777" w:rsidR="00A47A09" w:rsidRDefault="00A47A09">
      <w:pPr>
        <w:ind w:firstLineChars="100" w:firstLine="240"/>
        <w:jc w:val="right"/>
      </w:pPr>
    </w:p>
    <w:p w14:paraId="48043903" w14:textId="77777777" w:rsidR="00A47A09" w:rsidRDefault="00A47A09">
      <w:pPr>
        <w:ind w:firstLineChars="100" w:firstLine="240"/>
        <w:jc w:val="right"/>
      </w:pPr>
    </w:p>
    <w:p w14:paraId="650C03F3" w14:textId="77777777" w:rsidR="00A47A09" w:rsidRDefault="00A47A09">
      <w:pPr>
        <w:ind w:firstLineChars="100" w:firstLine="240"/>
        <w:jc w:val="right"/>
      </w:pPr>
    </w:p>
    <w:p w14:paraId="190075A5" w14:textId="77777777" w:rsidR="00A47A09" w:rsidRDefault="00A47A09">
      <w:pPr>
        <w:ind w:firstLineChars="100" w:firstLine="240"/>
        <w:jc w:val="right"/>
      </w:pPr>
    </w:p>
    <w:p w14:paraId="41ADF1CA" w14:textId="77777777" w:rsidR="00A47A09" w:rsidRDefault="00A47A09">
      <w:pPr>
        <w:ind w:firstLineChars="100" w:firstLine="240"/>
        <w:jc w:val="right"/>
      </w:pPr>
    </w:p>
    <w:p w14:paraId="4921AAB9" w14:textId="77777777" w:rsidR="00A47A09" w:rsidRDefault="00A47A09">
      <w:pPr>
        <w:ind w:firstLineChars="100" w:firstLine="240"/>
        <w:jc w:val="right"/>
      </w:pPr>
    </w:p>
    <w:p w14:paraId="2B9F5AF8" w14:textId="77777777" w:rsidR="00A47A09" w:rsidRDefault="00A47A09">
      <w:pPr>
        <w:ind w:firstLineChars="100" w:firstLine="240"/>
        <w:jc w:val="right"/>
      </w:pPr>
    </w:p>
    <w:p w14:paraId="1B7194D1" w14:textId="77777777" w:rsidR="00A47A09" w:rsidRDefault="00A47A09">
      <w:pPr>
        <w:ind w:firstLineChars="100" w:firstLine="240"/>
        <w:jc w:val="right"/>
      </w:pPr>
    </w:p>
    <w:p w14:paraId="6F66DCA8" w14:textId="77777777" w:rsidR="00A47A09" w:rsidRDefault="00A47A09">
      <w:pPr>
        <w:ind w:firstLineChars="100" w:firstLine="240"/>
        <w:jc w:val="right"/>
      </w:pPr>
    </w:p>
    <w:p w14:paraId="582C04DA" w14:textId="77777777" w:rsidR="00A47A09" w:rsidRDefault="00A47A09">
      <w:pPr>
        <w:ind w:firstLineChars="100" w:firstLine="240"/>
        <w:jc w:val="right"/>
      </w:pPr>
    </w:p>
    <w:p w14:paraId="2BC307B9" w14:textId="77777777" w:rsidR="00A47A09" w:rsidRDefault="00A47A09">
      <w:pPr>
        <w:ind w:firstLineChars="100" w:firstLine="240"/>
        <w:jc w:val="right"/>
      </w:pPr>
    </w:p>
    <w:p w14:paraId="740C0697" w14:textId="77777777" w:rsidR="00A47A09" w:rsidRDefault="00A47A09">
      <w:pPr>
        <w:ind w:firstLineChars="100" w:firstLine="240"/>
        <w:jc w:val="right"/>
      </w:pPr>
    </w:p>
    <w:p w14:paraId="0C65CC84" w14:textId="77777777" w:rsidR="00A47A09" w:rsidRDefault="00A47A09">
      <w:pPr>
        <w:ind w:firstLineChars="100" w:firstLine="240"/>
        <w:jc w:val="right"/>
      </w:pPr>
    </w:p>
    <w:p w14:paraId="38638898" w14:textId="77777777" w:rsidR="00A47A09" w:rsidRDefault="00922C47">
      <w:proofErr w:type="spellStart"/>
      <w:r>
        <w:t>Anexa</w:t>
      </w:r>
      <w:proofErr w:type="spellEnd"/>
      <w:r>
        <w:t xml:space="preserve"> 3</w:t>
      </w:r>
    </w:p>
    <w:p w14:paraId="5D7C023D" w14:textId="77777777" w:rsidR="00A47A09" w:rsidRDefault="00922C47">
      <w:proofErr w:type="spellStart"/>
      <w:r>
        <w:t>Festivalul</w:t>
      </w:r>
      <w:proofErr w:type="spellEnd"/>
      <w:r>
        <w:t xml:space="preserve"> de </w:t>
      </w:r>
      <w:proofErr w:type="spellStart"/>
      <w:r>
        <w:t>folclor</w:t>
      </w:r>
      <w:proofErr w:type="spellEnd"/>
      <w:r>
        <w:t xml:space="preserve"> „</w:t>
      </w:r>
      <w:proofErr w:type="spellStart"/>
      <w:proofErr w:type="gramStart"/>
      <w:r>
        <w:rPr>
          <w:rFonts w:ascii="Arial" w:hAnsi="Arial" w:cs="Arial"/>
          <w:i/>
          <w:iCs/>
        </w:rPr>
        <w:t>Tradiții</w:t>
      </w:r>
      <w:proofErr w:type="spellEnd"/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  <w:lang w:val="ro-RO"/>
        </w:rPr>
        <w:t>,</w:t>
      </w:r>
      <w:proofErr w:type="gramEnd"/>
      <w:r>
        <w:rPr>
          <w:rFonts w:ascii="Arial" w:hAnsi="Arial" w:cs="Arial"/>
          <w:i/>
          <w:iCs/>
          <w:lang w:val="ro-RO"/>
        </w:rPr>
        <w:t xml:space="preserve"> istorie </w:t>
      </w:r>
      <w:proofErr w:type="spellStart"/>
      <w:r>
        <w:rPr>
          <w:rFonts w:ascii="Arial" w:hAnsi="Arial" w:cs="Arial"/>
          <w:i/>
          <w:iCs/>
        </w:rPr>
        <w:t>și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cultură</w:t>
      </w:r>
      <w:proofErr w:type="spellEnd"/>
      <w:r>
        <w:rPr>
          <w:rFonts w:ascii="Arial" w:hAnsi="Arial" w:cs="Arial"/>
          <w:i/>
          <w:iCs/>
        </w:rPr>
        <w:t xml:space="preserve"> la </w:t>
      </w:r>
      <w:proofErr w:type="spellStart"/>
      <w:r>
        <w:rPr>
          <w:rFonts w:ascii="Arial" w:hAnsi="Arial" w:cs="Arial"/>
          <w:i/>
          <w:iCs/>
        </w:rPr>
        <w:t>poale</w:t>
      </w:r>
      <w:proofErr w:type="spellEnd"/>
      <w:r>
        <w:rPr>
          <w:rFonts w:ascii="Arial" w:hAnsi="Arial" w:cs="Arial"/>
          <w:i/>
          <w:iCs/>
        </w:rPr>
        <w:t xml:space="preserve"> de </w:t>
      </w:r>
      <w:proofErr w:type="spellStart"/>
      <w:r>
        <w:rPr>
          <w:rFonts w:ascii="Arial" w:hAnsi="Arial" w:cs="Arial"/>
          <w:i/>
          <w:iCs/>
        </w:rPr>
        <w:t>Retezat</w:t>
      </w:r>
      <w:proofErr w:type="spellEnd"/>
      <w:r>
        <w:t>”</w:t>
      </w:r>
    </w:p>
    <w:p w14:paraId="796EC1E3" w14:textId="77777777" w:rsidR="00A47A09" w:rsidRDefault="00922C47">
      <w:pPr>
        <w:rPr>
          <w:lang w:val="ro-RO"/>
        </w:rPr>
      </w:pPr>
      <w:r>
        <w:t xml:space="preserve">Vulcan, Hunedoara, </w:t>
      </w:r>
      <w:r>
        <w:rPr>
          <w:lang w:val="ro-RO"/>
        </w:rPr>
        <w:t>29</w:t>
      </w:r>
      <w:r>
        <w:t xml:space="preserve"> </w:t>
      </w:r>
      <w:proofErr w:type="spellStart"/>
      <w:r>
        <w:t>mai</w:t>
      </w:r>
      <w:proofErr w:type="spellEnd"/>
      <w:r>
        <w:t xml:space="preserve"> 202</w:t>
      </w:r>
      <w:r>
        <w:rPr>
          <w:lang w:val="ro-RO"/>
        </w:rPr>
        <w:t>5</w:t>
      </w:r>
    </w:p>
    <w:p w14:paraId="2911189A" w14:textId="77777777" w:rsidR="00A47A09" w:rsidRDefault="00A47A09">
      <w:pPr>
        <w:ind w:firstLineChars="100" w:firstLine="240"/>
      </w:pPr>
    </w:p>
    <w:p w14:paraId="0FE99E98" w14:textId="77777777" w:rsidR="00A47A09" w:rsidRDefault="00922C47">
      <w:pPr>
        <w:jc w:val="center"/>
      </w:pPr>
      <w:r>
        <w:t>ACORD DE FOLOSIRE A IMAGINILOR ȘI DE PRELUCRAREA DATELOR CU CARACTER PERSONAL</w:t>
      </w:r>
    </w:p>
    <w:p w14:paraId="1075EE1C" w14:textId="77777777" w:rsidR="00A47A09" w:rsidRDefault="00A47A09"/>
    <w:p w14:paraId="173C6730" w14:textId="77777777" w:rsidR="00A47A09" w:rsidRDefault="00922C47">
      <w:pPr>
        <w:jc w:val="both"/>
      </w:pPr>
      <w:proofErr w:type="spellStart"/>
      <w:r>
        <w:t>Subsemnatul</w:t>
      </w:r>
      <w:proofErr w:type="spellEnd"/>
      <w:r>
        <w:t xml:space="preserve">/a ………………………...................................................................,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 </w:t>
      </w:r>
      <w:proofErr w:type="spellStart"/>
      <w:r>
        <w:t>părinte</w:t>
      </w:r>
      <w:proofErr w:type="spellEnd"/>
      <w:r>
        <w:t>/</w:t>
      </w:r>
      <w:proofErr w:type="spellStart"/>
      <w:r>
        <w:t>tutore</w:t>
      </w:r>
      <w:proofErr w:type="spellEnd"/>
      <w:r>
        <w:t xml:space="preserve"> legal al </w:t>
      </w:r>
      <w:proofErr w:type="spellStart"/>
      <w:r>
        <w:t>minorului</w:t>
      </w:r>
      <w:proofErr w:type="spellEnd"/>
      <w:r>
        <w:t xml:space="preserve"> ………………………………………………., </w:t>
      </w:r>
      <w:proofErr w:type="spellStart"/>
      <w:r>
        <w:t>domiciliat</w:t>
      </w:r>
      <w:proofErr w:type="spellEnd"/>
      <w:r>
        <w:t xml:space="preserve">/ă </w:t>
      </w:r>
      <w:proofErr w:type="spellStart"/>
      <w:r>
        <w:t>în</w:t>
      </w:r>
      <w:proofErr w:type="spellEnd"/>
      <w:r>
        <w:t xml:space="preserve"> …………….……................................, </w:t>
      </w:r>
      <w:proofErr w:type="spellStart"/>
      <w:r>
        <w:t>strada</w:t>
      </w:r>
      <w:proofErr w:type="spellEnd"/>
      <w:r>
        <w:t xml:space="preserve"> …………………........................................., nr. ……...., bl..…..............., ap. …............., </w:t>
      </w:r>
      <w:proofErr w:type="spellStart"/>
      <w:r>
        <w:t>județul</w:t>
      </w:r>
      <w:proofErr w:type="spellEnd"/>
      <w:r>
        <w:t xml:space="preserve"> ……………...…..........., </w:t>
      </w:r>
      <w:proofErr w:type="spellStart"/>
      <w:r>
        <w:t>legitimat</w:t>
      </w:r>
      <w:proofErr w:type="spellEnd"/>
      <w:r>
        <w:t xml:space="preserve"> cu BI/CI </w:t>
      </w:r>
      <w:proofErr w:type="spellStart"/>
      <w:r>
        <w:t>seria</w:t>
      </w:r>
      <w:proofErr w:type="spellEnd"/>
      <w:r>
        <w:t xml:space="preserve"> </w:t>
      </w:r>
      <w:proofErr w:type="gramStart"/>
      <w:r>
        <w:t>....…..</w:t>
      </w:r>
      <w:proofErr w:type="gramEnd"/>
      <w:r>
        <w:t xml:space="preserve"> nr. ………...……., CNP …………………………..........................., </w:t>
      </w:r>
      <w:proofErr w:type="spellStart"/>
      <w:r>
        <w:t>declar</w:t>
      </w:r>
      <w:proofErr w:type="spellEnd"/>
      <w:r>
        <w:t xml:space="preserve"> </w:t>
      </w:r>
      <w:proofErr w:type="spellStart"/>
      <w:r>
        <w:t>că</w:t>
      </w:r>
      <w:proofErr w:type="spellEnd"/>
      <w:r>
        <w:t>:</w:t>
      </w:r>
    </w:p>
    <w:p w14:paraId="034F6D10" w14:textId="77777777" w:rsidR="00A47A09" w:rsidRDefault="00A47A09">
      <w:pPr>
        <w:jc w:val="both"/>
      </w:pPr>
    </w:p>
    <w:p w14:paraId="1917C360" w14:textId="77777777" w:rsidR="00A47A09" w:rsidRDefault="00922C47">
      <w:pPr>
        <w:jc w:val="both"/>
      </w:pPr>
      <w:r>
        <w:t xml:space="preserve">1.  sunt  de  </w:t>
      </w:r>
      <w:proofErr w:type="spellStart"/>
      <w:r>
        <w:t>acord</w:t>
      </w:r>
      <w:proofErr w:type="spellEnd"/>
      <w:r>
        <w:t xml:space="preserve">  ca  </w:t>
      </w:r>
      <w:proofErr w:type="spellStart"/>
      <w:r>
        <w:t>secvențele</w:t>
      </w:r>
      <w:proofErr w:type="spellEnd"/>
      <w:r>
        <w:t xml:space="preserve"> </w:t>
      </w:r>
      <w:proofErr w:type="spellStart"/>
      <w:r>
        <w:t>filmate</w:t>
      </w:r>
      <w:proofErr w:type="spellEnd"/>
      <w:r>
        <w:t xml:space="preserve"> audio-video 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 </w:t>
      </w:r>
      <w:proofErr w:type="spellStart"/>
      <w:r>
        <w:t>imaginile</w:t>
      </w:r>
      <w:proofErr w:type="spellEnd"/>
      <w:r>
        <w:t xml:space="preserve">  </w:t>
      </w:r>
      <w:proofErr w:type="spellStart"/>
      <w:r>
        <w:t>fotografiate</w:t>
      </w:r>
      <w:proofErr w:type="spellEnd"/>
      <w:r>
        <w:t xml:space="preserve"> cu  </w:t>
      </w:r>
      <w:proofErr w:type="spellStart"/>
      <w:r>
        <w:t>fiul</w:t>
      </w:r>
      <w:proofErr w:type="spellEnd"/>
      <w:r>
        <w:t>/</w:t>
      </w:r>
      <w:proofErr w:type="spellStart"/>
      <w:r>
        <w:t>fiica</w:t>
      </w:r>
      <w:proofErr w:type="spellEnd"/>
      <w:r>
        <w:t xml:space="preserve">  </w:t>
      </w:r>
      <w:proofErr w:type="spellStart"/>
      <w:r>
        <w:t>mea</w:t>
      </w:r>
      <w:proofErr w:type="spellEnd"/>
      <w:r>
        <w:t xml:space="preserve">  </w:t>
      </w:r>
      <w:proofErr w:type="spellStart"/>
      <w:r>
        <w:t>în</w:t>
      </w:r>
      <w:proofErr w:type="spellEnd"/>
      <w:r>
        <w:t xml:space="preserve">  </w:t>
      </w:r>
      <w:proofErr w:type="spellStart"/>
      <w:r>
        <w:t>cadrul</w:t>
      </w:r>
      <w:proofErr w:type="spellEnd"/>
      <w:r>
        <w:t xml:space="preserve">  </w:t>
      </w:r>
      <w:proofErr w:type="spellStart"/>
      <w:r>
        <w:t>activităților</w:t>
      </w:r>
      <w:proofErr w:type="spellEnd"/>
      <w:r>
        <w:t xml:space="preserve"> </w:t>
      </w:r>
      <w:proofErr w:type="spellStart"/>
      <w:r>
        <w:t>Festivalului</w:t>
      </w:r>
      <w:proofErr w:type="spellEnd"/>
      <w:r>
        <w:t xml:space="preserve"> de </w:t>
      </w:r>
      <w:proofErr w:type="spellStart"/>
      <w:r>
        <w:t>Folclor</w:t>
      </w:r>
      <w:proofErr w:type="spellEnd"/>
      <w:r>
        <w:t xml:space="preserve"> „</w:t>
      </w:r>
      <w:proofErr w:type="spellStart"/>
      <w:r>
        <w:rPr>
          <w:i/>
          <w:iCs/>
        </w:rPr>
        <w:t>Tradiții</w:t>
      </w:r>
      <w:proofErr w:type="spellEnd"/>
      <w:r>
        <w:rPr>
          <w:i/>
          <w:iCs/>
          <w:lang w:val="ro-RO"/>
        </w:rPr>
        <w:t>, istorie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și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cultură</w:t>
      </w:r>
      <w:proofErr w:type="spellEnd"/>
      <w:r>
        <w:rPr>
          <w:i/>
          <w:iCs/>
        </w:rPr>
        <w:t xml:space="preserve"> la </w:t>
      </w:r>
      <w:proofErr w:type="spellStart"/>
      <w:r>
        <w:rPr>
          <w:i/>
          <w:iCs/>
        </w:rPr>
        <w:t>poale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Retezat</w:t>
      </w:r>
      <w:proofErr w:type="spellEnd"/>
      <w:r>
        <w:t xml:space="preserve">”,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postate</w:t>
      </w:r>
      <w:proofErr w:type="spellEnd"/>
      <w:r>
        <w:t xml:space="preserve"> pe </w:t>
      </w:r>
      <w:proofErr w:type="spellStart"/>
      <w:r>
        <w:t>pagina</w:t>
      </w:r>
      <w:proofErr w:type="spellEnd"/>
      <w:r>
        <w:t xml:space="preserve"> de internet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paginile</w:t>
      </w:r>
      <w:proofErr w:type="spellEnd"/>
      <w:r>
        <w:t xml:space="preserve"> de </w:t>
      </w:r>
      <w:proofErr w:type="spellStart"/>
      <w:r>
        <w:t>socializare</w:t>
      </w:r>
      <w:proofErr w:type="spellEnd"/>
      <w:r>
        <w:t xml:space="preserve"> (</w:t>
      </w:r>
      <w:proofErr w:type="spellStart"/>
      <w:r>
        <w:t>facebook</w:t>
      </w:r>
      <w:proofErr w:type="spellEnd"/>
      <w:r>
        <w:t xml:space="preserve">, </w:t>
      </w:r>
      <w:proofErr w:type="spellStart"/>
      <w:r>
        <w:t>instagram</w:t>
      </w:r>
      <w:proofErr w:type="spellEnd"/>
      <w:r>
        <w:t xml:space="preserve"> etc.) ale </w:t>
      </w:r>
      <w:proofErr w:type="spellStart"/>
      <w:r>
        <w:t>Liceului</w:t>
      </w:r>
      <w:proofErr w:type="spellEnd"/>
      <w:r>
        <w:t xml:space="preserve"> </w:t>
      </w:r>
      <w:proofErr w:type="spellStart"/>
      <w:r>
        <w:t>Tehnologic</w:t>
      </w:r>
      <w:proofErr w:type="spellEnd"/>
      <w:r>
        <w:t xml:space="preserve"> „Mihai </w:t>
      </w:r>
      <w:proofErr w:type="spellStart"/>
      <w:r>
        <w:t>Viteazu</w:t>
      </w:r>
      <w:proofErr w:type="spellEnd"/>
      <w:r>
        <w:t xml:space="preserve">”,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articole</w:t>
      </w:r>
      <w:proofErr w:type="spellEnd"/>
      <w:r>
        <w:t xml:space="preserve"> din media </w:t>
      </w:r>
      <w:proofErr w:type="spellStart"/>
      <w:r>
        <w:t>scrisă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</w:t>
      </w:r>
      <w:proofErr w:type="spellStart"/>
      <w:r>
        <w:t>știri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reportaje</w:t>
      </w:r>
      <w:proofErr w:type="spellEnd"/>
      <w:r>
        <w:t xml:space="preserve"> audio-video </w:t>
      </w:r>
      <w:proofErr w:type="spellStart"/>
      <w:r>
        <w:t>în</w:t>
      </w:r>
      <w:proofErr w:type="spellEnd"/>
      <w:r>
        <w:t xml:space="preserve"> mass-media, </w:t>
      </w:r>
      <w:proofErr w:type="spellStart"/>
      <w:r>
        <w:t>exclusiv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scopuri</w:t>
      </w:r>
      <w:proofErr w:type="spellEnd"/>
      <w:r>
        <w:t xml:space="preserve"> </w:t>
      </w:r>
      <w:proofErr w:type="spellStart"/>
      <w:r>
        <w:t>necomerciale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legătură</w:t>
      </w:r>
      <w:proofErr w:type="spellEnd"/>
      <w:r>
        <w:t xml:space="preserve"> cu </w:t>
      </w:r>
      <w:proofErr w:type="spellStart"/>
      <w:r>
        <w:t>obiectivele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activitățile</w:t>
      </w:r>
      <w:proofErr w:type="spellEnd"/>
      <w:r>
        <w:t xml:space="preserve"> </w:t>
      </w:r>
      <w:proofErr w:type="spellStart"/>
      <w:r>
        <w:t>festivalului</w:t>
      </w:r>
      <w:proofErr w:type="spellEnd"/>
      <w:r>
        <w:t>.</w:t>
      </w:r>
    </w:p>
    <w:p w14:paraId="3FAEF512" w14:textId="77777777" w:rsidR="00A47A09" w:rsidRDefault="00922C47">
      <w:pPr>
        <w:jc w:val="both"/>
      </w:pPr>
      <w:r>
        <w:t xml:space="preserve">2. nu am </w:t>
      </w:r>
      <w:proofErr w:type="spellStart"/>
      <w:r>
        <w:t>și</w:t>
      </w:r>
      <w:proofErr w:type="spellEnd"/>
      <w:r>
        <w:t xml:space="preserve"> nu </w:t>
      </w:r>
      <w:proofErr w:type="spellStart"/>
      <w:r>
        <w:t>voi</w:t>
      </w:r>
      <w:proofErr w:type="spellEnd"/>
      <w:r>
        <w:t xml:space="preserve"> </w:t>
      </w:r>
      <w:proofErr w:type="spellStart"/>
      <w:r>
        <w:t>avea</w:t>
      </w:r>
      <w:proofErr w:type="spellEnd"/>
      <w:r>
        <w:t xml:space="preserve"> </w:t>
      </w:r>
      <w:proofErr w:type="spellStart"/>
      <w:r>
        <w:t>nici</w:t>
      </w:r>
      <w:proofErr w:type="spellEnd"/>
      <w:r>
        <w:t xml:space="preserve"> o </w:t>
      </w:r>
      <w:proofErr w:type="spellStart"/>
      <w:r>
        <w:t>pretenție</w:t>
      </w:r>
      <w:proofErr w:type="spellEnd"/>
      <w:r>
        <w:t xml:space="preserve"> </w:t>
      </w:r>
      <w:proofErr w:type="spellStart"/>
      <w:r>
        <w:t>față</w:t>
      </w:r>
      <w:proofErr w:type="spellEnd"/>
      <w:r>
        <w:t xml:space="preserve"> de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apariții</w:t>
      </w:r>
      <w:proofErr w:type="spellEnd"/>
      <w:r>
        <w:t xml:space="preserve"> </w:t>
      </w:r>
      <w:proofErr w:type="spellStart"/>
      <w:r>
        <w:t>așa</w:t>
      </w:r>
      <w:proofErr w:type="spellEnd"/>
      <w:r>
        <w:t xml:space="preserve"> cum sunt </w:t>
      </w:r>
      <w:proofErr w:type="spellStart"/>
      <w:r>
        <w:t>ele</w:t>
      </w:r>
      <w:proofErr w:type="spellEnd"/>
      <w:r>
        <w:t xml:space="preserve"> </w:t>
      </w:r>
      <w:proofErr w:type="spellStart"/>
      <w:r>
        <w:t>prezentate</w:t>
      </w:r>
      <w:proofErr w:type="spellEnd"/>
      <w:r>
        <w:t xml:space="preserve"> la pct. 1.</w:t>
      </w:r>
    </w:p>
    <w:p w14:paraId="35FC910D" w14:textId="77777777" w:rsidR="00A47A09" w:rsidRDefault="00922C47">
      <w:pPr>
        <w:jc w:val="both"/>
      </w:pPr>
      <w:r>
        <w:t xml:space="preserve">3. </w:t>
      </w:r>
      <w:proofErr w:type="spellStart"/>
      <w:r>
        <w:t>îmi</w:t>
      </w:r>
      <w:proofErr w:type="spellEnd"/>
      <w:r>
        <w:t xml:space="preserve"> </w:t>
      </w:r>
      <w:proofErr w:type="spellStart"/>
      <w:r>
        <w:t>exprim</w:t>
      </w:r>
      <w:proofErr w:type="spellEnd"/>
      <w:r>
        <w:t xml:space="preserve"> </w:t>
      </w:r>
      <w:proofErr w:type="spellStart"/>
      <w:r>
        <w:t>acordul</w:t>
      </w:r>
      <w:proofErr w:type="spellEnd"/>
      <w:r>
        <w:t xml:space="preserve"> cu </w:t>
      </w:r>
      <w:proofErr w:type="spellStart"/>
      <w:r>
        <w:t>privire</w:t>
      </w:r>
      <w:proofErr w:type="spellEnd"/>
      <w:r>
        <w:t xml:space="preserve"> la </w:t>
      </w:r>
      <w:proofErr w:type="spellStart"/>
      <w:r>
        <w:t>utilizarea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prelucrarea</w:t>
      </w:r>
      <w:proofErr w:type="spellEnd"/>
      <w:r>
        <w:t xml:space="preserve"> </w:t>
      </w:r>
      <w:proofErr w:type="spellStart"/>
      <w:r>
        <w:t>datelor</w:t>
      </w:r>
      <w:proofErr w:type="spellEnd"/>
      <w:r>
        <w:t xml:space="preserve"> </w:t>
      </w:r>
      <w:proofErr w:type="spellStart"/>
      <w:r>
        <w:t>copilului</w:t>
      </w:r>
      <w:proofErr w:type="spellEnd"/>
      <w:r>
        <w:t xml:space="preserve"> meu/</w:t>
      </w:r>
      <w:proofErr w:type="spellStart"/>
      <w:r>
        <w:t>copiilor</w:t>
      </w:r>
      <w:proofErr w:type="spellEnd"/>
      <w:r>
        <w:t xml:space="preserve"> </w:t>
      </w:r>
      <w:proofErr w:type="spellStart"/>
      <w:r>
        <w:t>mei</w:t>
      </w:r>
      <w:proofErr w:type="spellEnd"/>
      <w:r>
        <w:t xml:space="preserve"> cu </w:t>
      </w:r>
      <w:proofErr w:type="spellStart"/>
      <w:r>
        <w:t>caracter</w:t>
      </w:r>
      <w:proofErr w:type="spellEnd"/>
      <w:r>
        <w:t xml:space="preserve"> personal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Organizatorii</w:t>
      </w:r>
      <w:proofErr w:type="spellEnd"/>
      <w:r>
        <w:t xml:space="preserve"> </w:t>
      </w:r>
      <w:proofErr w:type="spellStart"/>
      <w:r>
        <w:t>Festivalului</w:t>
      </w:r>
      <w:proofErr w:type="spellEnd"/>
      <w:r>
        <w:t xml:space="preserve"> „</w:t>
      </w:r>
      <w:proofErr w:type="spellStart"/>
      <w:proofErr w:type="gramStart"/>
      <w:r>
        <w:rPr>
          <w:i/>
          <w:iCs/>
        </w:rPr>
        <w:t>Tradiții</w:t>
      </w:r>
      <w:proofErr w:type="spellEnd"/>
      <w:r>
        <w:rPr>
          <w:i/>
          <w:iCs/>
          <w:lang w:val="ro-RO"/>
        </w:rPr>
        <w:t>,istorie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și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cultură</w:t>
      </w:r>
      <w:proofErr w:type="spellEnd"/>
      <w:r>
        <w:rPr>
          <w:i/>
          <w:iCs/>
        </w:rPr>
        <w:t xml:space="preserve"> la </w:t>
      </w:r>
      <w:proofErr w:type="spellStart"/>
      <w:r>
        <w:rPr>
          <w:i/>
          <w:iCs/>
        </w:rPr>
        <w:t>poale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Retezat</w:t>
      </w:r>
      <w:proofErr w:type="spellEnd"/>
      <w:r>
        <w:t xml:space="preserve">”. </w:t>
      </w:r>
      <w:proofErr w:type="spellStart"/>
      <w:r>
        <w:t>Acestea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folosite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îndeplinirii</w:t>
      </w:r>
      <w:proofErr w:type="spellEnd"/>
      <w:r>
        <w:t xml:space="preserve"> </w:t>
      </w:r>
      <w:proofErr w:type="spellStart"/>
      <w:r>
        <w:t>obiectivelor</w:t>
      </w:r>
      <w:proofErr w:type="spellEnd"/>
      <w:r>
        <w:t xml:space="preserve"> </w:t>
      </w:r>
      <w:proofErr w:type="spellStart"/>
      <w:r>
        <w:t>festivalului</w:t>
      </w:r>
      <w:proofErr w:type="spellEnd"/>
      <w:r>
        <w:t xml:space="preserve">, cu </w:t>
      </w:r>
      <w:proofErr w:type="spellStart"/>
      <w:r>
        <w:t>respectarea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legale</w:t>
      </w:r>
      <w:proofErr w:type="spellEnd"/>
      <w:r>
        <w:t xml:space="preserve">. </w:t>
      </w:r>
      <w:proofErr w:type="spellStart"/>
      <w:r>
        <w:t>Acestea</w:t>
      </w:r>
      <w:proofErr w:type="spellEnd"/>
      <w:r>
        <w:t xml:space="preserve"> nu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prelucrate</w:t>
      </w:r>
      <w:proofErr w:type="spellEnd"/>
      <w:r>
        <w:t xml:space="preserve"> in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publicării</w:t>
      </w:r>
      <w:proofErr w:type="spellEnd"/>
      <w:r>
        <w:t>.</w:t>
      </w:r>
    </w:p>
    <w:p w14:paraId="35556D93" w14:textId="77777777" w:rsidR="00A47A09" w:rsidRDefault="00A47A09">
      <w:pPr>
        <w:jc w:val="both"/>
      </w:pPr>
    </w:p>
    <w:p w14:paraId="29596FAE" w14:textId="77777777" w:rsidR="00A47A09" w:rsidRDefault="00922C47">
      <w:pPr>
        <w:jc w:val="both"/>
      </w:pPr>
      <w:r>
        <w:t xml:space="preserve">Am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informat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datele</w:t>
      </w:r>
      <w:proofErr w:type="spellEnd"/>
      <w:r>
        <w:t xml:space="preserve"> </w:t>
      </w:r>
      <w:proofErr w:type="spellStart"/>
      <w:r>
        <w:t>furnizate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tratate</w:t>
      </w:r>
      <w:proofErr w:type="spellEnd"/>
      <w:r>
        <w:t xml:space="preserve"> </w:t>
      </w:r>
      <w:proofErr w:type="spellStart"/>
      <w:r>
        <w:t>confidențial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prevederile</w:t>
      </w:r>
      <w:proofErr w:type="spellEnd"/>
      <w:r>
        <w:t>:</w:t>
      </w:r>
    </w:p>
    <w:p w14:paraId="671E206E" w14:textId="77777777" w:rsidR="00A47A09" w:rsidRDefault="00922C47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-Directivei CE/95/46 privind protecția persoanelor fizice în ceea ce privește prelucrarea datelor cu caracter personal și liberă circulație a acestor date, precum și cu prevederile Directivei2002/58/CE privind prelucrarea datelor cu caracter personal și protecția vieții private în sectorul comunicațiilor electronice, transpusă prin Legea nr. 506/2004.</w:t>
      </w:r>
    </w:p>
    <w:p w14:paraId="09CEFAF9" w14:textId="77777777" w:rsidR="00A47A09" w:rsidRDefault="00922C47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-Regulamentului (UE) 2016/679 privind protecția persoanelor fizice în ceea ce privește prelucrarea datelor cu caracter personal și privind libera circulație a acestor date și de abrogare a Directivei 95/46/CE (Regulamentul general privind protecția datelor, aplicabil din 25 mai 2018)</w:t>
      </w:r>
    </w:p>
    <w:p w14:paraId="647EE238" w14:textId="77777777" w:rsidR="00A47A09" w:rsidRDefault="00922C47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-Directiva (UE) 2016/680 referitoare la protecția datelor personale în cadrul activităților specifice desfășurate de autoritățile de aplicare a legii</w:t>
      </w:r>
    </w:p>
    <w:p w14:paraId="72B96E49" w14:textId="77777777" w:rsidR="00A47A09" w:rsidRDefault="00922C47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-Legea 53/2003 Codul muncii (dacă este cazul)</w:t>
      </w:r>
    </w:p>
    <w:p w14:paraId="4EC8CE98" w14:textId="77777777" w:rsidR="00A47A09" w:rsidRDefault="00922C47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-Legea 16/1996 a Arhivelor Naționale</w:t>
      </w:r>
    </w:p>
    <w:p w14:paraId="08AA829A" w14:textId="77777777" w:rsidR="00A47A09" w:rsidRDefault="00922C47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-Legea contabilității.</w:t>
      </w:r>
    </w:p>
    <w:p w14:paraId="1060F835" w14:textId="77777777" w:rsidR="00A47A09" w:rsidRDefault="00A47A09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31ECDCF" w14:textId="77777777" w:rsidR="00A47A09" w:rsidRDefault="00922C47">
      <w:pPr>
        <w:pStyle w:val="NoSpacing"/>
        <w:jc w:val="both"/>
        <w:rPr>
          <w:rFonts w:ascii="Times New Roman" w:hAnsi="Times New Roman"/>
          <w:sz w:val="24"/>
          <w:szCs w:val="24"/>
          <w:lang w:val="ro-RO" w:eastAsia="ar-SA"/>
        </w:rPr>
      </w:pPr>
      <w:r>
        <w:rPr>
          <w:rFonts w:ascii="Times New Roman" w:hAnsi="Times New Roman"/>
          <w:sz w:val="24"/>
          <w:szCs w:val="24"/>
          <w:lang w:val="ro-RO" w:eastAsia="ar-SA"/>
        </w:rPr>
        <w:t>-Declar pe propria-mi răspundere, cunoscând legislația aplicabilă si efectele declarațiilor folosind date false, in fals sau uz de fals, ca sunt părintele sau tutorele legal al minorului*   ...........................................................................</w:t>
      </w:r>
    </w:p>
    <w:p w14:paraId="7FCA861E" w14:textId="77777777" w:rsidR="00A47A09" w:rsidRDefault="00922C47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 w:eastAsia="ar-SA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>in cazul părinților/tutorilor legali ai candidaților minori ai concursului.</w:t>
      </w:r>
    </w:p>
    <w:p w14:paraId="178819EC" w14:textId="77777777" w:rsidR="00A47A09" w:rsidRDefault="00A47A09">
      <w:pPr>
        <w:jc w:val="both"/>
      </w:pPr>
    </w:p>
    <w:p w14:paraId="5B57314C" w14:textId="77777777" w:rsidR="00A47A09" w:rsidRDefault="00922C47">
      <w:pPr>
        <w:jc w:val="both"/>
      </w:pPr>
      <w:r>
        <w:t>PĂRINTE al CANDIDATULUI/TUTORE LEGAL</w:t>
      </w:r>
    </w:p>
    <w:p w14:paraId="3B0B2426" w14:textId="77777777" w:rsidR="00A47A09" w:rsidRDefault="00922C47">
      <w:proofErr w:type="spellStart"/>
      <w:r>
        <w:t>Nume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gramStart"/>
      <w:r>
        <w:t>prenume:.................................................................................</w:t>
      </w:r>
      <w:proofErr w:type="gramEnd"/>
    </w:p>
    <w:p w14:paraId="3576A317" w14:textId="77777777" w:rsidR="00A47A09" w:rsidRDefault="00922C47">
      <w:proofErr w:type="spellStart"/>
      <w:r>
        <w:t>Semnătură</w:t>
      </w:r>
      <w:proofErr w:type="spellEnd"/>
      <w:r>
        <w:t>: ...........................................................................................</w:t>
      </w:r>
    </w:p>
    <w:p w14:paraId="235B88AB" w14:textId="77777777" w:rsidR="00A47A09" w:rsidRDefault="00922C47">
      <w:pPr>
        <w:rPr>
          <w:lang w:val="ro-RO"/>
        </w:rPr>
      </w:pPr>
      <w:r>
        <w:t>Data: ______/______/_________</w:t>
      </w:r>
    </w:p>
    <w:sectPr w:rsidR="00A47A09">
      <w:headerReference w:type="default" r:id="rId12"/>
      <w:footerReference w:type="default" r:id="rId13"/>
      <w:type w:val="continuous"/>
      <w:pgSz w:w="11907" w:h="16839"/>
      <w:pgMar w:top="720" w:right="850" w:bottom="720" w:left="993" w:header="1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8A55A" w14:textId="77777777" w:rsidR="00D32E25" w:rsidRDefault="00D32E25">
      <w:r>
        <w:separator/>
      </w:r>
    </w:p>
  </w:endnote>
  <w:endnote w:type="continuationSeparator" w:id="0">
    <w:p w14:paraId="7F1227BF" w14:textId="77777777" w:rsidR="00D32E25" w:rsidRDefault="00D32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B2FEF" w14:textId="77777777" w:rsidR="00A47A09" w:rsidRDefault="00922C47">
    <w:pPr>
      <w:pStyle w:val="Footer"/>
      <w:spacing w:before="120"/>
      <w:ind w:right="360"/>
      <w:jc w:val="right"/>
      <w:rPr>
        <w:sz w:val="16"/>
        <w:szCs w:val="18"/>
        <w:lang w:val="en-US"/>
      </w:rPr>
    </w:pPr>
    <w:r>
      <w:rPr>
        <w:sz w:val="16"/>
        <w:szCs w:val="18"/>
        <w:lang w:val="en-US"/>
      </w:rPr>
      <w:t xml:space="preserve">Str. Nicolae </w:t>
    </w:r>
    <w:proofErr w:type="spellStart"/>
    <w:proofErr w:type="gramStart"/>
    <w:r>
      <w:rPr>
        <w:sz w:val="16"/>
        <w:szCs w:val="18"/>
        <w:lang w:val="en-US"/>
      </w:rPr>
      <w:t>Titulescu</w:t>
    </w:r>
    <w:proofErr w:type="spellEnd"/>
    <w:r>
      <w:rPr>
        <w:sz w:val="16"/>
        <w:szCs w:val="18"/>
        <w:lang w:val="en-US"/>
      </w:rPr>
      <w:t>,  nr</w:t>
    </w:r>
    <w:proofErr w:type="gramEnd"/>
    <w:r>
      <w:rPr>
        <w:sz w:val="16"/>
        <w:szCs w:val="18"/>
        <w:lang w:val="en-US"/>
      </w:rPr>
      <w:t xml:space="preserve">. </w:t>
    </w:r>
    <w:proofErr w:type="gramStart"/>
    <w:r>
      <w:rPr>
        <w:sz w:val="16"/>
        <w:szCs w:val="18"/>
        <w:lang w:val="en-US"/>
      </w:rPr>
      <w:t xml:space="preserve">43,  </w:t>
    </w:r>
    <w:proofErr w:type="spellStart"/>
    <w:r>
      <w:rPr>
        <w:sz w:val="16"/>
        <w:szCs w:val="18"/>
        <w:lang w:val="en-US"/>
      </w:rPr>
      <w:t>jud</w:t>
    </w:r>
    <w:proofErr w:type="spellEnd"/>
    <w:proofErr w:type="gramEnd"/>
    <w:r>
      <w:rPr>
        <w:sz w:val="16"/>
        <w:szCs w:val="18"/>
        <w:lang w:val="en-US"/>
      </w:rPr>
      <w:t>. Hunedoara</w:t>
    </w:r>
  </w:p>
  <w:p w14:paraId="780AD184" w14:textId="77777777" w:rsidR="00A47A09" w:rsidRDefault="00922C47">
    <w:pPr>
      <w:pStyle w:val="Footer"/>
      <w:jc w:val="right"/>
      <w:rPr>
        <w:sz w:val="16"/>
        <w:szCs w:val="18"/>
        <w:lang w:val="en-US"/>
      </w:rPr>
    </w:pPr>
    <w:r>
      <w:rPr>
        <w:sz w:val="16"/>
        <w:szCs w:val="18"/>
        <w:lang w:val="en-US"/>
      </w:rPr>
      <w:t>Tel:  +4 (0) 254-</w:t>
    </w:r>
    <w:proofErr w:type="gramStart"/>
    <w:r>
      <w:rPr>
        <w:sz w:val="16"/>
        <w:szCs w:val="18"/>
        <w:lang w:val="en-US"/>
      </w:rPr>
      <w:t>570525  Fax</w:t>
    </w:r>
    <w:proofErr w:type="gramEnd"/>
    <w:r>
      <w:rPr>
        <w:sz w:val="16"/>
        <w:szCs w:val="18"/>
        <w:lang w:val="en-US"/>
      </w:rPr>
      <w:t xml:space="preserve">:   +4 (0) 254570525, </w:t>
    </w:r>
  </w:p>
  <w:p w14:paraId="5214B228" w14:textId="77777777" w:rsidR="00A47A09" w:rsidRDefault="00922C47">
    <w:pPr>
      <w:pStyle w:val="Footer"/>
      <w:jc w:val="right"/>
    </w:pPr>
    <w:r>
      <w:rPr>
        <w:rFonts w:ascii="Arial Narrow" w:hAnsi="Arial Narrow"/>
        <w:sz w:val="18"/>
        <w:szCs w:val="18"/>
      </w:rPr>
      <w:t xml:space="preserve">e-mail: </w:t>
    </w:r>
    <w:hyperlink r:id="rId1" w:history="1">
      <w:r>
        <w:rPr>
          <w:rStyle w:val="Hyperlink"/>
          <w:rFonts w:ascii="Arial Narrow" w:hAnsi="Arial Narrow"/>
          <w:sz w:val="18"/>
          <w:szCs w:val="18"/>
        </w:rPr>
        <w:t>liceul_vulcan@yahoo.com</w:t>
      </w:r>
    </w:hyperlink>
    <w:r>
      <w:rPr>
        <w:rFonts w:ascii="Arial Narrow" w:hAnsi="Arial Narrow"/>
        <w:sz w:val="18"/>
        <w:szCs w:val="18"/>
      </w:rPr>
      <w:t xml:space="preserve"> , </w:t>
    </w:r>
    <w:proofErr w:type="gramStart"/>
    <w:r>
      <w:rPr>
        <w:rFonts w:ascii="Arial Narrow" w:hAnsi="Arial Narrow"/>
        <w:sz w:val="18"/>
        <w:szCs w:val="18"/>
      </w:rPr>
      <w:t>website :</w:t>
    </w:r>
    <w:proofErr w:type="gramEnd"/>
    <w:r>
      <w:rPr>
        <w:rFonts w:ascii="Arial Narrow" w:hAnsi="Arial Narrow"/>
        <w:sz w:val="18"/>
        <w:szCs w:val="18"/>
      </w:rPr>
      <w:t xml:space="preserve"> </w:t>
    </w:r>
    <w:hyperlink r:id="rId2" w:history="1">
      <w:r>
        <w:rPr>
          <w:rStyle w:val="Hyperlink"/>
          <w:rFonts w:ascii="Arial Narrow" w:hAnsi="Arial Narrow"/>
          <w:sz w:val="18"/>
          <w:szCs w:val="18"/>
        </w:rPr>
        <w:t>http://liceulvulcan.licee.edu.ro/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311AB" w14:textId="77777777" w:rsidR="00D32E25" w:rsidRDefault="00D32E25">
      <w:r>
        <w:separator/>
      </w:r>
    </w:p>
  </w:footnote>
  <w:footnote w:type="continuationSeparator" w:id="0">
    <w:p w14:paraId="4312EA3F" w14:textId="77777777" w:rsidR="00D32E25" w:rsidRDefault="00D32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9425" w14:textId="77777777" w:rsidR="00A47A09" w:rsidRDefault="00A47A09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80"/>
      <w:gridCol w:w="2400"/>
      <w:gridCol w:w="850"/>
      <w:gridCol w:w="2263"/>
      <w:gridCol w:w="1266"/>
      <w:gridCol w:w="2395"/>
    </w:tblGrid>
    <w:tr w:rsidR="00A47A09" w14:paraId="55E16718" w14:textId="77777777">
      <w:trPr>
        <w:trHeight w:val="495"/>
      </w:trPr>
      <w:tc>
        <w:tcPr>
          <w:tcW w:w="880" w:type="dxa"/>
          <w:vMerge w:val="restart"/>
        </w:tcPr>
        <w:p w14:paraId="52F94D05" w14:textId="77777777" w:rsidR="00A47A09" w:rsidRDefault="00922C47">
          <w:pPr>
            <w:pStyle w:val="Header"/>
            <w:ind w:left="57"/>
          </w:pPr>
          <w:r>
            <w:rPr>
              <w:noProof/>
              <w:lang w:val="ro-RO" w:eastAsia="ro-RO"/>
            </w:rPr>
            <w:drawing>
              <wp:inline distT="0" distB="0" distL="0" distR="0" wp14:anchorId="386DE750" wp14:editId="6B4FB589">
                <wp:extent cx="516255" cy="518160"/>
                <wp:effectExtent l="0" t="0" r="0" b="0"/>
                <wp:docPr id="1" name="Imagin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in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6255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0" w:type="dxa"/>
        </w:tcPr>
        <w:p w14:paraId="410CA324" w14:textId="77777777" w:rsidR="00A47A09" w:rsidRDefault="00A47A09">
          <w:pPr>
            <w:pStyle w:val="Header"/>
            <w:ind w:left="57"/>
            <w:rPr>
              <w:sz w:val="16"/>
              <w:szCs w:val="16"/>
              <w:lang w:val="ro-RO"/>
            </w:rPr>
          </w:pPr>
        </w:p>
        <w:p w14:paraId="1CDB6C41" w14:textId="77777777" w:rsidR="00A47A09" w:rsidRDefault="00922C47">
          <w:pPr>
            <w:pStyle w:val="Header"/>
            <w:ind w:left="57"/>
            <w:rPr>
              <w:sz w:val="20"/>
              <w:szCs w:val="20"/>
            </w:rPr>
          </w:pPr>
          <w:r>
            <w:rPr>
              <w:sz w:val="20"/>
              <w:szCs w:val="20"/>
              <w:lang w:val="ro-RO"/>
            </w:rPr>
            <w:t>MINISTERUL EDUCAȚIEI</w:t>
          </w:r>
        </w:p>
      </w:tc>
      <w:tc>
        <w:tcPr>
          <w:tcW w:w="850" w:type="dxa"/>
          <w:vMerge w:val="restart"/>
        </w:tcPr>
        <w:p w14:paraId="28D4BABA" w14:textId="77777777" w:rsidR="00A47A09" w:rsidRDefault="00922C47">
          <w:pPr>
            <w:pStyle w:val="Header"/>
            <w:ind w:left="57"/>
          </w:pPr>
          <w:r>
            <w:rPr>
              <w:rFonts w:ascii="Arial" w:eastAsia="Arial" w:hAnsi="Arial" w:cs="Arial"/>
              <w:noProof/>
              <w:sz w:val="21"/>
              <w:szCs w:val="21"/>
              <w:shd w:val="clear" w:color="auto" w:fill="FFFFFF"/>
              <w:lang w:val="ro-RO" w:eastAsia="ro-RO"/>
            </w:rPr>
            <w:drawing>
              <wp:inline distT="0" distB="0" distL="114300" distR="114300" wp14:anchorId="6BF441ED" wp14:editId="1492165D">
                <wp:extent cx="477520" cy="447675"/>
                <wp:effectExtent l="0" t="0" r="17780" b="9525"/>
                <wp:docPr id="3" name="Picture 1" descr="IMG_256">
                  <a:hlinkClick xmlns:a="http://schemas.openxmlformats.org/drawingml/2006/main" r:id="rId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" descr="IMG_256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752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3" w:type="dxa"/>
          <w:vMerge w:val="restart"/>
        </w:tcPr>
        <w:p w14:paraId="040C457E" w14:textId="77777777" w:rsidR="00A47A09" w:rsidRDefault="00922C47">
          <w:pPr>
            <w:pStyle w:val="Header"/>
            <w:ind w:left="57"/>
            <w:jc w:val="both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INSPECTORATUL  </w:t>
          </w:r>
        </w:p>
        <w:p w14:paraId="65D2B708" w14:textId="77777777" w:rsidR="00A47A09" w:rsidRDefault="00922C47">
          <w:pPr>
            <w:pStyle w:val="Header"/>
            <w:ind w:left="57"/>
            <w:jc w:val="both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ŞCOLAR JUDEŢEAN </w:t>
          </w:r>
        </w:p>
        <w:p w14:paraId="5FC499F4" w14:textId="77777777" w:rsidR="00A47A09" w:rsidRDefault="00922C47">
          <w:pPr>
            <w:pStyle w:val="Header"/>
            <w:ind w:left="57"/>
            <w:jc w:val="both"/>
            <w:rPr>
              <w:sz w:val="16"/>
              <w:szCs w:val="16"/>
            </w:rPr>
          </w:pPr>
          <w:r>
            <w:rPr>
              <w:sz w:val="20"/>
              <w:szCs w:val="20"/>
            </w:rPr>
            <w:t>HUNEDOARA</w:t>
          </w:r>
        </w:p>
      </w:tc>
      <w:tc>
        <w:tcPr>
          <w:tcW w:w="1266" w:type="dxa"/>
          <w:vMerge w:val="restart"/>
        </w:tcPr>
        <w:p w14:paraId="1452FCA3" w14:textId="77777777" w:rsidR="00A47A09" w:rsidRDefault="00922C47">
          <w:pPr>
            <w:pStyle w:val="Header"/>
            <w:ind w:left="57"/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1" allowOverlap="1" wp14:anchorId="4370AB9A" wp14:editId="5474072A">
                <wp:simplePos x="0" y="0"/>
                <wp:positionH relativeFrom="column">
                  <wp:posOffset>31750</wp:posOffset>
                </wp:positionH>
                <wp:positionV relativeFrom="paragraph">
                  <wp:posOffset>7620</wp:posOffset>
                </wp:positionV>
                <wp:extent cx="476250" cy="546100"/>
                <wp:effectExtent l="0" t="0" r="0" b="6350"/>
                <wp:wrapNone/>
                <wp:docPr id="2" name="Imagin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ine 1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6250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395" w:type="dxa"/>
          <w:vMerge w:val="restart"/>
        </w:tcPr>
        <w:p w14:paraId="4EB2A845" w14:textId="77777777" w:rsidR="00A47A09" w:rsidRDefault="00922C47">
          <w:pPr>
            <w:pStyle w:val="Header"/>
            <w:ind w:left="57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LICEUL TEHNOLOGIC </w:t>
          </w:r>
        </w:p>
        <w:p w14:paraId="36EE3B9B" w14:textId="77777777" w:rsidR="00A47A09" w:rsidRDefault="00922C47">
          <w:pPr>
            <w:pStyle w:val="Header"/>
            <w:ind w:left="57"/>
            <w:rPr>
              <w:sz w:val="20"/>
              <w:szCs w:val="20"/>
            </w:rPr>
          </w:pPr>
          <w:r>
            <w:rPr>
              <w:sz w:val="20"/>
              <w:szCs w:val="20"/>
            </w:rPr>
            <w:t>“MIHAI VITEAZU”</w:t>
          </w:r>
        </w:p>
        <w:p w14:paraId="6C71694C" w14:textId="77777777" w:rsidR="00A47A09" w:rsidRDefault="00922C47">
          <w:pPr>
            <w:pStyle w:val="Header"/>
            <w:ind w:left="57"/>
            <w:rPr>
              <w:sz w:val="18"/>
              <w:szCs w:val="18"/>
            </w:rPr>
          </w:pPr>
          <w:r>
            <w:rPr>
              <w:sz w:val="20"/>
              <w:szCs w:val="20"/>
            </w:rPr>
            <w:t>VULCAN</w:t>
          </w:r>
        </w:p>
      </w:tc>
    </w:tr>
    <w:tr w:rsidR="00A47A09" w14:paraId="402F5F3A" w14:textId="77777777">
      <w:trPr>
        <w:trHeight w:val="495"/>
      </w:trPr>
      <w:tc>
        <w:tcPr>
          <w:tcW w:w="880" w:type="dxa"/>
          <w:vMerge/>
        </w:tcPr>
        <w:p w14:paraId="433CDF82" w14:textId="77777777" w:rsidR="00A47A09" w:rsidRDefault="00A47A09">
          <w:pPr>
            <w:pStyle w:val="Header"/>
            <w:ind w:left="57"/>
            <w:rPr>
              <w:lang w:val="ro-RO" w:eastAsia="ro-RO"/>
            </w:rPr>
          </w:pPr>
        </w:p>
      </w:tc>
      <w:tc>
        <w:tcPr>
          <w:tcW w:w="2400" w:type="dxa"/>
        </w:tcPr>
        <w:p w14:paraId="11574543" w14:textId="77777777" w:rsidR="00A47A09" w:rsidRDefault="00922C47">
          <w:pPr>
            <w:pStyle w:val="Header"/>
            <w:ind w:left="57"/>
            <w:rPr>
              <w:sz w:val="20"/>
              <w:szCs w:val="20"/>
              <w:lang w:val="ro-RO"/>
            </w:rPr>
          </w:pPr>
          <w:r>
            <w:rPr>
              <w:sz w:val="20"/>
              <w:szCs w:val="20"/>
              <w:lang w:val="ro-RO"/>
            </w:rPr>
            <w:t>ȘI CERCETĂRII</w:t>
          </w:r>
        </w:p>
      </w:tc>
      <w:tc>
        <w:tcPr>
          <w:tcW w:w="850" w:type="dxa"/>
          <w:vMerge/>
        </w:tcPr>
        <w:p w14:paraId="5C08D64F" w14:textId="77777777" w:rsidR="00A47A09" w:rsidRDefault="00A47A09">
          <w:pPr>
            <w:pStyle w:val="Header"/>
            <w:ind w:left="57"/>
            <w:rPr>
              <w:rFonts w:ascii="Arial" w:eastAsia="Arial" w:hAnsi="Arial" w:cs="Arial"/>
              <w:sz w:val="21"/>
              <w:szCs w:val="21"/>
              <w:shd w:val="clear" w:color="auto" w:fill="FFFFFF"/>
              <w:lang w:val="ro-RO" w:eastAsia="ro-RO"/>
            </w:rPr>
          </w:pPr>
        </w:p>
      </w:tc>
      <w:tc>
        <w:tcPr>
          <w:tcW w:w="2263" w:type="dxa"/>
          <w:vMerge/>
        </w:tcPr>
        <w:p w14:paraId="5A126CAA" w14:textId="77777777" w:rsidR="00A47A09" w:rsidRDefault="00A47A09">
          <w:pPr>
            <w:pStyle w:val="Header"/>
            <w:ind w:left="57"/>
            <w:jc w:val="both"/>
            <w:rPr>
              <w:sz w:val="20"/>
              <w:szCs w:val="20"/>
            </w:rPr>
          </w:pPr>
        </w:p>
      </w:tc>
      <w:tc>
        <w:tcPr>
          <w:tcW w:w="1266" w:type="dxa"/>
          <w:vMerge/>
        </w:tcPr>
        <w:p w14:paraId="0FDF990B" w14:textId="77777777" w:rsidR="00A47A09" w:rsidRDefault="00A47A09">
          <w:pPr>
            <w:pStyle w:val="Header"/>
            <w:ind w:left="57"/>
            <w:rPr>
              <w:lang w:val="ro-RO" w:eastAsia="ro-RO"/>
            </w:rPr>
          </w:pPr>
        </w:p>
      </w:tc>
      <w:tc>
        <w:tcPr>
          <w:tcW w:w="2395" w:type="dxa"/>
          <w:vMerge/>
        </w:tcPr>
        <w:p w14:paraId="0FFEE1F6" w14:textId="77777777" w:rsidR="00A47A09" w:rsidRDefault="00A47A09">
          <w:pPr>
            <w:pStyle w:val="Header"/>
            <w:ind w:left="57"/>
            <w:rPr>
              <w:sz w:val="20"/>
              <w:szCs w:val="20"/>
            </w:rPr>
          </w:pPr>
        </w:p>
      </w:tc>
    </w:tr>
  </w:tbl>
  <w:p w14:paraId="74650B22" w14:textId="77777777" w:rsidR="00A47A09" w:rsidRDefault="00A4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4C4486"/>
    <w:multiLevelType w:val="singleLevel"/>
    <w:tmpl w:val="C14C4486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C2B373F7"/>
    <w:multiLevelType w:val="singleLevel"/>
    <w:tmpl w:val="C2B373F7"/>
    <w:lvl w:ilvl="0">
      <w:start w:val="6"/>
      <w:numFmt w:val="decimal"/>
      <w:suff w:val="space"/>
      <w:lvlText w:val="%1."/>
      <w:lvlJc w:val="left"/>
    </w:lvl>
  </w:abstractNum>
  <w:abstractNum w:abstractNumId="2" w15:restartNumberingAfterBreak="0">
    <w:nsid w:val="C71B88D1"/>
    <w:multiLevelType w:val="singleLevel"/>
    <w:tmpl w:val="C71B88D1"/>
    <w:lvl w:ilvl="0">
      <w:start w:val="1"/>
      <w:numFmt w:val="upperRoman"/>
      <w:suff w:val="space"/>
      <w:lvlText w:val="%1."/>
      <w:lvlJc w:val="left"/>
    </w:lvl>
  </w:abstractNum>
  <w:abstractNum w:abstractNumId="3" w15:restartNumberingAfterBreak="0">
    <w:nsid w:val="F9A9C0C5"/>
    <w:multiLevelType w:val="singleLevel"/>
    <w:tmpl w:val="F9A9C0C5"/>
    <w:lvl w:ilvl="0">
      <w:start w:val="1"/>
      <w:numFmt w:val="upperRoman"/>
      <w:suff w:val="space"/>
      <w:lvlText w:val="%1."/>
      <w:lvlJc w:val="left"/>
    </w:lvl>
  </w:abstractNum>
  <w:abstractNum w:abstractNumId="4" w15:restartNumberingAfterBreak="0">
    <w:nsid w:val="5869E318"/>
    <w:multiLevelType w:val="singleLevel"/>
    <w:tmpl w:val="5869E31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5B36AD3A"/>
    <w:multiLevelType w:val="singleLevel"/>
    <w:tmpl w:val="5B36AD3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attachedTemplate r:id="rId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8AD"/>
    <w:rsid w:val="0000556C"/>
    <w:rsid w:val="00006567"/>
    <w:rsid w:val="00006595"/>
    <w:rsid w:val="00017A68"/>
    <w:rsid w:val="00020432"/>
    <w:rsid w:val="000217DE"/>
    <w:rsid w:val="00023C66"/>
    <w:rsid w:val="00054980"/>
    <w:rsid w:val="00060C06"/>
    <w:rsid w:val="00061077"/>
    <w:rsid w:val="000613AF"/>
    <w:rsid w:val="00062C11"/>
    <w:rsid w:val="0006333C"/>
    <w:rsid w:val="0006667E"/>
    <w:rsid w:val="000666AE"/>
    <w:rsid w:val="00070BA9"/>
    <w:rsid w:val="0007418D"/>
    <w:rsid w:val="0007529F"/>
    <w:rsid w:val="00076B08"/>
    <w:rsid w:val="00081DB4"/>
    <w:rsid w:val="000908E4"/>
    <w:rsid w:val="00095209"/>
    <w:rsid w:val="000955D7"/>
    <w:rsid w:val="000D0F9D"/>
    <w:rsid w:val="000D20DC"/>
    <w:rsid w:val="000D3A47"/>
    <w:rsid w:val="000D6E1A"/>
    <w:rsid w:val="000E38D8"/>
    <w:rsid w:val="000E712C"/>
    <w:rsid w:val="000E7DD0"/>
    <w:rsid w:val="000F0C48"/>
    <w:rsid w:val="000F2307"/>
    <w:rsid w:val="000F78D6"/>
    <w:rsid w:val="00102CBC"/>
    <w:rsid w:val="00103C08"/>
    <w:rsid w:val="00104301"/>
    <w:rsid w:val="0010444D"/>
    <w:rsid w:val="00106ECF"/>
    <w:rsid w:val="00113FF7"/>
    <w:rsid w:val="001255DB"/>
    <w:rsid w:val="00126BC6"/>
    <w:rsid w:val="00133D1A"/>
    <w:rsid w:val="00135084"/>
    <w:rsid w:val="001476FF"/>
    <w:rsid w:val="00153E55"/>
    <w:rsid w:val="00155642"/>
    <w:rsid w:val="00162FEC"/>
    <w:rsid w:val="00166447"/>
    <w:rsid w:val="0017052A"/>
    <w:rsid w:val="00174C71"/>
    <w:rsid w:val="0018576B"/>
    <w:rsid w:val="00185789"/>
    <w:rsid w:val="0019683E"/>
    <w:rsid w:val="001A0EC9"/>
    <w:rsid w:val="001A36F5"/>
    <w:rsid w:val="001A38FA"/>
    <w:rsid w:val="001B0DE6"/>
    <w:rsid w:val="001B5A7B"/>
    <w:rsid w:val="001C0846"/>
    <w:rsid w:val="001D1068"/>
    <w:rsid w:val="001D489C"/>
    <w:rsid w:val="001D7908"/>
    <w:rsid w:val="001E70CA"/>
    <w:rsid w:val="001F43DE"/>
    <w:rsid w:val="001F5315"/>
    <w:rsid w:val="001F7435"/>
    <w:rsid w:val="0020042A"/>
    <w:rsid w:val="0020243C"/>
    <w:rsid w:val="00207094"/>
    <w:rsid w:val="002101AB"/>
    <w:rsid w:val="00224995"/>
    <w:rsid w:val="00231E8B"/>
    <w:rsid w:val="00234343"/>
    <w:rsid w:val="0023729E"/>
    <w:rsid w:val="002404D3"/>
    <w:rsid w:val="002420EB"/>
    <w:rsid w:val="002457E6"/>
    <w:rsid w:val="00252EE3"/>
    <w:rsid w:val="002611DF"/>
    <w:rsid w:val="00263E8D"/>
    <w:rsid w:val="0026423B"/>
    <w:rsid w:val="00274773"/>
    <w:rsid w:val="00274F85"/>
    <w:rsid w:val="00275462"/>
    <w:rsid w:val="0027617C"/>
    <w:rsid w:val="00280D31"/>
    <w:rsid w:val="00286B4D"/>
    <w:rsid w:val="0029733A"/>
    <w:rsid w:val="00297994"/>
    <w:rsid w:val="002A11A7"/>
    <w:rsid w:val="002A19AD"/>
    <w:rsid w:val="002A46A3"/>
    <w:rsid w:val="002A484D"/>
    <w:rsid w:val="002A7983"/>
    <w:rsid w:val="002B46F9"/>
    <w:rsid w:val="002B575A"/>
    <w:rsid w:val="002B6731"/>
    <w:rsid w:val="002D4854"/>
    <w:rsid w:val="002E12A1"/>
    <w:rsid w:val="002E161F"/>
    <w:rsid w:val="002E55F2"/>
    <w:rsid w:val="002F1F8C"/>
    <w:rsid w:val="002F48BA"/>
    <w:rsid w:val="002F500C"/>
    <w:rsid w:val="00303323"/>
    <w:rsid w:val="00304E67"/>
    <w:rsid w:val="00310CA9"/>
    <w:rsid w:val="003120FF"/>
    <w:rsid w:val="00317325"/>
    <w:rsid w:val="00320AA9"/>
    <w:rsid w:val="00325400"/>
    <w:rsid w:val="00331BAF"/>
    <w:rsid w:val="00340667"/>
    <w:rsid w:val="003443CC"/>
    <w:rsid w:val="003467BB"/>
    <w:rsid w:val="00352D48"/>
    <w:rsid w:val="0035798D"/>
    <w:rsid w:val="003604FB"/>
    <w:rsid w:val="003613C6"/>
    <w:rsid w:val="00365205"/>
    <w:rsid w:val="00366DD7"/>
    <w:rsid w:val="003718F6"/>
    <w:rsid w:val="00376E41"/>
    <w:rsid w:val="00397BB3"/>
    <w:rsid w:val="003A0F2D"/>
    <w:rsid w:val="003A222F"/>
    <w:rsid w:val="003A5E5A"/>
    <w:rsid w:val="003A7E13"/>
    <w:rsid w:val="003B1DA2"/>
    <w:rsid w:val="003B2139"/>
    <w:rsid w:val="003B276C"/>
    <w:rsid w:val="003B4646"/>
    <w:rsid w:val="003B7682"/>
    <w:rsid w:val="003D33C2"/>
    <w:rsid w:val="003D5053"/>
    <w:rsid w:val="003D7D35"/>
    <w:rsid w:val="003E162D"/>
    <w:rsid w:val="003E26D0"/>
    <w:rsid w:val="003F5CE8"/>
    <w:rsid w:val="003F7E13"/>
    <w:rsid w:val="003F7EF9"/>
    <w:rsid w:val="004024AA"/>
    <w:rsid w:val="00403999"/>
    <w:rsid w:val="00407B8B"/>
    <w:rsid w:val="00411546"/>
    <w:rsid w:val="00413D20"/>
    <w:rsid w:val="00415433"/>
    <w:rsid w:val="0042257F"/>
    <w:rsid w:val="00426929"/>
    <w:rsid w:val="00431A0B"/>
    <w:rsid w:val="004326F8"/>
    <w:rsid w:val="00434D4D"/>
    <w:rsid w:val="00434DCC"/>
    <w:rsid w:val="00436DD7"/>
    <w:rsid w:val="0043715C"/>
    <w:rsid w:val="00440DAE"/>
    <w:rsid w:val="00442125"/>
    <w:rsid w:val="0044401E"/>
    <w:rsid w:val="00445AFF"/>
    <w:rsid w:val="00447F52"/>
    <w:rsid w:val="0045264D"/>
    <w:rsid w:val="00453A6C"/>
    <w:rsid w:val="00454374"/>
    <w:rsid w:val="00455C39"/>
    <w:rsid w:val="00461F03"/>
    <w:rsid w:val="0046720B"/>
    <w:rsid w:val="00480267"/>
    <w:rsid w:val="00480771"/>
    <w:rsid w:val="00482B7A"/>
    <w:rsid w:val="00486C7F"/>
    <w:rsid w:val="004912DC"/>
    <w:rsid w:val="004920FA"/>
    <w:rsid w:val="004978EE"/>
    <w:rsid w:val="004A041F"/>
    <w:rsid w:val="004A5AA8"/>
    <w:rsid w:val="004B2614"/>
    <w:rsid w:val="004C2883"/>
    <w:rsid w:val="004D64D0"/>
    <w:rsid w:val="004E33DF"/>
    <w:rsid w:val="004F4EDC"/>
    <w:rsid w:val="004F5181"/>
    <w:rsid w:val="004F5D1D"/>
    <w:rsid w:val="004F5E26"/>
    <w:rsid w:val="004F71E7"/>
    <w:rsid w:val="00506612"/>
    <w:rsid w:val="005113E7"/>
    <w:rsid w:val="00515B99"/>
    <w:rsid w:val="0052024F"/>
    <w:rsid w:val="00520705"/>
    <w:rsid w:val="00520BBF"/>
    <w:rsid w:val="0053098F"/>
    <w:rsid w:val="005368AE"/>
    <w:rsid w:val="00541F58"/>
    <w:rsid w:val="00543658"/>
    <w:rsid w:val="00543915"/>
    <w:rsid w:val="005452D7"/>
    <w:rsid w:val="00547678"/>
    <w:rsid w:val="00555DCA"/>
    <w:rsid w:val="00557665"/>
    <w:rsid w:val="005604ED"/>
    <w:rsid w:val="005622F6"/>
    <w:rsid w:val="00563A9B"/>
    <w:rsid w:val="00564186"/>
    <w:rsid w:val="00566F92"/>
    <w:rsid w:val="00572B44"/>
    <w:rsid w:val="00584973"/>
    <w:rsid w:val="005849C1"/>
    <w:rsid w:val="00584B89"/>
    <w:rsid w:val="00586927"/>
    <w:rsid w:val="00590000"/>
    <w:rsid w:val="005919C6"/>
    <w:rsid w:val="005A0971"/>
    <w:rsid w:val="005A2922"/>
    <w:rsid w:val="005A30DE"/>
    <w:rsid w:val="005A3CB7"/>
    <w:rsid w:val="005B4E0A"/>
    <w:rsid w:val="005B5B3C"/>
    <w:rsid w:val="005C2416"/>
    <w:rsid w:val="005C2845"/>
    <w:rsid w:val="005C4B32"/>
    <w:rsid w:val="005D6630"/>
    <w:rsid w:val="005D79D2"/>
    <w:rsid w:val="005E48F2"/>
    <w:rsid w:val="005E6389"/>
    <w:rsid w:val="005F1607"/>
    <w:rsid w:val="006016F6"/>
    <w:rsid w:val="006025EA"/>
    <w:rsid w:val="00603AB6"/>
    <w:rsid w:val="00603CB2"/>
    <w:rsid w:val="00605214"/>
    <w:rsid w:val="0061019F"/>
    <w:rsid w:val="00610698"/>
    <w:rsid w:val="00611F4E"/>
    <w:rsid w:val="00612AC2"/>
    <w:rsid w:val="00614908"/>
    <w:rsid w:val="00614B93"/>
    <w:rsid w:val="00614EAC"/>
    <w:rsid w:val="006260D0"/>
    <w:rsid w:val="00632460"/>
    <w:rsid w:val="006342A4"/>
    <w:rsid w:val="0063434B"/>
    <w:rsid w:val="006352B4"/>
    <w:rsid w:val="00647C47"/>
    <w:rsid w:val="00651745"/>
    <w:rsid w:val="00653EFB"/>
    <w:rsid w:val="00662041"/>
    <w:rsid w:val="00666F80"/>
    <w:rsid w:val="00670FE7"/>
    <w:rsid w:val="006816CC"/>
    <w:rsid w:val="0069198A"/>
    <w:rsid w:val="006924F1"/>
    <w:rsid w:val="006945A7"/>
    <w:rsid w:val="006A55CB"/>
    <w:rsid w:val="006A6DCE"/>
    <w:rsid w:val="006B1363"/>
    <w:rsid w:val="006B15A6"/>
    <w:rsid w:val="006B1746"/>
    <w:rsid w:val="006B1CF4"/>
    <w:rsid w:val="006B30C8"/>
    <w:rsid w:val="006B5B80"/>
    <w:rsid w:val="006B63B0"/>
    <w:rsid w:val="006B74D5"/>
    <w:rsid w:val="006C4A45"/>
    <w:rsid w:val="006C4D41"/>
    <w:rsid w:val="006C5E56"/>
    <w:rsid w:val="006C7FB5"/>
    <w:rsid w:val="006D46C8"/>
    <w:rsid w:val="006D5900"/>
    <w:rsid w:val="006D7E41"/>
    <w:rsid w:val="006E30DA"/>
    <w:rsid w:val="006E389D"/>
    <w:rsid w:val="006E43ED"/>
    <w:rsid w:val="006F3C99"/>
    <w:rsid w:val="006F6F55"/>
    <w:rsid w:val="00703ECD"/>
    <w:rsid w:val="00704ADB"/>
    <w:rsid w:val="00707A6E"/>
    <w:rsid w:val="007107BD"/>
    <w:rsid w:val="0071433F"/>
    <w:rsid w:val="00726990"/>
    <w:rsid w:val="00726B94"/>
    <w:rsid w:val="00733E06"/>
    <w:rsid w:val="00735838"/>
    <w:rsid w:val="007426D9"/>
    <w:rsid w:val="00743C5F"/>
    <w:rsid w:val="007459FB"/>
    <w:rsid w:val="00747FCB"/>
    <w:rsid w:val="00752348"/>
    <w:rsid w:val="007542F8"/>
    <w:rsid w:val="00756691"/>
    <w:rsid w:val="0075744C"/>
    <w:rsid w:val="007606CF"/>
    <w:rsid w:val="00760D35"/>
    <w:rsid w:val="00765C02"/>
    <w:rsid w:val="00766810"/>
    <w:rsid w:val="007717DB"/>
    <w:rsid w:val="00773FD6"/>
    <w:rsid w:val="00774666"/>
    <w:rsid w:val="00776F5A"/>
    <w:rsid w:val="00782F45"/>
    <w:rsid w:val="007871B3"/>
    <w:rsid w:val="007906CF"/>
    <w:rsid w:val="00790AA8"/>
    <w:rsid w:val="00790B24"/>
    <w:rsid w:val="007919AC"/>
    <w:rsid w:val="0079257E"/>
    <w:rsid w:val="00795DCF"/>
    <w:rsid w:val="007A18AD"/>
    <w:rsid w:val="007A1973"/>
    <w:rsid w:val="007B2144"/>
    <w:rsid w:val="007B5A6F"/>
    <w:rsid w:val="007C1772"/>
    <w:rsid w:val="007C33E4"/>
    <w:rsid w:val="007D19C3"/>
    <w:rsid w:val="007D483C"/>
    <w:rsid w:val="007D5C08"/>
    <w:rsid w:val="007E13F6"/>
    <w:rsid w:val="007E57A4"/>
    <w:rsid w:val="007E622C"/>
    <w:rsid w:val="007E62AD"/>
    <w:rsid w:val="007F1F17"/>
    <w:rsid w:val="007F3467"/>
    <w:rsid w:val="007F38FB"/>
    <w:rsid w:val="007F42C2"/>
    <w:rsid w:val="007F7963"/>
    <w:rsid w:val="008026BC"/>
    <w:rsid w:val="00803AFB"/>
    <w:rsid w:val="00803D82"/>
    <w:rsid w:val="00812BC0"/>
    <w:rsid w:val="00833C72"/>
    <w:rsid w:val="0083545E"/>
    <w:rsid w:val="00835B83"/>
    <w:rsid w:val="00840D41"/>
    <w:rsid w:val="008420C4"/>
    <w:rsid w:val="008424A0"/>
    <w:rsid w:val="00851ED0"/>
    <w:rsid w:val="00854AA3"/>
    <w:rsid w:val="00855828"/>
    <w:rsid w:val="0085665F"/>
    <w:rsid w:val="00857E7A"/>
    <w:rsid w:val="00860425"/>
    <w:rsid w:val="00863F98"/>
    <w:rsid w:val="00864AE0"/>
    <w:rsid w:val="00864B8D"/>
    <w:rsid w:val="00866F79"/>
    <w:rsid w:val="00867FB7"/>
    <w:rsid w:val="0087467B"/>
    <w:rsid w:val="00875237"/>
    <w:rsid w:val="00875F8A"/>
    <w:rsid w:val="00876306"/>
    <w:rsid w:val="00881044"/>
    <w:rsid w:val="00892282"/>
    <w:rsid w:val="008A179B"/>
    <w:rsid w:val="008B17F9"/>
    <w:rsid w:val="008B1EB5"/>
    <w:rsid w:val="008B3617"/>
    <w:rsid w:val="008B51D5"/>
    <w:rsid w:val="008B5F12"/>
    <w:rsid w:val="008C32B7"/>
    <w:rsid w:val="008C4591"/>
    <w:rsid w:val="008D0D9E"/>
    <w:rsid w:val="008D311E"/>
    <w:rsid w:val="008D48AB"/>
    <w:rsid w:val="008E5416"/>
    <w:rsid w:val="008F51AA"/>
    <w:rsid w:val="00902DA3"/>
    <w:rsid w:val="009075AA"/>
    <w:rsid w:val="00922C47"/>
    <w:rsid w:val="0093233A"/>
    <w:rsid w:val="009406E8"/>
    <w:rsid w:val="009408E3"/>
    <w:rsid w:val="00942C42"/>
    <w:rsid w:val="0094432C"/>
    <w:rsid w:val="00946640"/>
    <w:rsid w:val="00946E2A"/>
    <w:rsid w:val="009478E6"/>
    <w:rsid w:val="009506BA"/>
    <w:rsid w:val="0096063C"/>
    <w:rsid w:val="00961E31"/>
    <w:rsid w:val="009621B2"/>
    <w:rsid w:val="0096230A"/>
    <w:rsid w:val="009668A1"/>
    <w:rsid w:val="00971C84"/>
    <w:rsid w:val="009808D7"/>
    <w:rsid w:val="00982B4C"/>
    <w:rsid w:val="00983D01"/>
    <w:rsid w:val="00990FBF"/>
    <w:rsid w:val="0099254A"/>
    <w:rsid w:val="009A01E4"/>
    <w:rsid w:val="009A21E1"/>
    <w:rsid w:val="009A4052"/>
    <w:rsid w:val="009A6909"/>
    <w:rsid w:val="009B1D4F"/>
    <w:rsid w:val="009B2C5F"/>
    <w:rsid w:val="009B2EAD"/>
    <w:rsid w:val="009B380D"/>
    <w:rsid w:val="009B38EC"/>
    <w:rsid w:val="009C13EF"/>
    <w:rsid w:val="009C2120"/>
    <w:rsid w:val="009C2341"/>
    <w:rsid w:val="009C3DA2"/>
    <w:rsid w:val="009D1C37"/>
    <w:rsid w:val="009D6428"/>
    <w:rsid w:val="009E153F"/>
    <w:rsid w:val="009E2E02"/>
    <w:rsid w:val="009E5A27"/>
    <w:rsid w:val="009F1596"/>
    <w:rsid w:val="009F3C4E"/>
    <w:rsid w:val="009F4E8D"/>
    <w:rsid w:val="009F52EA"/>
    <w:rsid w:val="009F7F9E"/>
    <w:rsid w:val="00A01499"/>
    <w:rsid w:val="00A066F8"/>
    <w:rsid w:val="00A15514"/>
    <w:rsid w:val="00A157B5"/>
    <w:rsid w:val="00A218F0"/>
    <w:rsid w:val="00A30AA4"/>
    <w:rsid w:val="00A31081"/>
    <w:rsid w:val="00A35746"/>
    <w:rsid w:val="00A35E41"/>
    <w:rsid w:val="00A36BC2"/>
    <w:rsid w:val="00A47A09"/>
    <w:rsid w:val="00A47E27"/>
    <w:rsid w:val="00A521C3"/>
    <w:rsid w:val="00A53EDA"/>
    <w:rsid w:val="00A57BE7"/>
    <w:rsid w:val="00A6371F"/>
    <w:rsid w:val="00A65A8B"/>
    <w:rsid w:val="00A66A51"/>
    <w:rsid w:val="00A76C7A"/>
    <w:rsid w:val="00A773A2"/>
    <w:rsid w:val="00A812B9"/>
    <w:rsid w:val="00A84B93"/>
    <w:rsid w:val="00A87928"/>
    <w:rsid w:val="00A92F62"/>
    <w:rsid w:val="00AB3B00"/>
    <w:rsid w:val="00AB4A47"/>
    <w:rsid w:val="00AC3105"/>
    <w:rsid w:val="00AC3825"/>
    <w:rsid w:val="00AC3E16"/>
    <w:rsid w:val="00AD3511"/>
    <w:rsid w:val="00AD57A7"/>
    <w:rsid w:val="00AE1380"/>
    <w:rsid w:val="00AE1B09"/>
    <w:rsid w:val="00AE1EBC"/>
    <w:rsid w:val="00AF1851"/>
    <w:rsid w:val="00AF5110"/>
    <w:rsid w:val="00AF555D"/>
    <w:rsid w:val="00AF6947"/>
    <w:rsid w:val="00AF6B94"/>
    <w:rsid w:val="00B0711C"/>
    <w:rsid w:val="00B1128C"/>
    <w:rsid w:val="00B1279F"/>
    <w:rsid w:val="00B25C73"/>
    <w:rsid w:val="00B26C28"/>
    <w:rsid w:val="00B26C87"/>
    <w:rsid w:val="00B319EF"/>
    <w:rsid w:val="00B3300D"/>
    <w:rsid w:val="00B435B2"/>
    <w:rsid w:val="00B466EA"/>
    <w:rsid w:val="00B51BF4"/>
    <w:rsid w:val="00B5338B"/>
    <w:rsid w:val="00B564DF"/>
    <w:rsid w:val="00B56928"/>
    <w:rsid w:val="00B577E8"/>
    <w:rsid w:val="00B63F1F"/>
    <w:rsid w:val="00B643B7"/>
    <w:rsid w:val="00B721DC"/>
    <w:rsid w:val="00B728BE"/>
    <w:rsid w:val="00B74DC7"/>
    <w:rsid w:val="00B80433"/>
    <w:rsid w:val="00B865CB"/>
    <w:rsid w:val="00B91557"/>
    <w:rsid w:val="00B9259B"/>
    <w:rsid w:val="00B96233"/>
    <w:rsid w:val="00BB0D96"/>
    <w:rsid w:val="00BB23AD"/>
    <w:rsid w:val="00BB4D7B"/>
    <w:rsid w:val="00BB7AC5"/>
    <w:rsid w:val="00BC0345"/>
    <w:rsid w:val="00BC2FE0"/>
    <w:rsid w:val="00BC3329"/>
    <w:rsid w:val="00BC5567"/>
    <w:rsid w:val="00BC7473"/>
    <w:rsid w:val="00BC7EF7"/>
    <w:rsid w:val="00BD18A9"/>
    <w:rsid w:val="00BD27AA"/>
    <w:rsid w:val="00BD5198"/>
    <w:rsid w:val="00BE2148"/>
    <w:rsid w:val="00BE373A"/>
    <w:rsid w:val="00BE3B64"/>
    <w:rsid w:val="00BF4D4F"/>
    <w:rsid w:val="00BF67CF"/>
    <w:rsid w:val="00C03897"/>
    <w:rsid w:val="00C122A9"/>
    <w:rsid w:val="00C1796B"/>
    <w:rsid w:val="00C24830"/>
    <w:rsid w:val="00C26EB3"/>
    <w:rsid w:val="00C424DE"/>
    <w:rsid w:val="00C52607"/>
    <w:rsid w:val="00C57736"/>
    <w:rsid w:val="00C6634F"/>
    <w:rsid w:val="00C66BEB"/>
    <w:rsid w:val="00C74308"/>
    <w:rsid w:val="00C8344E"/>
    <w:rsid w:val="00C8790E"/>
    <w:rsid w:val="00C94A4B"/>
    <w:rsid w:val="00C957F5"/>
    <w:rsid w:val="00C96610"/>
    <w:rsid w:val="00C969ED"/>
    <w:rsid w:val="00CA0D95"/>
    <w:rsid w:val="00CA211F"/>
    <w:rsid w:val="00CA42FE"/>
    <w:rsid w:val="00CB39AF"/>
    <w:rsid w:val="00CC06C4"/>
    <w:rsid w:val="00CC1C47"/>
    <w:rsid w:val="00CC222A"/>
    <w:rsid w:val="00CC525C"/>
    <w:rsid w:val="00CC686B"/>
    <w:rsid w:val="00CD13E5"/>
    <w:rsid w:val="00CD5DBC"/>
    <w:rsid w:val="00CD5F14"/>
    <w:rsid w:val="00CD780A"/>
    <w:rsid w:val="00CE017A"/>
    <w:rsid w:val="00CE109B"/>
    <w:rsid w:val="00CE30C8"/>
    <w:rsid w:val="00CE3C43"/>
    <w:rsid w:val="00CE5EC4"/>
    <w:rsid w:val="00CE7F69"/>
    <w:rsid w:val="00CF46A3"/>
    <w:rsid w:val="00CF6570"/>
    <w:rsid w:val="00D00593"/>
    <w:rsid w:val="00D05118"/>
    <w:rsid w:val="00D05632"/>
    <w:rsid w:val="00D07076"/>
    <w:rsid w:val="00D148C2"/>
    <w:rsid w:val="00D1624F"/>
    <w:rsid w:val="00D16700"/>
    <w:rsid w:val="00D20B30"/>
    <w:rsid w:val="00D225EA"/>
    <w:rsid w:val="00D321B0"/>
    <w:rsid w:val="00D321D5"/>
    <w:rsid w:val="00D32E25"/>
    <w:rsid w:val="00D33C31"/>
    <w:rsid w:val="00D40A54"/>
    <w:rsid w:val="00D4120D"/>
    <w:rsid w:val="00D42C3F"/>
    <w:rsid w:val="00D45158"/>
    <w:rsid w:val="00D56BA4"/>
    <w:rsid w:val="00D60526"/>
    <w:rsid w:val="00D62CB0"/>
    <w:rsid w:val="00D65DE2"/>
    <w:rsid w:val="00D722F5"/>
    <w:rsid w:val="00D77C40"/>
    <w:rsid w:val="00D80B2C"/>
    <w:rsid w:val="00D848D0"/>
    <w:rsid w:val="00D8594E"/>
    <w:rsid w:val="00D9687C"/>
    <w:rsid w:val="00DA1ABF"/>
    <w:rsid w:val="00DA4D22"/>
    <w:rsid w:val="00DB0A48"/>
    <w:rsid w:val="00DB0E35"/>
    <w:rsid w:val="00DB3D0B"/>
    <w:rsid w:val="00DB3F73"/>
    <w:rsid w:val="00DB4348"/>
    <w:rsid w:val="00DB49F3"/>
    <w:rsid w:val="00DB5DC6"/>
    <w:rsid w:val="00DB63D8"/>
    <w:rsid w:val="00DC43EA"/>
    <w:rsid w:val="00DD50C6"/>
    <w:rsid w:val="00DF08B2"/>
    <w:rsid w:val="00DF1176"/>
    <w:rsid w:val="00DF1971"/>
    <w:rsid w:val="00DF672F"/>
    <w:rsid w:val="00E005B4"/>
    <w:rsid w:val="00E00CF9"/>
    <w:rsid w:val="00E01BCD"/>
    <w:rsid w:val="00E047D0"/>
    <w:rsid w:val="00E06A37"/>
    <w:rsid w:val="00E12012"/>
    <w:rsid w:val="00E1378D"/>
    <w:rsid w:val="00E14864"/>
    <w:rsid w:val="00E26F04"/>
    <w:rsid w:val="00E33050"/>
    <w:rsid w:val="00E354AC"/>
    <w:rsid w:val="00E36FFE"/>
    <w:rsid w:val="00E406A3"/>
    <w:rsid w:val="00E40F62"/>
    <w:rsid w:val="00E54900"/>
    <w:rsid w:val="00E7374E"/>
    <w:rsid w:val="00E80A01"/>
    <w:rsid w:val="00E81CB6"/>
    <w:rsid w:val="00E878EA"/>
    <w:rsid w:val="00E95589"/>
    <w:rsid w:val="00E964A9"/>
    <w:rsid w:val="00EA346A"/>
    <w:rsid w:val="00EA35AA"/>
    <w:rsid w:val="00EA4F66"/>
    <w:rsid w:val="00EB1FC3"/>
    <w:rsid w:val="00EB27EA"/>
    <w:rsid w:val="00EB3C27"/>
    <w:rsid w:val="00EB6CB2"/>
    <w:rsid w:val="00EC060B"/>
    <w:rsid w:val="00EC2EA5"/>
    <w:rsid w:val="00EC485F"/>
    <w:rsid w:val="00EC6B44"/>
    <w:rsid w:val="00EC7C57"/>
    <w:rsid w:val="00ED0BF2"/>
    <w:rsid w:val="00ED4522"/>
    <w:rsid w:val="00ED72D6"/>
    <w:rsid w:val="00EE3D65"/>
    <w:rsid w:val="00EF0CA7"/>
    <w:rsid w:val="00EF2E57"/>
    <w:rsid w:val="00EF489D"/>
    <w:rsid w:val="00F00350"/>
    <w:rsid w:val="00F0262B"/>
    <w:rsid w:val="00F045D9"/>
    <w:rsid w:val="00F04CA4"/>
    <w:rsid w:val="00F04D1E"/>
    <w:rsid w:val="00F07FE1"/>
    <w:rsid w:val="00F128DA"/>
    <w:rsid w:val="00F20A24"/>
    <w:rsid w:val="00F21C5C"/>
    <w:rsid w:val="00F225AE"/>
    <w:rsid w:val="00F31C74"/>
    <w:rsid w:val="00F335E6"/>
    <w:rsid w:val="00F34068"/>
    <w:rsid w:val="00F35CBF"/>
    <w:rsid w:val="00F434CD"/>
    <w:rsid w:val="00F53569"/>
    <w:rsid w:val="00F55CFE"/>
    <w:rsid w:val="00F569B9"/>
    <w:rsid w:val="00F56E56"/>
    <w:rsid w:val="00F608DF"/>
    <w:rsid w:val="00F61612"/>
    <w:rsid w:val="00F61D60"/>
    <w:rsid w:val="00F658D8"/>
    <w:rsid w:val="00F74657"/>
    <w:rsid w:val="00F809EC"/>
    <w:rsid w:val="00F842DE"/>
    <w:rsid w:val="00F925EF"/>
    <w:rsid w:val="00F93032"/>
    <w:rsid w:val="00F93842"/>
    <w:rsid w:val="00F95ECA"/>
    <w:rsid w:val="00F97FED"/>
    <w:rsid w:val="00FA0F5C"/>
    <w:rsid w:val="00FA17BE"/>
    <w:rsid w:val="00FB40DC"/>
    <w:rsid w:val="00FB5FA0"/>
    <w:rsid w:val="00FC0D10"/>
    <w:rsid w:val="00FC517E"/>
    <w:rsid w:val="00FD0DEB"/>
    <w:rsid w:val="00FD143E"/>
    <w:rsid w:val="00FD595B"/>
    <w:rsid w:val="00FD5D88"/>
    <w:rsid w:val="00FD79C1"/>
    <w:rsid w:val="00FE25A3"/>
    <w:rsid w:val="00FE5FF3"/>
    <w:rsid w:val="00FE6758"/>
    <w:rsid w:val="00FE77E5"/>
    <w:rsid w:val="0F8A0113"/>
    <w:rsid w:val="36C57493"/>
    <w:rsid w:val="498F4324"/>
    <w:rsid w:val="4A54103F"/>
    <w:rsid w:val="5BCC658A"/>
    <w:rsid w:val="714A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F5E3"/>
  <w15:docId w15:val="{1E6A1645-6BF9-4A22-B72A-595CE7947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jc w:val="center"/>
    </w:pPr>
    <w:rPr>
      <w:sz w:val="28"/>
      <w:lang w:val="en-US" w:eastAsia="ro-RO"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</w:style>
  <w:style w:type="character" w:styleId="Hyperlink">
    <w:name w:val="Hyperlink"/>
    <w:qFormat/>
    <w:rPr>
      <w:color w:val="0000FF"/>
      <w:u w:val="single"/>
    </w:rPr>
  </w:style>
  <w:style w:type="character" w:styleId="PageNumber">
    <w:name w:val="page number"/>
    <w:basedOn w:val="DefaultParagraphFont"/>
    <w:qFormat/>
  </w:style>
  <w:style w:type="table" w:styleId="TableGrid">
    <w:name w:val="Table Grid"/>
    <w:basedOn w:val="TableNormal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qFormat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"/>
    <w:qFormat/>
    <w:rPr>
      <w:rFonts w:ascii="Cambria" w:eastAsia="Times New Roman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"/>
    <w:semiHidden/>
    <w:qFormat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character" w:customStyle="1" w:styleId="HeaderChar">
    <w:name w:val="Header Char"/>
    <w:link w:val="Header"/>
    <w:uiPriority w:val="99"/>
    <w:qFormat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FooterChar">
    <w:name w:val="Footer Char"/>
    <w:link w:val="Footer"/>
    <w:qFormat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ListParagraph1">
    <w:name w:val="List Paragraph1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">
    <w:name w:val="Char Char4 Char Char Char Caracter Caracter"/>
    <w:basedOn w:val="Normal"/>
    <w:qFormat/>
    <w:rPr>
      <w:lang w:val="pl-PL" w:eastAsia="pl-PL"/>
    </w:rPr>
  </w:style>
  <w:style w:type="character" w:customStyle="1" w:styleId="BalloonTextChar">
    <w:name w:val="Balloon Text Char"/>
    <w:link w:val="BalloonText"/>
    <w:uiPriority w:val="99"/>
    <w:semiHidden/>
    <w:qFormat/>
    <w:rPr>
      <w:rFonts w:ascii="Segoe UI" w:eastAsia="Times New Roman" w:hAnsi="Segoe UI" w:cs="Segoe UI"/>
      <w:sz w:val="18"/>
      <w:szCs w:val="18"/>
      <w:lang w:val="en-GB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ro-RO" w:eastAsia="ro-RO"/>
    </w:rPr>
  </w:style>
  <w:style w:type="paragraph" w:customStyle="1" w:styleId="NoSpacing1">
    <w:name w:val="No Spacing1"/>
    <w:uiPriority w:val="1"/>
    <w:qFormat/>
    <w:rPr>
      <w:rFonts w:ascii="Calibri" w:eastAsia="Calibri" w:hAnsi="Calibri"/>
      <w:sz w:val="22"/>
      <w:szCs w:val="22"/>
    </w:rPr>
  </w:style>
  <w:style w:type="character" w:customStyle="1" w:styleId="do1">
    <w:name w:val="do1"/>
    <w:qFormat/>
    <w:rPr>
      <w:b/>
      <w:bCs/>
      <w:sz w:val="26"/>
      <w:szCs w:val="26"/>
    </w:rPr>
  </w:style>
  <w:style w:type="character" w:customStyle="1" w:styleId="BodyTextChar">
    <w:name w:val="Body Text Char"/>
    <w:link w:val="BodyText"/>
    <w:qFormat/>
    <w:rPr>
      <w:rFonts w:ascii="Times New Roman" w:eastAsia="Times New Roman" w:hAnsi="Times New Roman"/>
      <w:sz w:val="28"/>
      <w:szCs w:val="24"/>
      <w:lang w:val="en-US"/>
    </w:rPr>
  </w:style>
  <w:style w:type="paragraph" w:styleId="NoSpacing">
    <w:name w:val="No Spacing"/>
    <w:uiPriority w:val="1"/>
    <w:qFormat/>
    <w:pPr>
      <w:suppressAutoHyphens/>
      <w:spacing w:line="100" w:lineRule="atLeast"/>
    </w:pPr>
    <w:rPr>
      <w:rFonts w:ascii="Calibri" w:eastAsia="Calibri" w:hAnsi="Calibri"/>
      <w:color w:val="00000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estivalfolcloric@g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estivalfolcloric@gmail.com" TargetMode="External"/><Relationship Id="rId4" Type="http://schemas.openxmlformats.org/officeDocument/2006/relationships/styles" Target="styles.xml"/><Relationship Id="rId9" Type="http://schemas.openxmlformats.org/officeDocument/2006/relationships/hyperlink" Target="mailto:festivalfolcloric@gmail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liceulvulcan.licee.edu.ro/" TargetMode="External"/><Relationship Id="rId1" Type="http://schemas.openxmlformats.org/officeDocument/2006/relationships/hyperlink" Target="mailto:liceul_vulcan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isj.hd.edu.ro/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B0812-81AE-4B80-99FC-FB405167D650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5CE036EE-B24B-417E-A55F-62F4F47E2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10</TotalTime>
  <Pages>1</Pages>
  <Words>1946</Words>
  <Characters>11097</Characters>
  <Application>Microsoft Office Word</Application>
  <DocSecurity>0</DocSecurity>
  <Lines>92</Lines>
  <Paragraphs>26</Paragraphs>
  <ScaleCrop>false</ScaleCrop>
  <Company>Unitate Scolara</Company>
  <LinksUpToDate>false</LinksUpToDate>
  <CharactersWithSpaces>13017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creator>olivia.rusandu</dc:creator>
  <cp:lastModifiedBy>user</cp:lastModifiedBy>
  <cp:revision>4</cp:revision>
  <cp:lastPrinted>2025-03-25T10:47:00Z</cp:lastPrinted>
  <dcterms:created xsi:type="dcterms:W3CDTF">2025-05-12T08:02:00Z</dcterms:created>
  <dcterms:modified xsi:type="dcterms:W3CDTF">2025-05-12T08:11:00Z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43C1F18F7D524500959F48A49FB57003_13</vt:lpwstr>
  </property>
</Properties>
</file>