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7E525" w14:textId="77777777" w:rsidR="00D30C74" w:rsidRDefault="00D30C74" w:rsidP="00FC1508">
      <w:pPr>
        <w:rPr>
          <w:b/>
          <w:bCs/>
          <w:sz w:val="32"/>
          <w:szCs w:val="32"/>
          <w:lang w:val="ro-RO"/>
        </w:rPr>
      </w:pPr>
    </w:p>
    <w:p w14:paraId="79F0DA8B" w14:textId="77777777" w:rsidR="00D30C74" w:rsidRDefault="00D30C74" w:rsidP="00D30C74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ANEXA 2</w:t>
      </w:r>
    </w:p>
    <w:p w14:paraId="27FD0D12" w14:textId="77777777" w:rsidR="00D30C74" w:rsidRPr="002737A4" w:rsidRDefault="00D30C74" w:rsidP="00D30C74">
      <w:pPr>
        <w:spacing w:line="360" w:lineRule="auto"/>
        <w:rPr>
          <w:b/>
          <w:bCs/>
          <w:sz w:val="24"/>
          <w:szCs w:val="24"/>
        </w:rPr>
      </w:pPr>
      <w:proofErr w:type="spellStart"/>
      <w:r w:rsidRPr="002737A4">
        <w:rPr>
          <w:b/>
          <w:bCs/>
          <w:sz w:val="24"/>
          <w:szCs w:val="24"/>
        </w:rPr>
        <w:t>Centralizarea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activităților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desfășurate</w:t>
      </w:r>
      <w:proofErr w:type="spellEnd"/>
      <w:r w:rsidRPr="002737A4">
        <w:rPr>
          <w:b/>
          <w:bCs/>
          <w:sz w:val="24"/>
          <w:szCs w:val="24"/>
        </w:rPr>
        <w:t xml:space="preserve"> cu </w:t>
      </w:r>
      <w:proofErr w:type="spellStart"/>
      <w:r w:rsidRPr="002737A4">
        <w:rPr>
          <w:b/>
          <w:bCs/>
          <w:sz w:val="24"/>
          <w:szCs w:val="24"/>
        </w:rPr>
        <w:t>prilejul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Zilei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Internaționale</w:t>
      </w:r>
      <w:proofErr w:type="spellEnd"/>
      <w:r w:rsidRPr="002737A4">
        <w:rPr>
          <w:b/>
          <w:bCs/>
          <w:sz w:val="24"/>
          <w:szCs w:val="24"/>
        </w:rPr>
        <w:t xml:space="preserve"> de </w:t>
      </w:r>
      <w:proofErr w:type="spellStart"/>
      <w:r w:rsidRPr="002737A4">
        <w:rPr>
          <w:b/>
          <w:bCs/>
          <w:sz w:val="24"/>
          <w:szCs w:val="24"/>
        </w:rPr>
        <w:t>Comemorare</w:t>
      </w:r>
      <w:proofErr w:type="spellEnd"/>
      <w:r w:rsidRPr="002737A4">
        <w:rPr>
          <w:b/>
          <w:bCs/>
          <w:sz w:val="24"/>
          <w:szCs w:val="24"/>
        </w:rPr>
        <w:t xml:space="preserve"> a </w:t>
      </w:r>
      <w:proofErr w:type="spellStart"/>
      <w:r w:rsidRPr="002737A4">
        <w:rPr>
          <w:b/>
          <w:bCs/>
          <w:sz w:val="24"/>
          <w:szCs w:val="24"/>
        </w:rPr>
        <w:t>Victimelo</w:t>
      </w:r>
      <w:r>
        <w:rPr>
          <w:b/>
          <w:bCs/>
          <w:sz w:val="24"/>
          <w:szCs w:val="24"/>
        </w:rPr>
        <w:t>r</w:t>
      </w:r>
      <w:proofErr w:type="spellEnd"/>
      <w:r>
        <w:rPr>
          <w:b/>
          <w:bCs/>
          <w:sz w:val="24"/>
          <w:szCs w:val="24"/>
        </w:rPr>
        <w:t xml:space="preserve"> Holocaustului-27 </w:t>
      </w:r>
      <w:proofErr w:type="spellStart"/>
      <w:r>
        <w:rPr>
          <w:b/>
          <w:bCs/>
          <w:sz w:val="24"/>
          <w:szCs w:val="24"/>
        </w:rPr>
        <w:t>ianuarie</w:t>
      </w:r>
      <w:proofErr w:type="spellEnd"/>
      <w:r>
        <w:rPr>
          <w:b/>
          <w:bCs/>
          <w:sz w:val="24"/>
          <w:szCs w:val="24"/>
        </w:rPr>
        <w:t xml:space="preserve"> 2026</w:t>
      </w:r>
    </w:p>
    <w:p w14:paraId="31EB27B5" w14:textId="77777777" w:rsidR="00D30C74" w:rsidRDefault="00D30C74" w:rsidP="00D30C74">
      <w:pPr>
        <w:spacing w:line="360" w:lineRule="auto"/>
        <w:rPr>
          <w:b/>
          <w:bCs/>
          <w:sz w:val="24"/>
          <w:szCs w:val="24"/>
        </w:rPr>
      </w:pPr>
    </w:p>
    <w:tbl>
      <w:tblPr>
        <w:tblStyle w:val="GrilTabel"/>
        <w:tblW w:w="15559" w:type="dxa"/>
        <w:tblLayout w:type="fixed"/>
        <w:tblLook w:val="04A0" w:firstRow="1" w:lastRow="0" w:firstColumn="1" w:lastColumn="0" w:noHBand="0" w:noVBand="1"/>
      </w:tblPr>
      <w:tblGrid>
        <w:gridCol w:w="4957"/>
        <w:gridCol w:w="2409"/>
        <w:gridCol w:w="1814"/>
        <w:gridCol w:w="993"/>
        <w:gridCol w:w="1275"/>
        <w:gridCol w:w="1276"/>
        <w:gridCol w:w="2835"/>
      </w:tblGrid>
      <w:tr w:rsidR="00D30C74" w14:paraId="0390C67E" w14:textId="77777777" w:rsidTr="0047050D">
        <w:tc>
          <w:tcPr>
            <w:tcW w:w="4957" w:type="dxa"/>
          </w:tcPr>
          <w:p w14:paraId="255F1F20" w14:textId="759C79AE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Tipul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activități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organizate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simpozioane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mese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rotunde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expoziții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vizionări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filme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întâlniri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supraviețuitori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vizite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obiective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relevante</w:t>
            </w:r>
            <w:proofErr w:type="spellEnd"/>
            <w:r w:rsidR="00FD19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4D39D655" w14:textId="77777777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Unitatea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14" w:type="dxa"/>
          </w:tcPr>
          <w:p w14:paraId="3EE04E33" w14:textId="77777777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3" w:type="dxa"/>
          </w:tcPr>
          <w:p w14:paraId="3E24D3C4" w14:textId="77777777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5" w:type="dxa"/>
          </w:tcPr>
          <w:p w14:paraId="25DCECDB" w14:textId="77777777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777618E" w14:textId="77777777" w:rsidR="00D30C74" w:rsidRPr="00CA764A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Parteneri</w:t>
            </w:r>
            <w:proofErr w:type="spellEnd"/>
            <w:r>
              <w:rPr>
                <w:sz w:val="24"/>
                <w:szCs w:val="24"/>
              </w:rPr>
              <w:t>, ONG-</w:t>
            </w:r>
            <w:proofErr w:type="spellStart"/>
            <w:r>
              <w:rPr>
                <w:sz w:val="24"/>
                <w:szCs w:val="24"/>
              </w:rPr>
              <w:t>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835" w:type="dxa"/>
          </w:tcPr>
          <w:p w14:paraId="29E64FD1" w14:textId="7920AD12" w:rsidR="00D30C74" w:rsidRDefault="00D30C74" w:rsidP="00F7264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Obse</w:t>
            </w:r>
            <w:r w:rsidR="00FD193E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vații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bune</w:t>
            </w:r>
            <w:proofErr w:type="spellEnd"/>
            <w:r>
              <w:rPr>
                <w:sz w:val="24"/>
                <w:szCs w:val="24"/>
              </w:rPr>
              <w:t xml:space="preserve"> practice, </w:t>
            </w:r>
            <w:proofErr w:type="spellStart"/>
            <w:r>
              <w:rPr>
                <w:sz w:val="24"/>
                <w:szCs w:val="24"/>
              </w:rPr>
              <w:t>deficiențe</w:t>
            </w:r>
            <w:proofErr w:type="spellEnd"/>
            <w:r>
              <w:rPr>
                <w:sz w:val="24"/>
                <w:szCs w:val="24"/>
              </w:rPr>
              <w:t xml:space="preserve"> etc.)</w:t>
            </w:r>
          </w:p>
        </w:tc>
      </w:tr>
      <w:tr w:rsidR="00D30C74" w14:paraId="40AD6732" w14:textId="77777777" w:rsidTr="0047050D">
        <w:tc>
          <w:tcPr>
            <w:tcW w:w="4957" w:type="dxa"/>
          </w:tcPr>
          <w:p w14:paraId="69C2A025" w14:textId="77777777" w:rsidR="004057E9" w:rsidRDefault="004057E9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641B80C6" w14:textId="77777777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tematice</w:t>
            </w:r>
            <w:proofErr w:type="spellEnd"/>
          </w:p>
        </w:tc>
        <w:tc>
          <w:tcPr>
            <w:tcW w:w="2409" w:type="dxa"/>
          </w:tcPr>
          <w:p w14:paraId="0E282431" w14:textId="592CCEC6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T.T.F. </w:t>
            </w:r>
            <w:r w:rsidR="00A27226">
              <w:rPr>
                <w:b/>
                <w:bCs/>
                <w:sz w:val="24"/>
                <w:szCs w:val="24"/>
              </w:rPr>
              <w:t xml:space="preserve">            </w:t>
            </w:r>
            <w:r>
              <w:rPr>
                <w:b/>
                <w:bCs/>
                <w:sz w:val="24"/>
                <w:szCs w:val="24"/>
              </w:rPr>
              <w:t xml:space="preserve">“ </w:t>
            </w:r>
            <w:proofErr w:type="spellStart"/>
            <w:r>
              <w:rPr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b/>
                <w:bCs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1814" w:type="dxa"/>
          </w:tcPr>
          <w:p w14:paraId="1BC62DCB" w14:textId="77777777" w:rsidR="00A27226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50133BC" w14:textId="3648A3F1" w:rsidR="00D30C74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Vă</w:t>
            </w:r>
            <w:r w:rsidR="00D30C74">
              <w:rPr>
                <w:b/>
                <w:bCs/>
                <w:sz w:val="24"/>
                <w:szCs w:val="24"/>
              </w:rPr>
              <w:t>dan</w:t>
            </w:r>
            <w:proofErr w:type="spellEnd"/>
            <w:r w:rsidR="00D30C7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30C74">
              <w:rPr>
                <w:b/>
                <w:bCs/>
                <w:sz w:val="24"/>
                <w:szCs w:val="24"/>
              </w:rPr>
              <w:t>Iuliana</w:t>
            </w:r>
            <w:proofErr w:type="spellEnd"/>
          </w:p>
        </w:tc>
        <w:tc>
          <w:tcPr>
            <w:tcW w:w="993" w:type="dxa"/>
          </w:tcPr>
          <w:p w14:paraId="1CD78509" w14:textId="77777777" w:rsidR="00A27226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A2A752A" w14:textId="77777777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3177E44" w14:textId="77777777" w:rsidR="00A27226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19DD72C6" w14:textId="77777777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14:paraId="0753C1EF" w14:textId="77777777" w:rsidR="00A27226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5F88D757" w14:textId="77777777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3343AF63" w14:textId="77777777" w:rsidR="00A27226" w:rsidRDefault="00A27226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1FBA1467" w14:textId="77777777" w:rsidR="00D30C74" w:rsidRDefault="00D30C74" w:rsidP="004705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</w:tbl>
    <w:p w14:paraId="575CB058" w14:textId="77777777" w:rsidR="00D30C74" w:rsidRDefault="00D30C74" w:rsidP="00D30C74">
      <w:pPr>
        <w:spacing w:line="360" w:lineRule="auto"/>
        <w:rPr>
          <w:b/>
          <w:bCs/>
          <w:sz w:val="24"/>
          <w:szCs w:val="24"/>
        </w:rPr>
      </w:pPr>
    </w:p>
    <w:p w14:paraId="3911B02D" w14:textId="77777777" w:rsidR="00735ADB" w:rsidRDefault="00735ADB" w:rsidP="00D30C74">
      <w:pPr>
        <w:spacing w:line="360" w:lineRule="auto"/>
        <w:rPr>
          <w:b/>
          <w:bCs/>
          <w:sz w:val="24"/>
          <w:szCs w:val="24"/>
        </w:rPr>
      </w:pPr>
    </w:p>
    <w:p w14:paraId="18AE8354" w14:textId="77777777" w:rsidR="00D30C74" w:rsidRDefault="00D30C74" w:rsidP="00FC1508">
      <w:pPr>
        <w:rPr>
          <w:b/>
          <w:bCs/>
          <w:sz w:val="32"/>
          <w:szCs w:val="32"/>
          <w:lang w:val="ro-RO"/>
        </w:rPr>
      </w:pPr>
      <w:bookmarkStart w:id="0" w:name="_GoBack"/>
      <w:bookmarkEnd w:id="0"/>
    </w:p>
    <w:p w14:paraId="5CD534C2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7A55D8EE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4A70163A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76596743" w14:textId="180FC422" w:rsidR="007A37F6" w:rsidRPr="0088039E" w:rsidRDefault="007A37F6" w:rsidP="0088039E"/>
    <w:sectPr w:rsidR="007A37F6" w:rsidRPr="0088039E" w:rsidSect="00D30C74">
      <w:headerReference w:type="default" r:id="rId10"/>
      <w:footerReference w:type="default" r:id="rId11"/>
      <w:pgSz w:w="16840" w:h="11900" w:orient="landscape"/>
      <w:pgMar w:top="885" w:right="873" w:bottom="737" w:left="748" w:header="0" w:footer="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D509E0" w14:textId="77777777" w:rsidR="003238B3" w:rsidRDefault="003238B3" w:rsidP="00D066D2">
      <w:r>
        <w:separator/>
      </w:r>
    </w:p>
  </w:endnote>
  <w:endnote w:type="continuationSeparator" w:id="0">
    <w:p w14:paraId="1E1109F2" w14:textId="77777777" w:rsidR="003238B3" w:rsidRDefault="003238B3" w:rsidP="00D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AA75A" w14:textId="4AF08062" w:rsidR="009C7604" w:rsidRDefault="009C7604" w:rsidP="00957573">
    <w:pPr>
      <w:pStyle w:val="Subsol"/>
      <w:rPr>
        <w:noProof/>
      </w:rPr>
    </w:pPr>
    <w:r>
      <w:rPr>
        <w:noProof/>
      </w:rPr>
      <w:t>______________________________________________________________________________________________________</w:t>
    </w:r>
  </w:p>
  <w:p w14:paraId="59D2EB81" w14:textId="0779F9A2" w:rsidR="009C7604" w:rsidRPr="00C332CE" w:rsidRDefault="00745144" w:rsidP="00957573">
    <w:pPr>
      <w:pStyle w:val="Subsol"/>
      <w:jc w:val="right"/>
      <w:rPr>
        <w:b/>
        <w:noProof/>
        <w:color w:val="2F5496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9D77650" wp14:editId="5CD0F818">
              <wp:simplePos x="0" y="0"/>
              <wp:positionH relativeFrom="margin">
                <wp:posOffset>-164465</wp:posOffset>
              </wp:positionH>
              <wp:positionV relativeFrom="paragraph">
                <wp:posOffset>-3810</wp:posOffset>
              </wp:positionV>
              <wp:extent cx="10085705" cy="0"/>
              <wp:effectExtent l="0" t="0" r="1079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08570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D339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95pt,-.3pt" to="781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" strokecolor="#1d3393" strokeweight="1.5pt">
              <v:stroke joinstyle="miter"/>
              <w10:wrap anchorx="margin"/>
            </v:line>
          </w:pict>
        </mc:Fallback>
      </mc:AlternateContent>
    </w:r>
    <w:r w:rsidR="009C7604" w:rsidRPr="00C332CE">
      <w:rPr>
        <w:b/>
        <w:noProof/>
        <w:color w:val="2F5496"/>
      </w:rPr>
      <w:t>335900 – Simeria, Soseaua Nationala, nr.136,  judetul Hunedoara,  Romania</w:t>
    </w:r>
  </w:p>
  <w:p w14:paraId="0BA19C77" w14:textId="77777777" w:rsidR="009C7604" w:rsidRPr="00C332CE" w:rsidRDefault="009C760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Tel/fax : 0254/261654 , telefon : 0254/260453</w:t>
    </w:r>
  </w:p>
  <w:p w14:paraId="51FC4A96" w14:textId="77777777" w:rsidR="009C7604" w:rsidRPr="00C332CE" w:rsidRDefault="009C760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e-mail : colegiulsaligny_simeria@yahoo.com</w:t>
    </w:r>
  </w:p>
  <w:p w14:paraId="56C62FA9" w14:textId="77777777" w:rsidR="009C7604" w:rsidRDefault="009C7604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CA76BF" w14:textId="77777777" w:rsidR="003238B3" w:rsidRDefault="003238B3" w:rsidP="00D066D2">
      <w:r>
        <w:separator/>
      </w:r>
    </w:p>
  </w:footnote>
  <w:footnote w:type="continuationSeparator" w:id="0">
    <w:p w14:paraId="7F6A189F" w14:textId="77777777" w:rsidR="003238B3" w:rsidRDefault="003238B3" w:rsidP="00D06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ABA12" w14:textId="75D10249" w:rsidR="00AD1647" w:rsidRDefault="00AD1647" w:rsidP="00DD6328">
    <w:pPr>
      <w:pStyle w:val="Frspaiere"/>
    </w:pPr>
  </w:p>
  <w:p w14:paraId="57212C77" w14:textId="4ABBECE0" w:rsidR="009C7604" w:rsidRDefault="00BE1120" w:rsidP="00D30C74">
    <w:pPr>
      <w:jc w:val="center"/>
      <w:rPr>
        <w:b/>
        <w:bCs/>
        <w:sz w:val="16"/>
        <w:szCs w:val="16"/>
        <w:lang w:val="it-IT"/>
      </w:rPr>
    </w:pPr>
    <w:r>
      <w:rPr>
        <w:noProof/>
        <w:lang w:val="ro-RO" w:eastAsia="ro-RO"/>
      </w:rPr>
      <w:drawing>
        <wp:inline distT="0" distB="0" distL="0" distR="0" wp14:anchorId="1A3239CE" wp14:editId="2B92C222">
          <wp:extent cx="8842248" cy="630311"/>
          <wp:effectExtent l="0" t="0" r="0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 202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9013" cy="6329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B0CEF2" w14:textId="267B324E" w:rsidR="00D30C74" w:rsidRPr="00BE1120" w:rsidRDefault="00D30C74" w:rsidP="00D30C74">
    <w:pPr>
      <w:jc w:val="center"/>
      <w:rPr>
        <w:b/>
        <w:bCs/>
        <w:sz w:val="16"/>
        <w:szCs w:val="16"/>
        <w:lang w:val="it-IT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26DB694" wp14:editId="67AC5513">
              <wp:simplePos x="0" y="0"/>
              <wp:positionH relativeFrom="column">
                <wp:posOffset>0</wp:posOffset>
              </wp:positionH>
              <wp:positionV relativeFrom="paragraph">
                <wp:posOffset>12700</wp:posOffset>
              </wp:positionV>
              <wp:extent cx="10003155" cy="6985"/>
              <wp:effectExtent l="0" t="0" r="17145" b="31115"/>
              <wp:wrapNone/>
              <wp:docPr id="3" name="Conector drep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003155" cy="698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drept 3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pt" to="787.6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" strokecolor="#4472c4 [3204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22B"/>
    <w:multiLevelType w:val="multilevel"/>
    <w:tmpl w:val="AAAC027E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2511F0F"/>
    <w:multiLevelType w:val="hybridMultilevel"/>
    <w:tmpl w:val="99501368"/>
    <w:lvl w:ilvl="0" w:tplc="2DD6C15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BE4A8B"/>
    <w:multiLevelType w:val="hybridMultilevel"/>
    <w:tmpl w:val="C52E00FC"/>
    <w:lvl w:ilvl="0" w:tplc="ED52FB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122C5"/>
    <w:multiLevelType w:val="multilevel"/>
    <w:tmpl w:val="3B8271B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D635004"/>
    <w:multiLevelType w:val="hybridMultilevel"/>
    <w:tmpl w:val="EFCE5F04"/>
    <w:lvl w:ilvl="0" w:tplc="3FC27A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573F48"/>
    <w:multiLevelType w:val="hybridMultilevel"/>
    <w:tmpl w:val="3092D340"/>
    <w:lvl w:ilvl="0" w:tplc="BFD28D38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17B40052"/>
    <w:multiLevelType w:val="multilevel"/>
    <w:tmpl w:val="CB42169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191F6C2A"/>
    <w:multiLevelType w:val="hybridMultilevel"/>
    <w:tmpl w:val="0106A1FE"/>
    <w:lvl w:ilvl="0" w:tplc="716CA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F703ED"/>
    <w:multiLevelType w:val="multilevel"/>
    <w:tmpl w:val="89C842F0"/>
    <w:lvl w:ilvl="0">
      <w:start w:val="50"/>
      <w:numFmt w:val="lowerRoman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F2A418D"/>
    <w:multiLevelType w:val="multilevel"/>
    <w:tmpl w:val="E73EC3E0"/>
    <w:lvl w:ilvl="0">
      <w:start w:val="5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20156C5D"/>
    <w:multiLevelType w:val="hybridMultilevel"/>
    <w:tmpl w:val="1DBC14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5104B"/>
    <w:multiLevelType w:val="hybridMultilevel"/>
    <w:tmpl w:val="A80C8256"/>
    <w:lvl w:ilvl="0" w:tplc="18C8378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9A113C"/>
    <w:multiLevelType w:val="hybridMultilevel"/>
    <w:tmpl w:val="DD824586"/>
    <w:lvl w:ilvl="0" w:tplc="DED66CC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24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C101F"/>
    <w:multiLevelType w:val="hybridMultilevel"/>
    <w:tmpl w:val="A9826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94D5B"/>
    <w:multiLevelType w:val="hybridMultilevel"/>
    <w:tmpl w:val="7A5C821E"/>
    <w:lvl w:ilvl="0" w:tplc="F61E7CA0">
      <w:start w:val="9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F562D4E"/>
    <w:multiLevelType w:val="hybridMultilevel"/>
    <w:tmpl w:val="DF3A5F82"/>
    <w:lvl w:ilvl="0" w:tplc="EB861018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6">
    <w:nsid w:val="2F894B2D"/>
    <w:multiLevelType w:val="hybridMultilevel"/>
    <w:tmpl w:val="B4F4648C"/>
    <w:lvl w:ilvl="0" w:tplc="B142A4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4164A8"/>
    <w:multiLevelType w:val="hybridMultilevel"/>
    <w:tmpl w:val="33DE44DA"/>
    <w:lvl w:ilvl="0" w:tplc="05C2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7D0604"/>
    <w:multiLevelType w:val="hybridMultilevel"/>
    <w:tmpl w:val="C8562DB2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21157"/>
    <w:multiLevelType w:val="hybridMultilevel"/>
    <w:tmpl w:val="9B1E4772"/>
    <w:lvl w:ilvl="0" w:tplc="1228F39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3ACB3B59"/>
    <w:multiLevelType w:val="hybridMultilevel"/>
    <w:tmpl w:val="EBB03E12"/>
    <w:lvl w:ilvl="0" w:tplc="47889E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CA43BC"/>
    <w:multiLevelType w:val="multilevel"/>
    <w:tmpl w:val="8B64F6E2"/>
    <w:lvl w:ilvl="0">
      <w:start w:val="2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3FD767B5"/>
    <w:multiLevelType w:val="multilevel"/>
    <w:tmpl w:val="FFFFFFFF"/>
    <w:lvl w:ilvl="0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14707BB"/>
    <w:multiLevelType w:val="hybridMultilevel"/>
    <w:tmpl w:val="E7E4BE1A"/>
    <w:lvl w:ilvl="0" w:tplc="28EC4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22A9E"/>
    <w:multiLevelType w:val="hybridMultilevel"/>
    <w:tmpl w:val="8920009C"/>
    <w:lvl w:ilvl="0" w:tplc="73D2C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A16E80"/>
    <w:multiLevelType w:val="hybridMultilevel"/>
    <w:tmpl w:val="3CBC740C"/>
    <w:lvl w:ilvl="0" w:tplc="3E84B27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4C8E2D64"/>
    <w:multiLevelType w:val="hybridMultilevel"/>
    <w:tmpl w:val="ADD4115E"/>
    <w:lvl w:ilvl="0" w:tplc="347278BE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27">
    <w:nsid w:val="50C25CB4"/>
    <w:multiLevelType w:val="hybridMultilevel"/>
    <w:tmpl w:val="04F204A2"/>
    <w:lvl w:ilvl="0" w:tplc="ABF6945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8">
    <w:nsid w:val="57563C6E"/>
    <w:multiLevelType w:val="multilevel"/>
    <w:tmpl w:val="EBC6B8C2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593050EA"/>
    <w:multiLevelType w:val="hybridMultilevel"/>
    <w:tmpl w:val="0D0607B2"/>
    <w:lvl w:ilvl="0" w:tplc="EBB4F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E43FD7"/>
    <w:multiLevelType w:val="hybridMultilevel"/>
    <w:tmpl w:val="7C4875BE"/>
    <w:lvl w:ilvl="0" w:tplc="0A326D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D0090"/>
    <w:multiLevelType w:val="hybridMultilevel"/>
    <w:tmpl w:val="E61099F2"/>
    <w:lvl w:ilvl="0" w:tplc="886ACD06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>
    <w:nsid w:val="6B073C34"/>
    <w:multiLevelType w:val="multilevel"/>
    <w:tmpl w:val="FFFFFFFF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3">
    <w:nsid w:val="6E480EA7"/>
    <w:multiLevelType w:val="hybridMultilevel"/>
    <w:tmpl w:val="11728614"/>
    <w:lvl w:ilvl="0" w:tplc="684CB32C">
      <w:numFmt w:val="bullet"/>
      <w:lvlText w:val="-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34">
    <w:nsid w:val="707746E8"/>
    <w:multiLevelType w:val="hybridMultilevel"/>
    <w:tmpl w:val="CD92D288"/>
    <w:lvl w:ilvl="0" w:tplc="578AD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7677875"/>
    <w:multiLevelType w:val="multilevel"/>
    <w:tmpl w:val="FA24ED2A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78C61BAB"/>
    <w:multiLevelType w:val="hybridMultilevel"/>
    <w:tmpl w:val="ACACBB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A431FA0"/>
    <w:multiLevelType w:val="hybridMultilevel"/>
    <w:tmpl w:val="504CE4D8"/>
    <w:lvl w:ilvl="0" w:tplc="BF88566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6"/>
  </w:num>
  <w:num w:numId="3">
    <w:abstractNumId w:val="13"/>
  </w:num>
  <w:num w:numId="4">
    <w:abstractNumId w:val="24"/>
  </w:num>
  <w:num w:numId="5">
    <w:abstractNumId w:val="17"/>
  </w:num>
  <w:num w:numId="6">
    <w:abstractNumId w:val="10"/>
  </w:num>
  <w:num w:numId="7">
    <w:abstractNumId w:val="1"/>
  </w:num>
  <w:num w:numId="8">
    <w:abstractNumId w:val="31"/>
  </w:num>
  <w:num w:numId="9">
    <w:abstractNumId w:val="29"/>
  </w:num>
  <w:num w:numId="10">
    <w:abstractNumId w:val="16"/>
  </w:num>
  <w:num w:numId="11">
    <w:abstractNumId w:val="20"/>
  </w:num>
  <w:num w:numId="12">
    <w:abstractNumId w:val="7"/>
  </w:num>
  <w:num w:numId="13">
    <w:abstractNumId w:val="4"/>
  </w:num>
  <w:num w:numId="14">
    <w:abstractNumId w:val="34"/>
  </w:num>
  <w:num w:numId="15">
    <w:abstractNumId w:val="18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1"/>
  </w:num>
  <w:num w:numId="19">
    <w:abstractNumId w:val="19"/>
  </w:num>
  <w:num w:numId="20">
    <w:abstractNumId w:val="25"/>
  </w:num>
  <w:num w:numId="21">
    <w:abstractNumId w:val="5"/>
  </w:num>
  <w:num w:numId="22">
    <w:abstractNumId w:val="26"/>
  </w:num>
  <w:num w:numId="23">
    <w:abstractNumId w:val="33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8"/>
    <w:lvlOverride w:ilvl="0">
      <w:startOverride w:val="5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"/>
  </w:num>
  <w:num w:numId="34">
    <w:abstractNumId w:val="23"/>
  </w:num>
  <w:num w:numId="35">
    <w:abstractNumId w:val="37"/>
  </w:num>
  <w:num w:numId="36">
    <w:abstractNumId w:val="32"/>
  </w:num>
  <w:num w:numId="37">
    <w:abstractNumId w:val="22"/>
  </w:num>
  <w:num w:numId="38">
    <w:abstractNumId w:val="30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61"/>
    <w:rsid w:val="000019FF"/>
    <w:rsid w:val="00004802"/>
    <w:rsid w:val="000060DB"/>
    <w:rsid w:val="00013650"/>
    <w:rsid w:val="00013B67"/>
    <w:rsid w:val="00016FD1"/>
    <w:rsid w:val="00026832"/>
    <w:rsid w:val="00026F08"/>
    <w:rsid w:val="000278CD"/>
    <w:rsid w:val="00030D92"/>
    <w:rsid w:val="00032160"/>
    <w:rsid w:val="000322C5"/>
    <w:rsid w:val="00034365"/>
    <w:rsid w:val="00041755"/>
    <w:rsid w:val="00041C61"/>
    <w:rsid w:val="0004483E"/>
    <w:rsid w:val="00047FDC"/>
    <w:rsid w:val="000632B3"/>
    <w:rsid w:val="0006560B"/>
    <w:rsid w:val="00067C9A"/>
    <w:rsid w:val="00071FBA"/>
    <w:rsid w:val="00082E3A"/>
    <w:rsid w:val="00086214"/>
    <w:rsid w:val="000907FA"/>
    <w:rsid w:val="0009269C"/>
    <w:rsid w:val="000A6CFE"/>
    <w:rsid w:val="000A7BC4"/>
    <w:rsid w:val="000A7C43"/>
    <w:rsid w:val="000B0C57"/>
    <w:rsid w:val="000B185C"/>
    <w:rsid w:val="000B1CCB"/>
    <w:rsid w:val="000B265C"/>
    <w:rsid w:val="000C4072"/>
    <w:rsid w:val="000D6BC3"/>
    <w:rsid w:val="000F2700"/>
    <w:rsid w:val="000F6A3D"/>
    <w:rsid w:val="00100235"/>
    <w:rsid w:val="0010175E"/>
    <w:rsid w:val="00105FCA"/>
    <w:rsid w:val="001068E2"/>
    <w:rsid w:val="00110A9C"/>
    <w:rsid w:val="00120188"/>
    <w:rsid w:val="00123B66"/>
    <w:rsid w:val="001260CC"/>
    <w:rsid w:val="00126AF8"/>
    <w:rsid w:val="00132405"/>
    <w:rsid w:val="00136C3A"/>
    <w:rsid w:val="00137362"/>
    <w:rsid w:val="001377A4"/>
    <w:rsid w:val="001400FD"/>
    <w:rsid w:val="00142D1D"/>
    <w:rsid w:val="00142D34"/>
    <w:rsid w:val="00144D37"/>
    <w:rsid w:val="00161BD1"/>
    <w:rsid w:val="001667D0"/>
    <w:rsid w:val="00170DB6"/>
    <w:rsid w:val="0017217B"/>
    <w:rsid w:val="00183445"/>
    <w:rsid w:val="00190ACE"/>
    <w:rsid w:val="0019142C"/>
    <w:rsid w:val="00196FF9"/>
    <w:rsid w:val="001A0389"/>
    <w:rsid w:val="001A1E7B"/>
    <w:rsid w:val="001A4844"/>
    <w:rsid w:val="001A5EB5"/>
    <w:rsid w:val="001A66CD"/>
    <w:rsid w:val="001B74BC"/>
    <w:rsid w:val="001B7F5B"/>
    <w:rsid w:val="001C2E59"/>
    <w:rsid w:val="001C46DA"/>
    <w:rsid w:val="001C5CBE"/>
    <w:rsid w:val="001D19DC"/>
    <w:rsid w:val="001D2B0C"/>
    <w:rsid w:val="001D51E9"/>
    <w:rsid w:val="001E0C2C"/>
    <w:rsid w:val="001E2244"/>
    <w:rsid w:val="001E3803"/>
    <w:rsid w:val="001E41E3"/>
    <w:rsid w:val="001E4C76"/>
    <w:rsid w:val="001E7D96"/>
    <w:rsid w:val="001F463F"/>
    <w:rsid w:val="001F6C70"/>
    <w:rsid w:val="001F7A26"/>
    <w:rsid w:val="002041E0"/>
    <w:rsid w:val="00204314"/>
    <w:rsid w:val="00205C19"/>
    <w:rsid w:val="00205C26"/>
    <w:rsid w:val="002175CA"/>
    <w:rsid w:val="002223C9"/>
    <w:rsid w:val="0022270A"/>
    <w:rsid w:val="00222CA1"/>
    <w:rsid w:val="0022752D"/>
    <w:rsid w:val="002305A1"/>
    <w:rsid w:val="00232680"/>
    <w:rsid w:val="00237542"/>
    <w:rsid w:val="002438A1"/>
    <w:rsid w:val="00257E0C"/>
    <w:rsid w:val="00262784"/>
    <w:rsid w:val="00262D36"/>
    <w:rsid w:val="00262E7C"/>
    <w:rsid w:val="0027280D"/>
    <w:rsid w:val="00273439"/>
    <w:rsid w:val="00283F1D"/>
    <w:rsid w:val="00287EB7"/>
    <w:rsid w:val="00291FA9"/>
    <w:rsid w:val="00294CE0"/>
    <w:rsid w:val="002A0CA4"/>
    <w:rsid w:val="002A14F2"/>
    <w:rsid w:val="002A4006"/>
    <w:rsid w:val="002A6B1F"/>
    <w:rsid w:val="002A6C93"/>
    <w:rsid w:val="002C3FCE"/>
    <w:rsid w:val="002C69D8"/>
    <w:rsid w:val="002C7C60"/>
    <w:rsid w:val="002D478A"/>
    <w:rsid w:val="002D591E"/>
    <w:rsid w:val="002D7121"/>
    <w:rsid w:val="002E4279"/>
    <w:rsid w:val="002F1591"/>
    <w:rsid w:val="002F1EDA"/>
    <w:rsid w:val="002F3695"/>
    <w:rsid w:val="002F550A"/>
    <w:rsid w:val="00300BF8"/>
    <w:rsid w:val="003045EF"/>
    <w:rsid w:val="003110B5"/>
    <w:rsid w:val="00312207"/>
    <w:rsid w:val="003238B3"/>
    <w:rsid w:val="003250E7"/>
    <w:rsid w:val="00327116"/>
    <w:rsid w:val="00327610"/>
    <w:rsid w:val="0033289B"/>
    <w:rsid w:val="00335DD4"/>
    <w:rsid w:val="0034222A"/>
    <w:rsid w:val="003422E7"/>
    <w:rsid w:val="00345F86"/>
    <w:rsid w:val="003464A3"/>
    <w:rsid w:val="00346A63"/>
    <w:rsid w:val="003607BD"/>
    <w:rsid w:val="00361840"/>
    <w:rsid w:val="0036591F"/>
    <w:rsid w:val="00366862"/>
    <w:rsid w:val="00370E98"/>
    <w:rsid w:val="00372CEF"/>
    <w:rsid w:val="00376C4A"/>
    <w:rsid w:val="00377C25"/>
    <w:rsid w:val="00383496"/>
    <w:rsid w:val="00383C61"/>
    <w:rsid w:val="003850D7"/>
    <w:rsid w:val="00387718"/>
    <w:rsid w:val="00390092"/>
    <w:rsid w:val="00391BA3"/>
    <w:rsid w:val="00393C1A"/>
    <w:rsid w:val="003940CB"/>
    <w:rsid w:val="003963CF"/>
    <w:rsid w:val="0039701A"/>
    <w:rsid w:val="003A112A"/>
    <w:rsid w:val="003A5827"/>
    <w:rsid w:val="003A60E0"/>
    <w:rsid w:val="003B78F0"/>
    <w:rsid w:val="003C4BAD"/>
    <w:rsid w:val="003C516A"/>
    <w:rsid w:val="003D1E4D"/>
    <w:rsid w:val="003D5C73"/>
    <w:rsid w:val="003D61B6"/>
    <w:rsid w:val="003E0F14"/>
    <w:rsid w:val="003E5D81"/>
    <w:rsid w:val="003F33A3"/>
    <w:rsid w:val="003F6F12"/>
    <w:rsid w:val="0040076D"/>
    <w:rsid w:val="0040108D"/>
    <w:rsid w:val="004057E9"/>
    <w:rsid w:val="004060A2"/>
    <w:rsid w:val="0041094D"/>
    <w:rsid w:val="00412517"/>
    <w:rsid w:val="0041483A"/>
    <w:rsid w:val="00415C7E"/>
    <w:rsid w:val="0041635F"/>
    <w:rsid w:val="004226A4"/>
    <w:rsid w:val="00424316"/>
    <w:rsid w:val="004258B0"/>
    <w:rsid w:val="00434F5E"/>
    <w:rsid w:val="004357CB"/>
    <w:rsid w:val="00441582"/>
    <w:rsid w:val="0044275A"/>
    <w:rsid w:val="00447DE0"/>
    <w:rsid w:val="00453348"/>
    <w:rsid w:val="0045393B"/>
    <w:rsid w:val="00454E25"/>
    <w:rsid w:val="00456DDF"/>
    <w:rsid w:val="00457D80"/>
    <w:rsid w:val="0046282D"/>
    <w:rsid w:val="0046376D"/>
    <w:rsid w:val="004657B9"/>
    <w:rsid w:val="0047050D"/>
    <w:rsid w:val="004778AE"/>
    <w:rsid w:val="0048316E"/>
    <w:rsid w:val="00483630"/>
    <w:rsid w:val="004841E0"/>
    <w:rsid w:val="00485279"/>
    <w:rsid w:val="00485B55"/>
    <w:rsid w:val="0049548B"/>
    <w:rsid w:val="004A0DFA"/>
    <w:rsid w:val="004A2A43"/>
    <w:rsid w:val="004A57A4"/>
    <w:rsid w:val="004A6ACA"/>
    <w:rsid w:val="004B1127"/>
    <w:rsid w:val="004B3661"/>
    <w:rsid w:val="004B528B"/>
    <w:rsid w:val="004B6064"/>
    <w:rsid w:val="004B6F7C"/>
    <w:rsid w:val="004C0FF8"/>
    <w:rsid w:val="004C61C8"/>
    <w:rsid w:val="004C6544"/>
    <w:rsid w:val="004D027D"/>
    <w:rsid w:val="004D61E5"/>
    <w:rsid w:val="004D6D0C"/>
    <w:rsid w:val="004E0194"/>
    <w:rsid w:val="004E05BB"/>
    <w:rsid w:val="004E7D4F"/>
    <w:rsid w:val="004F5631"/>
    <w:rsid w:val="00501030"/>
    <w:rsid w:val="0051569D"/>
    <w:rsid w:val="00517849"/>
    <w:rsid w:val="00521BA2"/>
    <w:rsid w:val="005323D9"/>
    <w:rsid w:val="0053569B"/>
    <w:rsid w:val="0054249C"/>
    <w:rsid w:val="00542F71"/>
    <w:rsid w:val="005437A2"/>
    <w:rsid w:val="005528A8"/>
    <w:rsid w:val="00560CB0"/>
    <w:rsid w:val="005637B7"/>
    <w:rsid w:val="00572611"/>
    <w:rsid w:val="005738D2"/>
    <w:rsid w:val="005742BE"/>
    <w:rsid w:val="00582581"/>
    <w:rsid w:val="0058696F"/>
    <w:rsid w:val="0059166F"/>
    <w:rsid w:val="00593CBF"/>
    <w:rsid w:val="005943CA"/>
    <w:rsid w:val="00595E22"/>
    <w:rsid w:val="00596D47"/>
    <w:rsid w:val="005A0ED8"/>
    <w:rsid w:val="005A1353"/>
    <w:rsid w:val="005A2C61"/>
    <w:rsid w:val="005A4694"/>
    <w:rsid w:val="005B5971"/>
    <w:rsid w:val="005B6C14"/>
    <w:rsid w:val="005B7DC8"/>
    <w:rsid w:val="005C30C6"/>
    <w:rsid w:val="005C508D"/>
    <w:rsid w:val="005C63F6"/>
    <w:rsid w:val="005C7789"/>
    <w:rsid w:val="005D099E"/>
    <w:rsid w:val="005D1090"/>
    <w:rsid w:val="005E119B"/>
    <w:rsid w:val="005E18A0"/>
    <w:rsid w:val="005E5300"/>
    <w:rsid w:val="005F0AC9"/>
    <w:rsid w:val="005F0FD7"/>
    <w:rsid w:val="005F1077"/>
    <w:rsid w:val="005F2DEC"/>
    <w:rsid w:val="005F4B53"/>
    <w:rsid w:val="00601CED"/>
    <w:rsid w:val="00601D9B"/>
    <w:rsid w:val="00604E19"/>
    <w:rsid w:val="006131AD"/>
    <w:rsid w:val="0061338E"/>
    <w:rsid w:val="00615B27"/>
    <w:rsid w:val="00622FE9"/>
    <w:rsid w:val="006233F8"/>
    <w:rsid w:val="00630B64"/>
    <w:rsid w:val="00634BBD"/>
    <w:rsid w:val="0063545E"/>
    <w:rsid w:val="00635D4A"/>
    <w:rsid w:val="00637767"/>
    <w:rsid w:val="00637F93"/>
    <w:rsid w:val="00640C73"/>
    <w:rsid w:val="00647FAE"/>
    <w:rsid w:val="0065100D"/>
    <w:rsid w:val="0065609A"/>
    <w:rsid w:val="00663262"/>
    <w:rsid w:val="006644C4"/>
    <w:rsid w:val="00665FFF"/>
    <w:rsid w:val="0066761A"/>
    <w:rsid w:val="006730CC"/>
    <w:rsid w:val="0067481E"/>
    <w:rsid w:val="00677F9C"/>
    <w:rsid w:val="0068620B"/>
    <w:rsid w:val="00690F62"/>
    <w:rsid w:val="00691267"/>
    <w:rsid w:val="006937F9"/>
    <w:rsid w:val="00694267"/>
    <w:rsid w:val="00694489"/>
    <w:rsid w:val="0069645C"/>
    <w:rsid w:val="006975E8"/>
    <w:rsid w:val="006A1A4E"/>
    <w:rsid w:val="006A4763"/>
    <w:rsid w:val="006A4CC2"/>
    <w:rsid w:val="006A6603"/>
    <w:rsid w:val="006A7A27"/>
    <w:rsid w:val="006B183A"/>
    <w:rsid w:val="006B5A82"/>
    <w:rsid w:val="006B5C55"/>
    <w:rsid w:val="006C18CB"/>
    <w:rsid w:val="006C4468"/>
    <w:rsid w:val="006C738E"/>
    <w:rsid w:val="006D2F7D"/>
    <w:rsid w:val="006D33AB"/>
    <w:rsid w:val="006D41CE"/>
    <w:rsid w:val="006D6476"/>
    <w:rsid w:val="006D6B3C"/>
    <w:rsid w:val="006E2351"/>
    <w:rsid w:val="006E7B41"/>
    <w:rsid w:val="006F113A"/>
    <w:rsid w:val="006F1492"/>
    <w:rsid w:val="006F589A"/>
    <w:rsid w:val="007039ED"/>
    <w:rsid w:val="007057DC"/>
    <w:rsid w:val="00711DC0"/>
    <w:rsid w:val="00721D5E"/>
    <w:rsid w:val="00731CF3"/>
    <w:rsid w:val="00731F35"/>
    <w:rsid w:val="00732C63"/>
    <w:rsid w:val="00733C57"/>
    <w:rsid w:val="00733F6B"/>
    <w:rsid w:val="00733F7B"/>
    <w:rsid w:val="00735ADB"/>
    <w:rsid w:val="00744933"/>
    <w:rsid w:val="00744C01"/>
    <w:rsid w:val="00745144"/>
    <w:rsid w:val="00746112"/>
    <w:rsid w:val="00751060"/>
    <w:rsid w:val="0075319A"/>
    <w:rsid w:val="00754823"/>
    <w:rsid w:val="0076358A"/>
    <w:rsid w:val="00776184"/>
    <w:rsid w:val="00782C18"/>
    <w:rsid w:val="00785524"/>
    <w:rsid w:val="00796C37"/>
    <w:rsid w:val="007A37F6"/>
    <w:rsid w:val="007A7A85"/>
    <w:rsid w:val="007B4575"/>
    <w:rsid w:val="007B4C43"/>
    <w:rsid w:val="007C0761"/>
    <w:rsid w:val="007C29AF"/>
    <w:rsid w:val="007C3573"/>
    <w:rsid w:val="007C74C7"/>
    <w:rsid w:val="007D1C8D"/>
    <w:rsid w:val="007D2A88"/>
    <w:rsid w:val="007D2BEA"/>
    <w:rsid w:val="007E029E"/>
    <w:rsid w:val="007E3C2B"/>
    <w:rsid w:val="007E4F28"/>
    <w:rsid w:val="007E63B8"/>
    <w:rsid w:val="007E661C"/>
    <w:rsid w:val="007E66C9"/>
    <w:rsid w:val="007E6F4A"/>
    <w:rsid w:val="007F0922"/>
    <w:rsid w:val="007F1F59"/>
    <w:rsid w:val="007F348A"/>
    <w:rsid w:val="00800EA7"/>
    <w:rsid w:val="00802178"/>
    <w:rsid w:val="00803597"/>
    <w:rsid w:val="00803FA2"/>
    <w:rsid w:val="00806BCC"/>
    <w:rsid w:val="00812155"/>
    <w:rsid w:val="00815E5D"/>
    <w:rsid w:val="008162BF"/>
    <w:rsid w:val="0082062E"/>
    <w:rsid w:val="008245D0"/>
    <w:rsid w:val="00824C5C"/>
    <w:rsid w:val="00830AAE"/>
    <w:rsid w:val="0083666F"/>
    <w:rsid w:val="008412C5"/>
    <w:rsid w:val="00847A45"/>
    <w:rsid w:val="00856523"/>
    <w:rsid w:val="00867D6C"/>
    <w:rsid w:val="00873BAF"/>
    <w:rsid w:val="00877103"/>
    <w:rsid w:val="0088039E"/>
    <w:rsid w:val="00884C2C"/>
    <w:rsid w:val="0089126F"/>
    <w:rsid w:val="00891AEB"/>
    <w:rsid w:val="00894556"/>
    <w:rsid w:val="0089466B"/>
    <w:rsid w:val="00894A83"/>
    <w:rsid w:val="00895D24"/>
    <w:rsid w:val="008A4918"/>
    <w:rsid w:val="008A5DE3"/>
    <w:rsid w:val="008B0B83"/>
    <w:rsid w:val="008B7929"/>
    <w:rsid w:val="008C6643"/>
    <w:rsid w:val="008C6F5D"/>
    <w:rsid w:val="008D38A1"/>
    <w:rsid w:val="008D4752"/>
    <w:rsid w:val="008D6822"/>
    <w:rsid w:val="008E0789"/>
    <w:rsid w:val="008E2138"/>
    <w:rsid w:val="008F0C3A"/>
    <w:rsid w:val="008F4670"/>
    <w:rsid w:val="008F4BE3"/>
    <w:rsid w:val="008F57C1"/>
    <w:rsid w:val="008F6181"/>
    <w:rsid w:val="00903501"/>
    <w:rsid w:val="009107B3"/>
    <w:rsid w:val="00910DEC"/>
    <w:rsid w:val="0091279A"/>
    <w:rsid w:val="009247B8"/>
    <w:rsid w:val="00926D04"/>
    <w:rsid w:val="009300AA"/>
    <w:rsid w:val="009360E6"/>
    <w:rsid w:val="00940F70"/>
    <w:rsid w:val="009430E5"/>
    <w:rsid w:val="00946F8A"/>
    <w:rsid w:val="009539B3"/>
    <w:rsid w:val="009551B6"/>
    <w:rsid w:val="00957573"/>
    <w:rsid w:val="00965CC2"/>
    <w:rsid w:val="00970E35"/>
    <w:rsid w:val="00971417"/>
    <w:rsid w:val="00974C63"/>
    <w:rsid w:val="00985DD0"/>
    <w:rsid w:val="00986487"/>
    <w:rsid w:val="00990514"/>
    <w:rsid w:val="0099478A"/>
    <w:rsid w:val="00994FA9"/>
    <w:rsid w:val="009953DA"/>
    <w:rsid w:val="009956F9"/>
    <w:rsid w:val="009A43E4"/>
    <w:rsid w:val="009A68D0"/>
    <w:rsid w:val="009A79BC"/>
    <w:rsid w:val="009A7A53"/>
    <w:rsid w:val="009B006B"/>
    <w:rsid w:val="009B256B"/>
    <w:rsid w:val="009B7767"/>
    <w:rsid w:val="009C0F12"/>
    <w:rsid w:val="009C5684"/>
    <w:rsid w:val="009C5EC9"/>
    <w:rsid w:val="009C641A"/>
    <w:rsid w:val="009C7604"/>
    <w:rsid w:val="009C7613"/>
    <w:rsid w:val="009D0523"/>
    <w:rsid w:val="009D2DCD"/>
    <w:rsid w:val="009E2483"/>
    <w:rsid w:val="009E2B70"/>
    <w:rsid w:val="009E32A2"/>
    <w:rsid w:val="009E73C6"/>
    <w:rsid w:val="009E763D"/>
    <w:rsid w:val="009F0016"/>
    <w:rsid w:val="00A0219E"/>
    <w:rsid w:val="00A10C86"/>
    <w:rsid w:val="00A11363"/>
    <w:rsid w:val="00A13CB6"/>
    <w:rsid w:val="00A203A7"/>
    <w:rsid w:val="00A23CF8"/>
    <w:rsid w:val="00A26CB1"/>
    <w:rsid w:val="00A27226"/>
    <w:rsid w:val="00A3118D"/>
    <w:rsid w:val="00A31EC1"/>
    <w:rsid w:val="00A321A7"/>
    <w:rsid w:val="00A32824"/>
    <w:rsid w:val="00A337F7"/>
    <w:rsid w:val="00A41DF6"/>
    <w:rsid w:val="00A41E9C"/>
    <w:rsid w:val="00A41F0E"/>
    <w:rsid w:val="00A4300D"/>
    <w:rsid w:val="00A445B9"/>
    <w:rsid w:val="00A45B5C"/>
    <w:rsid w:val="00A5159C"/>
    <w:rsid w:val="00A516FB"/>
    <w:rsid w:val="00A560DF"/>
    <w:rsid w:val="00A622AD"/>
    <w:rsid w:val="00A625C4"/>
    <w:rsid w:val="00A65949"/>
    <w:rsid w:val="00A71DDF"/>
    <w:rsid w:val="00A728EC"/>
    <w:rsid w:val="00A773F5"/>
    <w:rsid w:val="00A80AD3"/>
    <w:rsid w:val="00A80F9B"/>
    <w:rsid w:val="00A823B4"/>
    <w:rsid w:val="00A82CAE"/>
    <w:rsid w:val="00A85EAD"/>
    <w:rsid w:val="00A867FF"/>
    <w:rsid w:val="00A92060"/>
    <w:rsid w:val="00A93811"/>
    <w:rsid w:val="00A94F31"/>
    <w:rsid w:val="00AA6450"/>
    <w:rsid w:val="00AB31CC"/>
    <w:rsid w:val="00AB3B18"/>
    <w:rsid w:val="00AB5F75"/>
    <w:rsid w:val="00AC3176"/>
    <w:rsid w:val="00AC7DEA"/>
    <w:rsid w:val="00AD0A1C"/>
    <w:rsid w:val="00AD1647"/>
    <w:rsid w:val="00AD4772"/>
    <w:rsid w:val="00AD556B"/>
    <w:rsid w:val="00AE0B5D"/>
    <w:rsid w:val="00AE2004"/>
    <w:rsid w:val="00AF0B4B"/>
    <w:rsid w:val="00AF54E4"/>
    <w:rsid w:val="00B01E03"/>
    <w:rsid w:val="00B03956"/>
    <w:rsid w:val="00B04F6B"/>
    <w:rsid w:val="00B10789"/>
    <w:rsid w:val="00B21411"/>
    <w:rsid w:val="00B227CF"/>
    <w:rsid w:val="00B323EF"/>
    <w:rsid w:val="00B33376"/>
    <w:rsid w:val="00B40DEF"/>
    <w:rsid w:val="00B452F2"/>
    <w:rsid w:val="00B463BE"/>
    <w:rsid w:val="00B50FB5"/>
    <w:rsid w:val="00B53449"/>
    <w:rsid w:val="00B536D5"/>
    <w:rsid w:val="00B5577E"/>
    <w:rsid w:val="00B55C5D"/>
    <w:rsid w:val="00B60581"/>
    <w:rsid w:val="00B7053B"/>
    <w:rsid w:val="00B726F8"/>
    <w:rsid w:val="00B7280B"/>
    <w:rsid w:val="00B72C03"/>
    <w:rsid w:val="00B73C53"/>
    <w:rsid w:val="00B81863"/>
    <w:rsid w:val="00B82E36"/>
    <w:rsid w:val="00B83F90"/>
    <w:rsid w:val="00B91279"/>
    <w:rsid w:val="00B9247D"/>
    <w:rsid w:val="00B92779"/>
    <w:rsid w:val="00B93180"/>
    <w:rsid w:val="00B939B8"/>
    <w:rsid w:val="00B94598"/>
    <w:rsid w:val="00BA0363"/>
    <w:rsid w:val="00BA2153"/>
    <w:rsid w:val="00BA2FB7"/>
    <w:rsid w:val="00BA4BE3"/>
    <w:rsid w:val="00BA6DE4"/>
    <w:rsid w:val="00BB2E54"/>
    <w:rsid w:val="00BB5124"/>
    <w:rsid w:val="00BB7681"/>
    <w:rsid w:val="00BC10FE"/>
    <w:rsid w:val="00BC1BE4"/>
    <w:rsid w:val="00BC3C39"/>
    <w:rsid w:val="00BC7BDF"/>
    <w:rsid w:val="00BD0ACF"/>
    <w:rsid w:val="00BD72DB"/>
    <w:rsid w:val="00BE1120"/>
    <w:rsid w:val="00BE23FA"/>
    <w:rsid w:val="00BE6E14"/>
    <w:rsid w:val="00BF3152"/>
    <w:rsid w:val="00BF5B40"/>
    <w:rsid w:val="00BF6720"/>
    <w:rsid w:val="00BF7C1C"/>
    <w:rsid w:val="00C01E3C"/>
    <w:rsid w:val="00C02FCC"/>
    <w:rsid w:val="00C0315A"/>
    <w:rsid w:val="00C0576C"/>
    <w:rsid w:val="00C0606D"/>
    <w:rsid w:val="00C10307"/>
    <w:rsid w:val="00C104A5"/>
    <w:rsid w:val="00C23B50"/>
    <w:rsid w:val="00C32AE9"/>
    <w:rsid w:val="00C332CE"/>
    <w:rsid w:val="00C3339D"/>
    <w:rsid w:val="00C335EF"/>
    <w:rsid w:val="00C33859"/>
    <w:rsid w:val="00C3779C"/>
    <w:rsid w:val="00C40822"/>
    <w:rsid w:val="00C40EA7"/>
    <w:rsid w:val="00C50C58"/>
    <w:rsid w:val="00C51D17"/>
    <w:rsid w:val="00C57E6E"/>
    <w:rsid w:val="00C62348"/>
    <w:rsid w:val="00C64978"/>
    <w:rsid w:val="00C71388"/>
    <w:rsid w:val="00C747A1"/>
    <w:rsid w:val="00C76446"/>
    <w:rsid w:val="00C83B56"/>
    <w:rsid w:val="00C857B1"/>
    <w:rsid w:val="00C96ECA"/>
    <w:rsid w:val="00C973DC"/>
    <w:rsid w:val="00CA0045"/>
    <w:rsid w:val="00CB31D8"/>
    <w:rsid w:val="00CB3FD1"/>
    <w:rsid w:val="00CD25D3"/>
    <w:rsid w:val="00CD5A0F"/>
    <w:rsid w:val="00CD5A14"/>
    <w:rsid w:val="00CD5A79"/>
    <w:rsid w:val="00CE4459"/>
    <w:rsid w:val="00CE723D"/>
    <w:rsid w:val="00CF019F"/>
    <w:rsid w:val="00CF2EAB"/>
    <w:rsid w:val="00CF2F9C"/>
    <w:rsid w:val="00CF322D"/>
    <w:rsid w:val="00CF32EC"/>
    <w:rsid w:val="00CF4297"/>
    <w:rsid w:val="00CF7E2D"/>
    <w:rsid w:val="00D066D2"/>
    <w:rsid w:val="00D124C3"/>
    <w:rsid w:val="00D151A3"/>
    <w:rsid w:val="00D171DE"/>
    <w:rsid w:val="00D20FCA"/>
    <w:rsid w:val="00D21B77"/>
    <w:rsid w:val="00D231D9"/>
    <w:rsid w:val="00D23B1D"/>
    <w:rsid w:val="00D30C74"/>
    <w:rsid w:val="00D3121A"/>
    <w:rsid w:val="00D31644"/>
    <w:rsid w:val="00D35C16"/>
    <w:rsid w:val="00D35D28"/>
    <w:rsid w:val="00D36955"/>
    <w:rsid w:val="00D37747"/>
    <w:rsid w:val="00D44A9D"/>
    <w:rsid w:val="00D502B0"/>
    <w:rsid w:val="00D52F8F"/>
    <w:rsid w:val="00D574F9"/>
    <w:rsid w:val="00D57D1D"/>
    <w:rsid w:val="00D6062B"/>
    <w:rsid w:val="00D64D78"/>
    <w:rsid w:val="00D70DD9"/>
    <w:rsid w:val="00D72359"/>
    <w:rsid w:val="00D7457C"/>
    <w:rsid w:val="00D765B5"/>
    <w:rsid w:val="00D770C9"/>
    <w:rsid w:val="00D7774C"/>
    <w:rsid w:val="00D8289C"/>
    <w:rsid w:val="00D83571"/>
    <w:rsid w:val="00D86481"/>
    <w:rsid w:val="00D86FFA"/>
    <w:rsid w:val="00D91976"/>
    <w:rsid w:val="00D92338"/>
    <w:rsid w:val="00D92BDD"/>
    <w:rsid w:val="00D96795"/>
    <w:rsid w:val="00DA2B56"/>
    <w:rsid w:val="00DA47C8"/>
    <w:rsid w:val="00DA4F0A"/>
    <w:rsid w:val="00DB7699"/>
    <w:rsid w:val="00DC0802"/>
    <w:rsid w:val="00DD303F"/>
    <w:rsid w:val="00DD534D"/>
    <w:rsid w:val="00DD5FE5"/>
    <w:rsid w:val="00DD6328"/>
    <w:rsid w:val="00DE2133"/>
    <w:rsid w:val="00DE3A90"/>
    <w:rsid w:val="00DE77B5"/>
    <w:rsid w:val="00DF22DF"/>
    <w:rsid w:val="00DF2BD5"/>
    <w:rsid w:val="00E04D58"/>
    <w:rsid w:val="00E07704"/>
    <w:rsid w:val="00E10AD7"/>
    <w:rsid w:val="00E2247D"/>
    <w:rsid w:val="00E2616B"/>
    <w:rsid w:val="00E27815"/>
    <w:rsid w:val="00E3222C"/>
    <w:rsid w:val="00E4282B"/>
    <w:rsid w:val="00E44488"/>
    <w:rsid w:val="00E44843"/>
    <w:rsid w:val="00E46396"/>
    <w:rsid w:val="00E5141C"/>
    <w:rsid w:val="00E52B63"/>
    <w:rsid w:val="00E562FE"/>
    <w:rsid w:val="00E64D90"/>
    <w:rsid w:val="00E666AE"/>
    <w:rsid w:val="00E66BDF"/>
    <w:rsid w:val="00E6776B"/>
    <w:rsid w:val="00E71F36"/>
    <w:rsid w:val="00E721CD"/>
    <w:rsid w:val="00E7494D"/>
    <w:rsid w:val="00E7669D"/>
    <w:rsid w:val="00E77AE0"/>
    <w:rsid w:val="00E81746"/>
    <w:rsid w:val="00E8264A"/>
    <w:rsid w:val="00E83A6F"/>
    <w:rsid w:val="00E85675"/>
    <w:rsid w:val="00E90B35"/>
    <w:rsid w:val="00E94CC2"/>
    <w:rsid w:val="00E95A7C"/>
    <w:rsid w:val="00EA1467"/>
    <w:rsid w:val="00EA5810"/>
    <w:rsid w:val="00EC242B"/>
    <w:rsid w:val="00EC6F7C"/>
    <w:rsid w:val="00ED2DEA"/>
    <w:rsid w:val="00ED599E"/>
    <w:rsid w:val="00ED6682"/>
    <w:rsid w:val="00ED68B6"/>
    <w:rsid w:val="00EE089D"/>
    <w:rsid w:val="00EE0ECD"/>
    <w:rsid w:val="00EE608A"/>
    <w:rsid w:val="00EE6637"/>
    <w:rsid w:val="00EF51FC"/>
    <w:rsid w:val="00EF6779"/>
    <w:rsid w:val="00EF6B62"/>
    <w:rsid w:val="00F00BF7"/>
    <w:rsid w:val="00F02437"/>
    <w:rsid w:val="00F0398D"/>
    <w:rsid w:val="00F041C8"/>
    <w:rsid w:val="00F05FC2"/>
    <w:rsid w:val="00F121C4"/>
    <w:rsid w:val="00F148F0"/>
    <w:rsid w:val="00F202D6"/>
    <w:rsid w:val="00F213D7"/>
    <w:rsid w:val="00F23E31"/>
    <w:rsid w:val="00F27FE2"/>
    <w:rsid w:val="00F36C20"/>
    <w:rsid w:val="00F37300"/>
    <w:rsid w:val="00F37AB8"/>
    <w:rsid w:val="00F45DD0"/>
    <w:rsid w:val="00F550D0"/>
    <w:rsid w:val="00F5584E"/>
    <w:rsid w:val="00F63599"/>
    <w:rsid w:val="00F63A48"/>
    <w:rsid w:val="00F7264F"/>
    <w:rsid w:val="00F72C8B"/>
    <w:rsid w:val="00F73464"/>
    <w:rsid w:val="00F76704"/>
    <w:rsid w:val="00F8111A"/>
    <w:rsid w:val="00F879C5"/>
    <w:rsid w:val="00F90A34"/>
    <w:rsid w:val="00F91EA3"/>
    <w:rsid w:val="00F931C7"/>
    <w:rsid w:val="00F93392"/>
    <w:rsid w:val="00F94C12"/>
    <w:rsid w:val="00FA2168"/>
    <w:rsid w:val="00FA5890"/>
    <w:rsid w:val="00FB3929"/>
    <w:rsid w:val="00FB4A7F"/>
    <w:rsid w:val="00FC015A"/>
    <w:rsid w:val="00FC0261"/>
    <w:rsid w:val="00FC1508"/>
    <w:rsid w:val="00FC1C8F"/>
    <w:rsid w:val="00FC426A"/>
    <w:rsid w:val="00FC5EAE"/>
    <w:rsid w:val="00FC77BE"/>
    <w:rsid w:val="00FD028B"/>
    <w:rsid w:val="00FD0898"/>
    <w:rsid w:val="00FD193E"/>
    <w:rsid w:val="00FD3617"/>
    <w:rsid w:val="00FD597E"/>
    <w:rsid w:val="00FD628F"/>
    <w:rsid w:val="00FD77B9"/>
    <w:rsid w:val="00FE04C2"/>
    <w:rsid w:val="00FE3573"/>
    <w:rsid w:val="00FF193D"/>
    <w:rsid w:val="00FF556A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45A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1"/>
    <w:qFormat/>
    <w:rsid w:val="006730CC"/>
    <w:pPr>
      <w:ind w:left="720"/>
      <w:contextualSpacing/>
    </w:pPr>
  </w:style>
  <w:style w:type="table" w:customStyle="1" w:styleId="GrilTabel1">
    <w:name w:val="Grilă Tabel1"/>
    <w:basedOn w:val="TabelNormal"/>
    <w:next w:val="GrilTabel"/>
    <w:uiPriority w:val="99"/>
    <w:rsid w:val="00894A8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Fontdeparagrafimplicit"/>
    <w:link w:val="Bodytext40"/>
    <w:locked/>
    <w:rsid w:val="009539B3"/>
    <w:rPr>
      <w:spacing w:val="20"/>
      <w:sz w:val="21"/>
      <w:szCs w:val="21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539B3"/>
    <w:pPr>
      <w:widowControl w:val="0"/>
      <w:shd w:val="clear" w:color="auto" w:fill="FFFFFF"/>
      <w:spacing w:after="360" w:line="374" w:lineRule="exact"/>
    </w:pPr>
    <w:rPr>
      <w:spacing w:val="20"/>
      <w:sz w:val="21"/>
      <w:szCs w:val="21"/>
      <w:lang w:val="ro-RO" w:eastAsia="ro-RO"/>
    </w:rPr>
  </w:style>
  <w:style w:type="character" w:customStyle="1" w:styleId="Heading3">
    <w:name w:val="Heading #3_"/>
    <w:basedOn w:val="Fontdeparagrafimplicit"/>
    <w:link w:val="Heading30"/>
    <w:locked/>
    <w:rsid w:val="009539B3"/>
    <w:rPr>
      <w:b/>
      <w:bCs/>
      <w:spacing w:val="10"/>
      <w:sz w:val="21"/>
      <w:szCs w:val="21"/>
      <w:shd w:val="clear" w:color="auto" w:fill="FFFFFF"/>
    </w:rPr>
  </w:style>
  <w:style w:type="paragraph" w:customStyle="1" w:styleId="Heading30">
    <w:name w:val="Heading #3"/>
    <w:basedOn w:val="Normal"/>
    <w:link w:val="Heading3"/>
    <w:rsid w:val="009539B3"/>
    <w:pPr>
      <w:widowControl w:val="0"/>
      <w:shd w:val="clear" w:color="auto" w:fill="FFFFFF"/>
      <w:spacing w:before="360" w:after="180" w:line="0" w:lineRule="atLeast"/>
      <w:jc w:val="center"/>
      <w:outlineLvl w:val="2"/>
    </w:pPr>
    <w:rPr>
      <w:b/>
      <w:bCs/>
      <w:spacing w:val="10"/>
      <w:sz w:val="21"/>
      <w:szCs w:val="21"/>
      <w:lang w:val="ro-RO" w:eastAsia="ro-RO"/>
    </w:rPr>
  </w:style>
  <w:style w:type="character" w:customStyle="1" w:styleId="Bodytext20">
    <w:name w:val="Body text (2)_"/>
    <w:basedOn w:val="Fontdeparagrafimplicit"/>
    <w:locked/>
    <w:rsid w:val="009539B3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1"/>
    <w:qFormat/>
    <w:rsid w:val="006730CC"/>
    <w:pPr>
      <w:ind w:left="720"/>
      <w:contextualSpacing/>
    </w:pPr>
  </w:style>
  <w:style w:type="table" w:customStyle="1" w:styleId="GrilTabel1">
    <w:name w:val="Grilă Tabel1"/>
    <w:basedOn w:val="TabelNormal"/>
    <w:next w:val="GrilTabel"/>
    <w:uiPriority w:val="99"/>
    <w:rsid w:val="00894A8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Fontdeparagrafimplicit"/>
    <w:link w:val="Bodytext40"/>
    <w:locked/>
    <w:rsid w:val="009539B3"/>
    <w:rPr>
      <w:spacing w:val="20"/>
      <w:sz w:val="21"/>
      <w:szCs w:val="21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539B3"/>
    <w:pPr>
      <w:widowControl w:val="0"/>
      <w:shd w:val="clear" w:color="auto" w:fill="FFFFFF"/>
      <w:spacing w:after="360" w:line="374" w:lineRule="exact"/>
    </w:pPr>
    <w:rPr>
      <w:spacing w:val="20"/>
      <w:sz w:val="21"/>
      <w:szCs w:val="21"/>
      <w:lang w:val="ro-RO" w:eastAsia="ro-RO"/>
    </w:rPr>
  </w:style>
  <w:style w:type="character" w:customStyle="1" w:styleId="Heading3">
    <w:name w:val="Heading #3_"/>
    <w:basedOn w:val="Fontdeparagrafimplicit"/>
    <w:link w:val="Heading30"/>
    <w:locked/>
    <w:rsid w:val="009539B3"/>
    <w:rPr>
      <w:b/>
      <w:bCs/>
      <w:spacing w:val="10"/>
      <w:sz w:val="21"/>
      <w:szCs w:val="21"/>
      <w:shd w:val="clear" w:color="auto" w:fill="FFFFFF"/>
    </w:rPr>
  </w:style>
  <w:style w:type="paragraph" w:customStyle="1" w:styleId="Heading30">
    <w:name w:val="Heading #3"/>
    <w:basedOn w:val="Normal"/>
    <w:link w:val="Heading3"/>
    <w:rsid w:val="009539B3"/>
    <w:pPr>
      <w:widowControl w:val="0"/>
      <w:shd w:val="clear" w:color="auto" w:fill="FFFFFF"/>
      <w:spacing w:before="360" w:after="180" w:line="0" w:lineRule="atLeast"/>
      <w:jc w:val="center"/>
      <w:outlineLvl w:val="2"/>
    </w:pPr>
    <w:rPr>
      <w:b/>
      <w:bCs/>
      <w:spacing w:val="10"/>
      <w:sz w:val="21"/>
      <w:szCs w:val="21"/>
      <w:lang w:val="ro-RO" w:eastAsia="ro-RO"/>
    </w:rPr>
  </w:style>
  <w:style w:type="character" w:customStyle="1" w:styleId="Bodytext20">
    <w:name w:val="Body text (2)_"/>
    <w:basedOn w:val="Fontdeparagrafimplicit"/>
    <w:locked/>
    <w:rsid w:val="009539B3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7042-DDA6-4B7D-99B0-0EA5CCB339C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EDFD84B4-30EE-4E56-8CC8-B2869A80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26</TotalTime>
  <Pages>1</Pages>
  <Words>79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OrgHome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FullNameHere</dc:creator>
  <cp:lastModifiedBy>Nicoleta</cp:lastModifiedBy>
  <cp:revision>18</cp:revision>
  <cp:lastPrinted>2026-02-11T14:03:00Z</cp:lastPrinted>
  <dcterms:created xsi:type="dcterms:W3CDTF">2026-02-10T14:04:00Z</dcterms:created>
  <dcterms:modified xsi:type="dcterms:W3CDTF">2026-02-12T09:08:00Z</dcterms:modified>
</cp:coreProperties>
</file>