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7E525" w14:textId="77777777" w:rsidR="00D30C74" w:rsidRDefault="00D30C74" w:rsidP="00FC1508">
      <w:pPr>
        <w:rPr>
          <w:b/>
          <w:bCs/>
          <w:sz w:val="32"/>
          <w:szCs w:val="32"/>
          <w:lang w:val="ro-RO"/>
        </w:rPr>
      </w:pPr>
    </w:p>
    <w:p w14:paraId="5CDE0653" w14:textId="77777777" w:rsidR="00EB6975" w:rsidRDefault="00EB6975" w:rsidP="00EB6975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ANEXA 1</w:t>
      </w:r>
    </w:p>
    <w:p w14:paraId="62B9E0F1" w14:textId="0FF76FAB" w:rsidR="00D40C6F" w:rsidRPr="002737A4" w:rsidRDefault="00EB6975" w:rsidP="00EB6975">
      <w:pPr>
        <w:spacing w:line="360" w:lineRule="auto"/>
        <w:rPr>
          <w:b/>
          <w:bCs/>
          <w:sz w:val="24"/>
          <w:szCs w:val="24"/>
        </w:rPr>
      </w:pPr>
      <w:proofErr w:type="spellStart"/>
      <w:r w:rsidRPr="002737A4">
        <w:rPr>
          <w:b/>
          <w:bCs/>
          <w:sz w:val="24"/>
          <w:szCs w:val="24"/>
        </w:rPr>
        <w:t>Centralizarea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activităților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desfășurate</w:t>
      </w:r>
      <w:proofErr w:type="spellEnd"/>
      <w:r w:rsidRPr="002737A4">
        <w:rPr>
          <w:b/>
          <w:bCs/>
          <w:sz w:val="24"/>
          <w:szCs w:val="24"/>
        </w:rPr>
        <w:t xml:space="preserve"> cu </w:t>
      </w:r>
      <w:proofErr w:type="spellStart"/>
      <w:r w:rsidRPr="002737A4">
        <w:rPr>
          <w:b/>
          <w:bCs/>
          <w:sz w:val="24"/>
          <w:szCs w:val="24"/>
        </w:rPr>
        <w:t>prilejul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Zilei</w:t>
      </w:r>
      <w:proofErr w:type="spellEnd"/>
      <w:r w:rsidRPr="002737A4">
        <w:rPr>
          <w:b/>
          <w:bCs/>
          <w:sz w:val="24"/>
          <w:szCs w:val="24"/>
        </w:rPr>
        <w:t xml:space="preserve"> </w:t>
      </w:r>
      <w:proofErr w:type="spellStart"/>
      <w:r w:rsidRPr="002737A4">
        <w:rPr>
          <w:b/>
          <w:bCs/>
          <w:sz w:val="24"/>
          <w:szCs w:val="24"/>
        </w:rPr>
        <w:t>Naționale</w:t>
      </w:r>
      <w:proofErr w:type="spellEnd"/>
      <w:r w:rsidRPr="002737A4">
        <w:rPr>
          <w:b/>
          <w:bCs/>
          <w:sz w:val="24"/>
          <w:szCs w:val="24"/>
        </w:rPr>
        <w:t xml:space="preserve"> de </w:t>
      </w:r>
      <w:proofErr w:type="spellStart"/>
      <w:r w:rsidRPr="002737A4">
        <w:rPr>
          <w:b/>
          <w:bCs/>
          <w:sz w:val="24"/>
          <w:szCs w:val="24"/>
        </w:rPr>
        <w:t>Comemorare</w:t>
      </w:r>
      <w:proofErr w:type="spellEnd"/>
      <w:r w:rsidRPr="002737A4">
        <w:rPr>
          <w:b/>
          <w:bCs/>
          <w:sz w:val="24"/>
          <w:szCs w:val="24"/>
        </w:rPr>
        <w:t xml:space="preserve"> a </w:t>
      </w:r>
      <w:proofErr w:type="spellStart"/>
      <w:r w:rsidRPr="002737A4">
        <w:rPr>
          <w:b/>
          <w:bCs/>
          <w:sz w:val="24"/>
          <w:szCs w:val="24"/>
        </w:rPr>
        <w:t>Victimelo</w:t>
      </w:r>
      <w:r>
        <w:rPr>
          <w:b/>
          <w:bCs/>
          <w:sz w:val="24"/>
          <w:szCs w:val="24"/>
        </w:rPr>
        <w:t>r</w:t>
      </w:r>
      <w:proofErr w:type="spellEnd"/>
      <w:r>
        <w:rPr>
          <w:b/>
          <w:bCs/>
          <w:sz w:val="24"/>
          <w:szCs w:val="24"/>
        </w:rPr>
        <w:t xml:space="preserve"> Holocaustului-9 </w:t>
      </w:r>
      <w:proofErr w:type="spellStart"/>
      <w:r>
        <w:rPr>
          <w:b/>
          <w:bCs/>
          <w:sz w:val="24"/>
          <w:szCs w:val="24"/>
        </w:rPr>
        <w:t>octombrie</w:t>
      </w:r>
      <w:proofErr w:type="spellEnd"/>
      <w:r>
        <w:rPr>
          <w:b/>
          <w:bCs/>
          <w:sz w:val="24"/>
          <w:szCs w:val="24"/>
        </w:rPr>
        <w:t xml:space="preserve"> 2025</w:t>
      </w:r>
    </w:p>
    <w:p w14:paraId="07238CF8" w14:textId="77777777" w:rsidR="00EB6975" w:rsidRDefault="00EB6975" w:rsidP="00EB6975">
      <w:pPr>
        <w:spacing w:line="360" w:lineRule="auto"/>
        <w:rPr>
          <w:b/>
          <w:bCs/>
          <w:sz w:val="24"/>
          <w:szCs w:val="24"/>
        </w:rPr>
      </w:pPr>
    </w:p>
    <w:tbl>
      <w:tblPr>
        <w:tblStyle w:val="GrilTabel"/>
        <w:tblW w:w="15843" w:type="dxa"/>
        <w:tblLayout w:type="fixed"/>
        <w:tblLook w:val="04A0" w:firstRow="1" w:lastRow="0" w:firstColumn="1" w:lastColumn="0" w:noHBand="0" w:noVBand="1"/>
      </w:tblPr>
      <w:tblGrid>
        <w:gridCol w:w="4786"/>
        <w:gridCol w:w="1985"/>
        <w:gridCol w:w="2126"/>
        <w:gridCol w:w="992"/>
        <w:gridCol w:w="1276"/>
        <w:gridCol w:w="1843"/>
        <w:gridCol w:w="2835"/>
      </w:tblGrid>
      <w:tr w:rsidR="00EB6975" w14:paraId="4E8252FB" w14:textId="77777777" w:rsidTr="00975C4E">
        <w:tc>
          <w:tcPr>
            <w:tcW w:w="4786" w:type="dxa"/>
          </w:tcPr>
          <w:p w14:paraId="79E3BEBD" w14:textId="2F184A61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activități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organizate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simpozioane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mese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rotunde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expoziții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vizionări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filme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întâlniri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supraviețuitori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vizite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obiective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relevante</w:t>
            </w:r>
            <w:proofErr w:type="spellEnd"/>
            <w:r w:rsidR="00975C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etc.)</w:t>
            </w:r>
          </w:p>
        </w:tc>
        <w:tc>
          <w:tcPr>
            <w:tcW w:w="1985" w:type="dxa"/>
          </w:tcPr>
          <w:p w14:paraId="31193ECA" w14:textId="77777777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Unitatea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126" w:type="dxa"/>
          </w:tcPr>
          <w:p w14:paraId="308A950A" w14:textId="77777777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4F846950" w14:textId="77777777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25C9033F" w14:textId="77777777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843" w:type="dxa"/>
          </w:tcPr>
          <w:p w14:paraId="6B09CA67" w14:textId="77777777" w:rsidR="00BE736E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Parteneri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BE736E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ONG-</w:t>
            </w:r>
            <w:proofErr w:type="spellStart"/>
            <w:r>
              <w:rPr>
                <w:sz w:val="24"/>
                <w:szCs w:val="24"/>
              </w:rPr>
              <w:t>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B8E51EB" w14:textId="71A6CD46" w:rsidR="00EB6975" w:rsidRPr="00CA764A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835" w:type="dxa"/>
          </w:tcPr>
          <w:p w14:paraId="0DE96989" w14:textId="4FF96EB1" w:rsidR="00EB6975" w:rsidRDefault="00EB6975" w:rsidP="00045AB2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Obse</w:t>
            </w:r>
            <w:r w:rsidR="00975C4E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vații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bune</w:t>
            </w:r>
            <w:proofErr w:type="spellEnd"/>
            <w:r>
              <w:rPr>
                <w:sz w:val="24"/>
                <w:szCs w:val="24"/>
              </w:rPr>
              <w:t xml:space="preserve"> practice, </w:t>
            </w:r>
            <w:proofErr w:type="spellStart"/>
            <w:r>
              <w:rPr>
                <w:sz w:val="24"/>
                <w:szCs w:val="24"/>
              </w:rPr>
              <w:t>deficiențe</w:t>
            </w:r>
            <w:proofErr w:type="spellEnd"/>
            <w:r>
              <w:rPr>
                <w:sz w:val="24"/>
                <w:szCs w:val="24"/>
              </w:rPr>
              <w:t xml:space="preserve"> etc.)</w:t>
            </w:r>
          </w:p>
        </w:tc>
      </w:tr>
      <w:tr w:rsidR="00EB6975" w14:paraId="7AE95B49" w14:textId="77777777" w:rsidTr="00975C4E">
        <w:tc>
          <w:tcPr>
            <w:tcW w:w="4786" w:type="dxa"/>
          </w:tcPr>
          <w:p w14:paraId="271DDA03" w14:textId="77777777" w:rsidR="00BE736E" w:rsidRDefault="00BE736E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78B65972" w14:textId="77777777" w:rsidR="00EB6975" w:rsidRPr="00646420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46420">
              <w:rPr>
                <w:b/>
                <w:bCs/>
                <w:sz w:val="24"/>
                <w:szCs w:val="24"/>
              </w:rPr>
              <w:t>Vizita</w:t>
            </w:r>
            <w:proofErr w:type="spellEnd"/>
            <w:r w:rsidRPr="00646420">
              <w:rPr>
                <w:b/>
                <w:bCs/>
                <w:sz w:val="24"/>
                <w:szCs w:val="24"/>
              </w:rPr>
              <w:t xml:space="preserve"> la </w:t>
            </w:r>
            <w:proofErr w:type="spellStart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Sinagoga</w:t>
            </w:r>
            <w:proofErr w:type="spellEnd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Veche</w:t>
            </w:r>
            <w:proofErr w:type="spellEnd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Marè</w:t>
            </w:r>
            <w:proofErr w:type="spellEnd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Yehezkel</w:t>
            </w:r>
            <w:proofErr w:type="spellEnd"/>
            <w:r w:rsidRPr="00646420">
              <w:rPr>
                <w:b/>
                <w:bCs/>
                <w:color w:val="202122"/>
                <w:sz w:val="24"/>
                <w:szCs w:val="24"/>
                <w:shd w:val="clear" w:color="auto" w:fill="FFFFFF"/>
              </w:rPr>
              <w:t>” din Alba Iulia</w:t>
            </w:r>
          </w:p>
        </w:tc>
        <w:tc>
          <w:tcPr>
            <w:tcW w:w="1985" w:type="dxa"/>
          </w:tcPr>
          <w:p w14:paraId="3F416800" w14:textId="77777777" w:rsidR="00BE736E" w:rsidRDefault="00BE736E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06926AB2" w14:textId="2FBD45F9" w:rsidR="00EB6975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T.T.F. </w:t>
            </w:r>
            <w:r w:rsidR="00BE736E">
              <w:rPr>
                <w:b/>
                <w:bCs/>
                <w:sz w:val="24"/>
                <w:szCs w:val="24"/>
              </w:rPr>
              <w:t xml:space="preserve">      </w:t>
            </w:r>
            <w:r>
              <w:rPr>
                <w:b/>
                <w:bCs/>
                <w:sz w:val="24"/>
                <w:szCs w:val="24"/>
              </w:rPr>
              <w:t xml:space="preserve">“ </w:t>
            </w:r>
            <w:proofErr w:type="spellStart"/>
            <w:r>
              <w:rPr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b/>
                <w:bCs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2126" w:type="dxa"/>
          </w:tcPr>
          <w:p w14:paraId="4B3FA9B5" w14:textId="77777777" w:rsidR="00BE736E" w:rsidRDefault="00BE736E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A13E0F1" w14:textId="3A63C791" w:rsidR="00EB6975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Olar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Paul</w:t>
            </w:r>
            <w:r w:rsidR="001E0AD6">
              <w:rPr>
                <w:b/>
                <w:bCs/>
                <w:sz w:val="24"/>
                <w:szCs w:val="24"/>
              </w:rPr>
              <w:t>-</w:t>
            </w:r>
            <w:proofErr w:type="spellStart"/>
            <w:r w:rsidR="001E0AD6">
              <w:rPr>
                <w:b/>
                <w:bCs/>
                <w:sz w:val="24"/>
                <w:szCs w:val="24"/>
              </w:rPr>
              <w:t>Lidian</w:t>
            </w:r>
            <w:proofErr w:type="spellEnd"/>
          </w:p>
          <w:p w14:paraId="27A952D2" w14:textId="6A1081E8" w:rsidR="00EB6975" w:rsidRDefault="001E0AD6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Vă</w:t>
            </w:r>
            <w:r w:rsidR="00EB6975">
              <w:rPr>
                <w:b/>
                <w:bCs/>
                <w:sz w:val="24"/>
                <w:szCs w:val="24"/>
              </w:rPr>
              <w:t>dan</w:t>
            </w:r>
            <w:proofErr w:type="spellEnd"/>
            <w:r w:rsidR="00EB697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B6975">
              <w:rPr>
                <w:b/>
                <w:bCs/>
                <w:sz w:val="24"/>
                <w:szCs w:val="24"/>
              </w:rPr>
              <w:t>Iuliana</w:t>
            </w:r>
            <w:proofErr w:type="spellEnd"/>
          </w:p>
        </w:tc>
        <w:tc>
          <w:tcPr>
            <w:tcW w:w="992" w:type="dxa"/>
          </w:tcPr>
          <w:p w14:paraId="645E5932" w14:textId="77777777" w:rsidR="00BE736E" w:rsidRDefault="00BE736E" w:rsidP="00BE73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5DB10E4" w14:textId="77777777" w:rsidR="00EB6975" w:rsidRDefault="00EB6975" w:rsidP="00BE736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75D4217" w14:textId="77777777" w:rsidR="00BE736E" w:rsidRDefault="00BE736E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6023C30F" w14:textId="77777777" w:rsidR="00EB6975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14:paraId="56FEF42F" w14:textId="77777777" w:rsidR="00EB6975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Asociatia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parinti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</w:rPr>
              <w:t>Liceului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T.T.F. “ </w:t>
            </w:r>
            <w:proofErr w:type="spellStart"/>
            <w:r>
              <w:rPr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2835" w:type="dxa"/>
          </w:tcPr>
          <w:p w14:paraId="0DEA91D5" w14:textId="77777777" w:rsidR="00EB6975" w:rsidRDefault="00EB6975" w:rsidP="0076513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75CB058" w14:textId="77777777" w:rsidR="00D30C74" w:rsidRDefault="00D30C74" w:rsidP="00D30C74">
      <w:pPr>
        <w:spacing w:line="360" w:lineRule="auto"/>
        <w:rPr>
          <w:b/>
          <w:bCs/>
          <w:sz w:val="24"/>
          <w:szCs w:val="24"/>
        </w:rPr>
      </w:pPr>
    </w:p>
    <w:p w14:paraId="3911B02D" w14:textId="77777777" w:rsidR="00735ADB" w:rsidRDefault="00735ADB" w:rsidP="00D30C74">
      <w:pPr>
        <w:spacing w:line="360" w:lineRule="auto"/>
        <w:rPr>
          <w:b/>
          <w:bCs/>
          <w:sz w:val="24"/>
          <w:szCs w:val="24"/>
        </w:rPr>
      </w:pPr>
    </w:p>
    <w:p w14:paraId="19E60F3D" w14:textId="77777777" w:rsidR="00D30C74" w:rsidRDefault="00D30C74" w:rsidP="00735ADB">
      <w:pPr>
        <w:spacing w:line="360" w:lineRule="auto"/>
        <w:rPr>
          <w:b/>
          <w:bCs/>
          <w:sz w:val="24"/>
          <w:szCs w:val="24"/>
        </w:rPr>
      </w:pPr>
    </w:p>
    <w:p w14:paraId="18AE8354" w14:textId="77777777" w:rsidR="00D30C74" w:rsidRDefault="00D30C74" w:rsidP="00FC1508">
      <w:pPr>
        <w:rPr>
          <w:b/>
          <w:bCs/>
          <w:sz w:val="32"/>
          <w:szCs w:val="32"/>
          <w:lang w:val="ro-RO"/>
        </w:rPr>
      </w:pPr>
    </w:p>
    <w:p w14:paraId="5CD534C2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7A55D8EE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4A70163A" w14:textId="77777777" w:rsidR="00FC1508" w:rsidRDefault="00FC1508" w:rsidP="00FC1508">
      <w:pPr>
        <w:rPr>
          <w:b/>
          <w:bCs/>
          <w:sz w:val="32"/>
          <w:szCs w:val="32"/>
          <w:lang w:val="ro-RO"/>
        </w:rPr>
      </w:pPr>
    </w:p>
    <w:p w14:paraId="76596743" w14:textId="180FC422" w:rsidR="007A37F6" w:rsidRPr="0088039E" w:rsidRDefault="007A37F6" w:rsidP="0088039E">
      <w:bookmarkStart w:id="0" w:name="_GoBack"/>
      <w:bookmarkEnd w:id="0"/>
    </w:p>
    <w:sectPr w:rsidR="007A37F6" w:rsidRPr="0088039E" w:rsidSect="00D30C74">
      <w:headerReference w:type="default" r:id="rId10"/>
      <w:footerReference w:type="default" r:id="rId11"/>
      <w:pgSz w:w="16840" w:h="11900" w:orient="landscape"/>
      <w:pgMar w:top="885" w:right="873" w:bottom="737" w:left="748" w:header="0" w:footer="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5F8DD4" w14:textId="77777777" w:rsidR="001322F3" w:rsidRDefault="001322F3" w:rsidP="00D066D2">
      <w:r>
        <w:separator/>
      </w:r>
    </w:p>
  </w:endnote>
  <w:endnote w:type="continuationSeparator" w:id="0">
    <w:p w14:paraId="3F953333" w14:textId="77777777" w:rsidR="001322F3" w:rsidRDefault="001322F3" w:rsidP="00D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AA75A" w14:textId="4AF08062" w:rsidR="009C7604" w:rsidRDefault="009C7604" w:rsidP="00957573">
    <w:pPr>
      <w:pStyle w:val="Subsol"/>
      <w:rPr>
        <w:noProof/>
      </w:rPr>
    </w:pPr>
    <w:r>
      <w:rPr>
        <w:noProof/>
      </w:rPr>
      <w:t>______________________________________________________________________________________________________</w:t>
    </w:r>
  </w:p>
  <w:p w14:paraId="59D2EB81" w14:textId="0779F9A2" w:rsidR="009C7604" w:rsidRPr="00C332CE" w:rsidRDefault="00745144" w:rsidP="00957573">
    <w:pPr>
      <w:pStyle w:val="Subsol"/>
      <w:jc w:val="right"/>
      <w:rPr>
        <w:b/>
        <w:noProof/>
        <w:color w:val="2F5496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9D77650" wp14:editId="5CD0F818">
              <wp:simplePos x="0" y="0"/>
              <wp:positionH relativeFrom="margin">
                <wp:posOffset>-164465</wp:posOffset>
              </wp:positionH>
              <wp:positionV relativeFrom="paragraph">
                <wp:posOffset>-3810</wp:posOffset>
              </wp:positionV>
              <wp:extent cx="10085705" cy="0"/>
              <wp:effectExtent l="0" t="0" r="1079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08570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D339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95pt,-.3pt" to="781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" strokecolor="#1d3393" strokeweight="1.5pt">
              <v:stroke joinstyle="miter"/>
              <w10:wrap anchorx="margin"/>
            </v:line>
          </w:pict>
        </mc:Fallback>
      </mc:AlternateContent>
    </w:r>
    <w:r w:rsidR="009C7604" w:rsidRPr="00C332CE">
      <w:rPr>
        <w:b/>
        <w:noProof/>
        <w:color w:val="2F5496"/>
      </w:rPr>
      <w:t>335900 – Simeria, Soseaua Nationala, nr.136,  judetul Hunedoara,  Romania</w:t>
    </w:r>
  </w:p>
  <w:p w14:paraId="0BA19C77" w14:textId="77777777" w:rsidR="009C7604" w:rsidRPr="00C332CE" w:rsidRDefault="009C760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Tel/fax : 0254/261654 , telefon : 0254/260453</w:t>
    </w:r>
  </w:p>
  <w:p w14:paraId="51FC4A96" w14:textId="77777777" w:rsidR="009C7604" w:rsidRPr="00C332CE" w:rsidRDefault="009C7604" w:rsidP="00957573">
    <w:pPr>
      <w:pStyle w:val="Subsol"/>
      <w:jc w:val="right"/>
      <w:rPr>
        <w:b/>
        <w:noProof/>
        <w:color w:val="2F5496"/>
      </w:rPr>
    </w:pPr>
    <w:r w:rsidRPr="00C332CE">
      <w:rPr>
        <w:b/>
        <w:noProof/>
        <w:color w:val="2F5496"/>
      </w:rPr>
      <w:t>e-mail : colegiulsaligny_simeria@yahoo.com</w:t>
    </w:r>
  </w:p>
  <w:p w14:paraId="56C62FA9" w14:textId="77777777" w:rsidR="009C7604" w:rsidRDefault="009C7604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47779" w14:textId="77777777" w:rsidR="001322F3" w:rsidRDefault="001322F3" w:rsidP="00D066D2">
      <w:r>
        <w:separator/>
      </w:r>
    </w:p>
  </w:footnote>
  <w:footnote w:type="continuationSeparator" w:id="0">
    <w:p w14:paraId="1624FD7A" w14:textId="77777777" w:rsidR="001322F3" w:rsidRDefault="001322F3" w:rsidP="00D06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ABA12" w14:textId="75D10249" w:rsidR="00AD1647" w:rsidRDefault="00AD1647" w:rsidP="00DD6328">
    <w:pPr>
      <w:pStyle w:val="Frspaiere"/>
    </w:pPr>
  </w:p>
  <w:p w14:paraId="57212C77" w14:textId="4ABBECE0" w:rsidR="009C7604" w:rsidRDefault="00BE1120" w:rsidP="00D30C74">
    <w:pPr>
      <w:jc w:val="center"/>
      <w:rPr>
        <w:b/>
        <w:bCs/>
        <w:sz w:val="16"/>
        <w:szCs w:val="16"/>
        <w:lang w:val="it-IT"/>
      </w:rPr>
    </w:pPr>
    <w:r>
      <w:rPr>
        <w:noProof/>
        <w:lang w:val="ro-RO" w:eastAsia="ro-RO"/>
      </w:rPr>
      <w:drawing>
        <wp:inline distT="0" distB="0" distL="0" distR="0" wp14:anchorId="1A3239CE" wp14:editId="2B92C222">
          <wp:extent cx="8842248" cy="630311"/>
          <wp:effectExtent l="0" t="0" r="0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 202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9013" cy="6329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B0CEF2" w14:textId="267B324E" w:rsidR="00D30C74" w:rsidRPr="00BE1120" w:rsidRDefault="00D30C74" w:rsidP="00D30C74">
    <w:pPr>
      <w:jc w:val="center"/>
      <w:rPr>
        <w:b/>
        <w:bCs/>
        <w:sz w:val="16"/>
        <w:szCs w:val="16"/>
        <w:lang w:val="it-IT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26DB694" wp14:editId="67AC5513">
              <wp:simplePos x="0" y="0"/>
              <wp:positionH relativeFrom="column">
                <wp:posOffset>0</wp:posOffset>
              </wp:positionH>
              <wp:positionV relativeFrom="paragraph">
                <wp:posOffset>12700</wp:posOffset>
              </wp:positionV>
              <wp:extent cx="10003155" cy="6985"/>
              <wp:effectExtent l="0" t="0" r="17145" b="31115"/>
              <wp:wrapNone/>
              <wp:docPr id="3" name="Conector drep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003155" cy="698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drept 3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pt" to="787.6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" strokecolor="#4472c4 [3204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22B"/>
    <w:multiLevelType w:val="multilevel"/>
    <w:tmpl w:val="AAAC027E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2511F0F"/>
    <w:multiLevelType w:val="hybridMultilevel"/>
    <w:tmpl w:val="99501368"/>
    <w:lvl w:ilvl="0" w:tplc="2DD6C15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BE4A8B"/>
    <w:multiLevelType w:val="hybridMultilevel"/>
    <w:tmpl w:val="C52E00FC"/>
    <w:lvl w:ilvl="0" w:tplc="ED52FB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122C5"/>
    <w:multiLevelType w:val="multilevel"/>
    <w:tmpl w:val="3B8271B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D635004"/>
    <w:multiLevelType w:val="hybridMultilevel"/>
    <w:tmpl w:val="EFCE5F04"/>
    <w:lvl w:ilvl="0" w:tplc="3FC27A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573F48"/>
    <w:multiLevelType w:val="hybridMultilevel"/>
    <w:tmpl w:val="3092D340"/>
    <w:lvl w:ilvl="0" w:tplc="BFD28D38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17B40052"/>
    <w:multiLevelType w:val="multilevel"/>
    <w:tmpl w:val="CB421692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191F6C2A"/>
    <w:multiLevelType w:val="hybridMultilevel"/>
    <w:tmpl w:val="0106A1FE"/>
    <w:lvl w:ilvl="0" w:tplc="716CA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F703ED"/>
    <w:multiLevelType w:val="multilevel"/>
    <w:tmpl w:val="89C842F0"/>
    <w:lvl w:ilvl="0">
      <w:start w:val="50"/>
      <w:numFmt w:val="lowerRoman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F2A418D"/>
    <w:multiLevelType w:val="multilevel"/>
    <w:tmpl w:val="E73EC3E0"/>
    <w:lvl w:ilvl="0">
      <w:start w:val="5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20156C5D"/>
    <w:multiLevelType w:val="hybridMultilevel"/>
    <w:tmpl w:val="1DBC14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5104B"/>
    <w:multiLevelType w:val="hybridMultilevel"/>
    <w:tmpl w:val="A80C8256"/>
    <w:lvl w:ilvl="0" w:tplc="18C8378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9A113C"/>
    <w:multiLevelType w:val="hybridMultilevel"/>
    <w:tmpl w:val="DD824586"/>
    <w:lvl w:ilvl="0" w:tplc="DED66CC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24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C101F"/>
    <w:multiLevelType w:val="hybridMultilevel"/>
    <w:tmpl w:val="A9826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94D5B"/>
    <w:multiLevelType w:val="hybridMultilevel"/>
    <w:tmpl w:val="7A5C821E"/>
    <w:lvl w:ilvl="0" w:tplc="F61E7CA0">
      <w:start w:val="9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F562D4E"/>
    <w:multiLevelType w:val="hybridMultilevel"/>
    <w:tmpl w:val="DF3A5F82"/>
    <w:lvl w:ilvl="0" w:tplc="EB861018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16">
    <w:nsid w:val="2F894B2D"/>
    <w:multiLevelType w:val="hybridMultilevel"/>
    <w:tmpl w:val="B4F4648C"/>
    <w:lvl w:ilvl="0" w:tplc="B142A4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4164A8"/>
    <w:multiLevelType w:val="hybridMultilevel"/>
    <w:tmpl w:val="33DE44DA"/>
    <w:lvl w:ilvl="0" w:tplc="05C2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7D0604"/>
    <w:multiLevelType w:val="hybridMultilevel"/>
    <w:tmpl w:val="C8562DB2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21157"/>
    <w:multiLevelType w:val="hybridMultilevel"/>
    <w:tmpl w:val="9B1E4772"/>
    <w:lvl w:ilvl="0" w:tplc="1228F39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3ACB3B59"/>
    <w:multiLevelType w:val="hybridMultilevel"/>
    <w:tmpl w:val="EBB03E12"/>
    <w:lvl w:ilvl="0" w:tplc="47889E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CA43BC"/>
    <w:multiLevelType w:val="multilevel"/>
    <w:tmpl w:val="8B64F6E2"/>
    <w:lvl w:ilvl="0">
      <w:start w:val="2"/>
      <w:numFmt w:val="upperRoman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3FD767B5"/>
    <w:multiLevelType w:val="multilevel"/>
    <w:tmpl w:val="FFFFFFFF"/>
    <w:lvl w:ilvl="0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14707BB"/>
    <w:multiLevelType w:val="hybridMultilevel"/>
    <w:tmpl w:val="E7E4BE1A"/>
    <w:lvl w:ilvl="0" w:tplc="28EC4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22A9E"/>
    <w:multiLevelType w:val="hybridMultilevel"/>
    <w:tmpl w:val="8920009C"/>
    <w:lvl w:ilvl="0" w:tplc="73D2C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A16E80"/>
    <w:multiLevelType w:val="hybridMultilevel"/>
    <w:tmpl w:val="3CBC740C"/>
    <w:lvl w:ilvl="0" w:tplc="3E84B27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4C8E2D64"/>
    <w:multiLevelType w:val="hybridMultilevel"/>
    <w:tmpl w:val="ADD4115E"/>
    <w:lvl w:ilvl="0" w:tplc="347278BE">
      <w:numFmt w:val="bullet"/>
      <w:lvlText w:val="-"/>
      <w:lvlJc w:val="left"/>
      <w:pPr>
        <w:ind w:left="53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27">
    <w:nsid w:val="50C25CB4"/>
    <w:multiLevelType w:val="hybridMultilevel"/>
    <w:tmpl w:val="04F204A2"/>
    <w:lvl w:ilvl="0" w:tplc="ABF6945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8">
    <w:nsid w:val="57563C6E"/>
    <w:multiLevelType w:val="multilevel"/>
    <w:tmpl w:val="EBC6B8C2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593050EA"/>
    <w:multiLevelType w:val="hybridMultilevel"/>
    <w:tmpl w:val="0D0607B2"/>
    <w:lvl w:ilvl="0" w:tplc="EBB4F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E43FD7"/>
    <w:multiLevelType w:val="hybridMultilevel"/>
    <w:tmpl w:val="7C4875BE"/>
    <w:lvl w:ilvl="0" w:tplc="0A326D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FD0090"/>
    <w:multiLevelType w:val="hybridMultilevel"/>
    <w:tmpl w:val="E61099F2"/>
    <w:lvl w:ilvl="0" w:tplc="886ACD06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>
    <w:nsid w:val="6B073C34"/>
    <w:multiLevelType w:val="multilevel"/>
    <w:tmpl w:val="FFFFFFFF"/>
    <w:lvl w:ilvl="0">
      <w:start w:val="1"/>
      <w:numFmt w:val="decimal"/>
      <w:lvlText w:val="%1.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33">
    <w:nsid w:val="6E480EA7"/>
    <w:multiLevelType w:val="hybridMultilevel"/>
    <w:tmpl w:val="11728614"/>
    <w:lvl w:ilvl="0" w:tplc="684CB32C">
      <w:numFmt w:val="bullet"/>
      <w:lvlText w:val="-"/>
      <w:lvlJc w:val="left"/>
      <w:pPr>
        <w:ind w:left="54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34">
    <w:nsid w:val="707746E8"/>
    <w:multiLevelType w:val="hybridMultilevel"/>
    <w:tmpl w:val="CD92D288"/>
    <w:lvl w:ilvl="0" w:tplc="578AD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7677875"/>
    <w:multiLevelType w:val="multilevel"/>
    <w:tmpl w:val="FA24ED2A"/>
    <w:lvl w:ilvl="0">
      <w:start w:val="1"/>
      <w:numFmt w:val="lowerLetter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78C61BAB"/>
    <w:multiLevelType w:val="hybridMultilevel"/>
    <w:tmpl w:val="ACACBB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A431FA0"/>
    <w:multiLevelType w:val="hybridMultilevel"/>
    <w:tmpl w:val="504CE4D8"/>
    <w:lvl w:ilvl="0" w:tplc="BF88566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6"/>
  </w:num>
  <w:num w:numId="3">
    <w:abstractNumId w:val="13"/>
  </w:num>
  <w:num w:numId="4">
    <w:abstractNumId w:val="24"/>
  </w:num>
  <w:num w:numId="5">
    <w:abstractNumId w:val="17"/>
  </w:num>
  <w:num w:numId="6">
    <w:abstractNumId w:val="10"/>
  </w:num>
  <w:num w:numId="7">
    <w:abstractNumId w:val="1"/>
  </w:num>
  <w:num w:numId="8">
    <w:abstractNumId w:val="31"/>
  </w:num>
  <w:num w:numId="9">
    <w:abstractNumId w:val="29"/>
  </w:num>
  <w:num w:numId="10">
    <w:abstractNumId w:val="16"/>
  </w:num>
  <w:num w:numId="11">
    <w:abstractNumId w:val="20"/>
  </w:num>
  <w:num w:numId="12">
    <w:abstractNumId w:val="7"/>
  </w:num>
  <w:num w:numId="13">
    <w:abstractNumId w:val="4"/>
  </w:num>
  <w:num w:numId="14">
    <w:abstractNumId w:val="34"/>
  </w:num>
  <w:num w:numId="15">
    <w:abstractNumId w:val="18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1"/>
  </w:num>
  <w:num w:numId="19">
    <w:abstractNumId w:val="19"/>
  </w:num>
  <w:num w:numId="20">
    <w:abstractNumId w:val="25"/>
  </w:num>
  <w:num w:numId="21">
    <w:abstractNumId w:val="5"/>
  </w:num>
  <w:num w:numId="22">
    <w:abstractNumId w:val="26"/>
  </w:num>
  <w:num w:numId="23">
    <w:abstractNumId w:val="33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8"/>
    <w:lvlOverride w:ilvl="0">
      <w:startOverride w:val="5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"/>
  </w:num>
  <w:num w:numId="34">
    <w:abstractNumId w:val="23"/>
  </w:num>
  <w:num w:numId="35">
    <w:abstractNumId w:val="37"/>
  </w:num>
  <w:num w:numId="36">
    <w:abstractNumId w:val="32"/>
  </w:num>
  <w:num w:numId="37">
    <w:abstractNumId w:val="22"/>
  </w:num>
  <w:num w:numId="38">
    <w:abstractNumId w:val="30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61"/>
    <w:rsid w:val="000019FF"/>
    <w:rsid w:val="00004802"/>
    <w:rsid w:val="000060DB"/>
    <w:rsid w:val="00013650"/>
    <w:rsid w:val="00013B67"/>
    <w:rsid w:val="00016FD1"/>
    <w:rsid w:val="00026832"/>
    <w:rsid w:val="00026F08"/>
    <w:rsid w:val="000278CD"/>
    <w:rsid w:val="00030D92"/>
    <w:rsid w:val="00032160"/>
    <w:rsid w:val="000322C5"/>
    <w:rsid w:val="00034365"/>
    <w:rsid w:val="00041755"/>
    <w:rsid w:val="00041C61"/>
    <w:rsid w:val="0004483E"/>
    <w:rsid w:val="00047FDC"/>
    <w:rsid w:val="000632B3"/>
    <w:rsid w:val="0006560B"/>
    <w:rsid w:val="00067C9A"/>
    <w:rsid w:val="00071FBA"/>
    <w:rsid w:val="00082E3A"/>
    <w:rsid w:val="00086214"/>
    <w:rsid w:val="000907FA"/>
    <w:rsid w:val="0009269C"/>
    <w:rsid w:val="000A6CFE"/>
    <w:rsid w:val="000A7BC4"/>
    <w:rsid w:val="000A7C43"/>
    <w:rsid w:val="000B0C57"/>
    <w:rsid w:val="000B185C"/>
    <w:rsid w:val="000B1CCB"/>
    <w:rsid w:val="000B265C"/>
    <w:rsid w:val="000C4072"/>
    <w:rsid w:val="000D6BC3"/>
    <w:rsid w:val="000F2700"/>
    <w:rsid w:val="000F6A3D"/>
    <w:rsid w:val="00100235"/>
    <w:rsid w:val="0010175E"/>
    <w:rsid w:val="00105FCA"/>
    <w:rsid w:val="001068E2"/>
    <w:rsid w:val="00110A9C"/>
    <w:rsid w:val="00120188"/>
    <w:rsid w:val="00123B66"/>
    <w:rsid w:val="001260CC"/>
    <w:rsid w:val="00126AF8"/>
    <w:rsid w:val="001322F3"/>
    <w:rsid w:val="00132405"/>
    <w:rsid w:val="00136C3A"/>
    <w:rsid w:val="00137362"/>
    <w:rsid w:val="001377A4"/>
    <w:rsid w:val="001400FD"/>
    <w:rsid w:val="00142D1D"/>
    <w:rsid w:val="00142D34"/>
    <w:rsid w:val="00144D37"/>
    <w:rsid w:val="00161BD1"/>
    <w:rsid w:val="001667D0"/>
    <w:rsid w:val="00170DB6"/>
    <w:rsid w:val="0017217B"/>
    <w:rsid w:val="00183445"/>
    <w:rsid w:val="00190ACE"/>
    <w:rsid w:val="0019142C"/>
    <w:rsid w:val="00196FF9"/>
    <w:rsid w:val="001A0389"/>
    <w:rsid w:val="001A1E7B"/>
    <w:rsid w:val="001A4844"/>
    <w:rsid w:val="001A5EB5"/>
    <w:rsid w:val="001A66CD"/>
    <w:rsid w:val="001B74BC"/>
    <w:rsid w:val="001B7F5B"/>
    <w:rsid w:val="001C2E59"/>
    <w:rsid w:val="001C46DA"/>
    <w:rsid w:val="001C5CBE"/>
    <w:rsid w:val="001D19DC"/>
    <w:rsid w:val="001D2B0C"/>
    <w:rsid w:val="001D51E9"/>
    <w:rsid w:val="001E0AD6"/>
    <w:rsid w:val="001E0C2C"/>
    <w:rsid w:val="001E2244"/>
    <w:rsid w:val="001E3803"/>
    <w:rsid w:val="001E41E3"/>
    <w:rsid w:val="001E4C76"/>
    <w:rsid w:val="001E7D96"/>
    <w:rsid w:val="001F463F"/>
    <w:rsid w:val="001F6C70"/>
    <w:rsid w:val="001F7A26"/>
    <w:rsid w:val="002041E0"/>
    <w:rsid w:val="00204314"/>
    <w:rsid w:val="00205C19"/>
    <w:rsid w:val="00205C26"/>
    <w:rsid w:val="002175CA"/>
    <w:rsid w:val="002223C9"/>
    <w:rsid w:val="0022270A"/>
    <w:rsid w:val="00222CA1"/>
    <w:rsid w:val="0022752D"/>
    <w:rsid w:val="002305A1"/>
    <w:rsid w:val="00232680"/>
    <w:rsid w:val="00237542"/>
    <w:rsid w:val="002438A1"/>
    <w:rsid w:val="00257E0C"/>
    <w:rsid w:val="00262784"/>
    <w:rsid w:val="00262D36"/>
    <w:rsid w:val="00262E7C"/>
    <w:rsid w:val="0027280D"/>
    <w:rsid w:val="00273439"/>
    <w:rsid w:val="00283F1D"/>
    <w:rsid w:val="00287EB7"/>
    <w:rsid w:val="00291FA9"/>
    <w:rsid w:val="00294CE0"/>
    <w:rsid w:val="002A0CA4"/>
    <w:rsid w:val="002A14F2"/>
    <w:rsid w:val="002A4006"/>
    <w:rsid w:val="002A6B1F"/>
    <w:rsid w:val="002A6C93"/>
    <w:rsid w:val="002C3FCE"/>
    <w:rsid w:val="002C69D8"/>
    <w:rsid w:val="002C7C60"/>
    <w:rsid w:val="002D478A"/>
    <w:rsid w:val="002D591E"/>
    <w:rsid w:val="002D7121"/>
    <w:rsid w:val="002E4279"/>
    <w:rsid w:val="002F1591"/>
    <w:rsid w:val="002F1EDA"/>
    <w:rsid w:val="002F31B9"/>
    <w:rsid w:val="002F3695"/>
    <w:rsid w:val="002F550A"/>
    <w:rsid w:val="00300BF8"/>
    <w:rsid w:val="003045EF"/>
    <w:rsid w:val="003110B5"/>
    <w:rsid w:val="00312207"/>
    <w:rsid w:val="003250E7"/>
    <w:rsid w:val="00327116"/>
    <w:rsid w:val="00327610"/>
    <w:rsid w:val="0033289B"/>
    <w:rsid w:val="00335DD4"/>
    <w:rsid w:val="0034222A"/>
    <w:rsid w:val="003422E7"/>
    <w:rsid w:val="00345F86"/>
    <w:rsid w:val="003464A3"/>
    <w:rsid w:val="00346A63"/>
    <w:rsid w:val="003607BD"/>
    <w:rsid w:val="00361840"/>
    <w:rsid w:val="0036591F"/>
    <w:rsid w:val="00366862"/>
    <w:rsid w:val="00370E98"/>
    <w:rsid w:val="00372CEF"/>
    <w:rsid w:val="00376C4A"/>
    <w:rsid w:val="00377C25"/>
    <w:rsid w:val="00383496"/>
    <w:rsid w:val="00383C61"/>
    <w:rsid w:val="003850D7"/>
    <w:rsid w:val="00387718"/>
    <w:rsid w:val="00390092"/>
    <w:rsid w:val="00391BA3"/>
    <w:rsid w:val="00393C1A"/>
    <w:rsid w:val="003940CB"/>
    <w:rsid w:val="003963CF"/>
    <w:rsid w:val="0039701A"/>
    <w:rsid w:val="003A112A"/>
    <w:rsid w:val="003A5827"/>
    <w:rsid w:val="003A60E0"/>
    <w:rsid w:val="003B78F0"/>
    <w:rsid w:val="003C4BAD"/>
    <w:rsid w:val="003C516A"/>
    <w:rsid w:val="003D1E4D"/>
    <w:rsid w:val="003D5C73"/>
    <w:rsid w:val="003D61B6"/>
    <w:rsid w:val="003E0F14"/>
    <w:rsid w:val="003E5D81"/>
    <w:rsid w:val="003F33A3"/>
    <w:rsid w:val="003F6F12"/>
    <w:rsid w:val="0040076D"/>
    <w:rsid w:val="0040108D"/>
    <w:rsid w:val="004060A2"/>
    <w:rsid w:val="0041094D"/>
    <w:rsid w:val="00412517"/>
    <w:rsid w:val="0041483A"/>
    <w:rsid w:val="00415C7E"/>
    <w:rsid w:val="0041635F"/>
    <w:rsid w:val="004226A4"/>
    <w:rsid w:val="00424316"/>
    <w:rsid w:val="004258B0"/>
    <w:rsid w:val="00434F5E"/>
    <w:rsid w:val="004357CB"/>
    <w:rsid w:val="00441582"/>
    <w:rsid w:val="0044275A"/>
    <w:rsid w:val="00447DE0"/>
    <w:rsid w:val="00453348"/>
    <w:rsid w:val="0045393B"/>
    <w:rsid w:val="00454E25"/>
    <w:rsid w:val="00456DDF"/>
    <w:rsid w:val="00457D80"/>
    <w:rsid w:val="0046282D"/>
    <w:rsid w:val="0046376D"/>
    <w:rsid w:val="004657B9"/>
    <w:rsid w:val="004778AE"/>
    <w:rsid w:val="0048316E"/>
    <w:rsid w:val="00483630"/>
    <w:rsid w:val="004841E0"/>
    <w:rsid w:val="00485279"/>
    <w:rsid w:val="00485B55"/>
    <w:rsid w:val="0049548B"/>
    <w:rsid w:val="004A0DFA"/>
    <w:rsid w:val="004A2A43"/>
    <w:rsid w:val="004A57A4"/>
    <w:rsid w:val="004A6ACA"/>
    <w:rsid w:val="004B1127"/>
    <w:rsid w:val="004B3661"/>
    <w:rsid w:val="004B528B"/>
    <w:rsid w:val="004B6064"/>
    <w:rsid w:val="004B6F7C"/>
    <w:rsid w:val="004C0FF8"/>
    <w:rsid w:val="004C61C8"/>
    <w:rsid w:val="004C6544"/>
    <w:rsid w:val="004C7F41"/>
    <w:rsid w:val="004D027D"/>
    <w:rsid w:val="004D61E5"/>
    <w:rsid w:val="004D6D0C"/>
    <w:rsid w:val="004E0194"/>
    <w:rsid w:val="004E05BB"/>
    <w:rsid w:val="004E7D4F"/>
    <w:rsid w:val="004F5631"/>
    <w:rsid w:val="00501030"/>
    <w:rsid w:val="0051569D"/>
    <w:rsid w:val="00517849"/>
    <w:rsid w:val="00521BA2"/>
    <w:rsid w:val="005323D9"/>
    <w:rsid w:val="0053569B"/>
    <w:rsid w:val="0054249C"/>
    <w:rsid w:val="00542F71"/>
    <w:rsid w:val="005437A2"/>
    <w:rsid w:val="005528A8"/>
    <w:rsid w:val="00560CB0"/>
    <w:rsid w:val="005637B7"/>
    <w:rsid w:val="00572611"/>
    <w:rsid w:val="005738D2"/>
    <w:rsid w:val="005742BE"/>
    <w:rsid w:val="00582581"/>
    <w:rsid w:val="0058696F"/>
    <w:rsid w:val="0059166F"/>
    <w:rsid w:val="00593CBF"/>
    <w:rsid w:val="005943CA"/>
    <w:rsid w:val="00595E22"/>
    <w:rsid w:val="00596D47"/>
    <w:rsid w:val="005A0ED8"/>
    <w:rsid w:val="005A1353"/>
    <w:rsid w:val="005A2C61"/>
    <w:rsid w:val="005A4694"/>
    <w:rsid w:val="005B5971"/>
    <w:rsid w:val="005B6C14"/>
    <w:rsid w:val="005B7DC8"/>
    <w:rsid w:val="005C30C6"/>
    <w:rsid w:val="005C508D"/>
    <w:rsid w:val="005C63F6"/>
    <w:rsid w:val="005C7789"/>
    <w:rsid w:val="005D099E"/>
    <w:rsid w:val="005D1090"/>
    <w:rsid w:val="005E119B"/>
    <w:rsid w:val="005E18A0"/>
    <w:rsid w:val="005E5300"/>
    <w:rsid w:val="005F0AC9"/>
    <w:rsid w:val="005F0FD7"/>
    <w:rsid w:val="005F1077"/>
    <w:rsid w:val="005F2DEC"/>
    <w:rsid w:val="005F4B53"/>
    <w:rsid w:val="00601CED"/>
    <w:rsid w:val="00601D9B"/>
    <w:rsid w:val="00604E19"/>
    <w:rsid w:val="006131AD"/>
    <w:rsid w:val="0061338E"/>
    <w:rsid w:val="00615B27"/>
    <w:rsid w:val="006233F8"/>
    <w:rsid w:val="00630B64"/>
    <w:rsid w:val="00634BBD"/>
    <w:rsid w:val="0063545E"/>
    <w:rsid w:val="00635D4A"/>
    <w:rsid w:val="00637767"/>
    <w:rsid w:val="00637F93"/>
    <w:rsid w:val="00640C73"/>
    <w:rsid w:val="00647FAE"/>
    <w:rsid w:val="0065100D"/>
    <w:rsid w:val="0065609A"/>
    <w:rsid w:val="00663262"/>
    <w:rsid w:val="006644C4"/>
    <w:rsid w:val="00665FFF"/>
    <w:rsid w:val="0066761A"/>
    <w:rsid w:val="006730CC"/>
    <w:rsid w:val="0067481E"/>
    <w:rsid w:val="00677F9C"/>
    <w:rsid w:val="0068620B"/>
    <w:rsid w:val="00690F62"/>
    <w:rsid w:val="00691267"/>
    <w:rsid w:val="006937F9"/>
    <w:rsid w:val="00694267"/>
    <w:rsid w:val="00694489"/>
    <w:rsid w:val="0069645C"/>
    <w:rsid w:val="006975E8"/>
    <w:rsid w:val="006A1A4E"/>
    <w:rsid w:val="006A4763"/>
    <w:rsid w:val="006A4CC2"/>
    <w:rsid w:val="006A6603"/>
    <w:rsid w:val="006A7A27"/>
    <w:rsid w:val="006B183A"/>
    <w:rsid w:val="006B5A82"/>
    <w:rsid w:val="006B5C55"/>
    <w:rsid w:val="006C18CB"/>
    <w:rsid w:val="006C2EAA"/>
    <w:rsid w:val="006C4468"/>
    <w:rsid w:val="006C738E"/>
    <w:rsid w:val="006D2F7D"/>
    <w:rsid w:val="006D33AB"/>
    <w:rsid w:val="006D41CE"/>
    <w:rsid w:val="006D6476"/>
    <w:rsid w:val="006E2351"/>
    <w:rsid w:val="006E7B41"/>
    <w:rsid w:val="006F113A"/>
    <w:rsid w:val="006F1492"/>
    <w:rsid w:val="006F589A"/>
    <w:rsid w:val="007039ED"/>
    <w:rsid w:val="007057DC"/>
    <w:rsid w:val="00711DC0"/>
    <w:rsid w:val="00721D5E"/>
    <w:rsid w:val="00731CF3"/>
    <w:rsid w:val="00731F35"/>
    <w:rsid w:val="00732C63"/>
    <w:rsid w:val="00733C57"/>
    <w:rsid w:val="00733F6B"/>
    <w:rsid w:val="00733F7B"/>
    <w:rsid w:val="00735ADB"/>
    <w:rsid w:val="00744933"/>
    <w:rsid w:val="00744C01"/>
    <w:rsid w:val="00745144"/>
    <w:rsid w:val="00746112"/>
    <w:rsid w:val="00751060"/>
    <w:rsid w:val="0075319A"/>
    <w:rsid w:val="00754823"/>
    <w:rsid w:val="0076358A"/>
    <w:rsid w:val="00765136"/>
    <w:rsid w:val="00776184"/>
    <w:rsid w:val="00782C18"/>
    <w:rsid w:val="00785524"/>
    <w:rsid w:val="00796C37"/>
    <w:rsid w:val="007A37F6"/>
    <w:rsid w:val="007A7A85"/>
    <w:rsid w:val="007B4575"/>
    <w:rsid w:val="007B4C43"/>
    <w:rsid w:val="007C0761"/>
    <w:rsid w:val="007C29AF"/>
    <w:rsid w:val="007C3573"/>
    <w:rsid w:val="007C74C7"/>
    <w:rsid w:val="007D1C8D"/>
    <w:rsid w:val="007D2A88"/>
    <w:rsid w:val="007D2BEA"/>
    <w:rsid w:val="007E029E"/>
    <w:rsid w:val="007E3C2B"/>
    <w:rsid w:val="007E4F28"/>
    <w:rsid w:val="007E63B8"/>
    <w:rsid w:val="007E661C"/>
    <w:rsid w:val="007E66C9"/>
    <w:rsid w:val="007E6F4A"/>
    <w:rsid w:val="007F0922"/>
    <w:rsid w:val="007F1F59"/>
    <w:rsid w:val="007F348A"/>
    <w:rsid w:val="00800EA7"/>
    <w:rsid w:val="00802178"/>
    <w:rsid w:val="00803597"/>
    <w:rsid w:val="00803FA2"/>
    <w:rsid w:val="00806BCC"/>
    <w:rsid w:val="00812155"/>
    <w:rsid w:val="00815E5D"/>
    <w:rsid w:val="008162BF"/>
    <w:rsid w:val="0082062E"/>
    <w:rsid w:val="008245D0"/>
    <w:rsid w:val="00824C5C"/>
    <w:rsid w:val="00830AAE"/>
    <w:rsid w:val="0083666F"/>
    <w:rsid w:val="008412C5"/>
    <w:rsid w:val="00847A45"/>
    <w:rsid w:val="00856523"/>
    <w:rsid w:val="00867D6C"/>
    <w:rsid w:val="00873BAF"/>
    <w:rsid w:val="00877103"/>
    <w:rsid w:val="0088039E"/>
    <w:rsid w:val="00884C2C"/>
    <w:rsid w:val="0089126F"/>
    <w:rsid w:val="00891AEB"/>
    <w:rsid w:val="00894556"/>
    <w:rsid w:val="0089466B"/>
    <w:rsid w:val="00894A83"/>
    <w:rsid w:val="00895D24"/>
    <w:rsid w:val="008A4918"/>
    <w:rsid w:val="008A5DE3"/>
    <w:rsid w:val="008B0B83"/>
    <w:rsid w:val="008B7929"/>
    <w:rsid w:val="008C6F5D"/>
    <w:rsid w:val="008D38A1"/>
    <w:rsid w:val="008D4752"/>
    <w:rsid w:val="008D6822"/>
    <w:rsid w:val="008E0789"/>
    <w:rsid w:val="008E2138"/>
    <w:rsid w:val="008F0C3A"/>
    <w:rsid w:val="008F4670"/>
    <w:rsid w:val="008F4BE3"/>
    <w:rsid w:val="008F57C1"/>
    <w:rsid w:val="008F6181"/>
    <w:rsid w:val="00903501"/>
    <w:rsid w:val="009107B3"/>
    <w:rsid w:val="00910DEC"/>
    <w:rsid w:val="0091279A"/>
    <w:rsid w:val="009247B8"/>
    <w:rsid w:val="00926D04"/>
    <w:rsid w:val="009300AA"/>
    <w:rsid w:val="009360E6"/>
    <w:rsid w:val="00940F70"/>
    <w:rsid w:val="009430E5"/>
    <w:rsid w:val="00946F8A"/>
    <w:rsid w:val="009539B3"/>
    <w:rsid w:val="009551B6"/>
    <w:rsid w:val="00957573"/>
    <w:rsid w:val="00965CC2"/>
    <w:rsid w:val="00970E35"/>
    <w:rsid w:val="00971417"/>
    <w:rsid w:val="00974C63"/>
    <w:rsid w:val="00975C4E"/>
    <w:rsid w:val="00985DD0"/>
    <w:rsid w:val="00986487"/>
    <w:rsid w:val="00990514"/>
    <w:rsid w:val="0099478A"/>
    <w:rsid w:val="00994FA9"/>
    <w:rsid w:val="009953DA"/>
    <w:rsid w:val="009956F9"/>
    <w:rsid w:val="009A43E4"/>
    <w:rsid w:val="009A68D0"/>
    <w:rsid w:val="009A79BC"/>
    <w:rsid w:val="009A7A53"/>
    <w:rsid w:val="009B006B"/>
    <w:rsid w:val="009B256B"/>
    <w:rsid w:val="009B7767"/>
    <w:rsid w:val="009C0F12"/>
    <w:rsid w:val="009C5684"/>
    <w:rsid w:val="009C5EC9"/>
    <w:rsid w:val="009C641A"/>
    <w:rsid w:val="009C7604"/>
    <w:rsid w:val="009C7613"/>
    <w:rsid w:val="009D0523"/>
    <w:rsid w:val="009D2DCD"/>
    <w:rsid w:val="009E2483"/>
    <w:rsid w:val="009E2B70"/>
    <w:rsid w:val="009E32A2"/>
    <w:rsid w:val="009E73C6"/>
    <w:rsid w:val="009E763D"/>
    <w:rsid w:val="009F0016"/>
    <w:rsid w:val="00A0219E"/>
    <w:rsid w:val="00A10C86"/>
    <w:rsid w:val="00A11363"/>
    <w:rsid w:val="00A13CB6"/>
    <w:rsid w:val="00A203A7"/>
    <w:rsid w:val="00A3118D"/>
    <w:rsid w:val="00A31EC1"/>
    <w:rsid w:val="00A321A7"/>
    <w:rsid w:val="00A32824"/>
    <w:rsid w:val="00A337F7"/>
    <w:rsid w:val="00A41DF6"/>
    <w:rsid w:val="00A41E9C"/>
    <w:rsid w:val="00A41F0E"/>
    <w:rsid w:val="00A4300D"/>
    <w:rsid w:val="00A445B9"/>
    <w:rsid w:val="00A45B5C"/>
    <w:rsid w:val="00A5159C"/>
    <w:rsid w:val="00A516FB"/>
    <w:rsid w:val="00A560DF"/>
    <w:rsid w:val="00A622AD"/>
    <w:rsid w:val="00A625C4"/>
    <w:rsid w:val="00A65949"/>
    <w:rsid w:val="00A71DDF"/>
    <w:rsid w:val="00A728EC"/>
    <w:rsid w:val="00A773F5"/>
    <w:rsid w:val="00A80AD3"/>
    <w:rsid w:val="00A80F9B"/>
    <w:rsid w:val="00A823B4"/>
    <w:rsid w:val="00A82CAE"/>
    <w:rsid w:val="00A85EAD"/>
    <w:rsid w:val="00A867FF"/>
    <w:rsid w:val="00A92060"/>
    <w:rsid w:val="00A93811"/>
    <w:rsid w:val="00A94F31"/>
    <w:rsid w:val="00AA6450"/>
    <w:rsid w:val="00AB31CC"/>
    <w:rsid w:val="00AB3B18"/>
    <w:rsid w:val="00AB5F75"/>
    <w:rsid w:val="00AC3176"/>
    <w:rsid w:val="00AC7DEA"/>
    <w:rsid w:val="00AD0A1C"/>
    <w:rsid w:val="00AD1647"/>
    <w:rsid w:val="00AD4772"/>
    <w:rsid w:val="00AD556B"/>
    <w:rsid w:val="00AE0B5D"/>
    <w:rsid w:val="00AE2004"/>
    <w:rsid w:val="00AF0B4B"/>
    <w:rsid w:val="00AF54E4"/>
    <w:rsid w:val="00B01E03"/>
    <w:rsid w:val="00B03956"/>
    <w:rsid w:val="00B04F6B"/>
    <w:rsid w:val="00B10789"/>
    <w:rsid w:val="00B21411"/>
    <w:rsid w:val="00B227CF"/>
    <w:rsid w:val="00B323EF"/>
    <w:rsid w:val="00B33376"/>
    <w:rsid w:val="00B40DEF"/>
    <w:rsid w:val="00B452F2"/>
    <w:rsid w:val="00B463BE"/>
    <w:rsid w:val="00B50FB5"/>
    <w:rsid w:val="00B53449"/>
    <w:rsid w:val="00B536D5"/>
    <w:rsid w:val="00B5577E"/>
    <w:rsid w:val="00B55C5D"/>
    <w:rsid w:val="00B60581"/>
    <w:rsid w:val="00B7053B"/>
    <w:rsid w:val="00B726F8"/>
    <w:rsid w:val="00B7280B"/>
    <w:rsid w:val="00B72C03"/>
    <w:rsid w:val="00B73C53"/>
    <w:rsid w:val="00B81863"/>
    <w:rsid w:val="00B82E36"/>
    <w:rsid w:val="00B83F90"/>
    <w:rsid w:val="00B91279"/>
    <w:rsid w:val="00B9247D"/>
    <w:rsid w:val="00B92779"/>
    <w:rsid w:val="00B93180"/>
    <w:rsid w:val="00B939B8"/>
    <w:rsid w:val="00B94598"/>
    <w:rsid w:val="00BA0363"/>
    <w:rsid w:val="00BA2153"/>
    <w:rsid w:val="00BA2FB7"/>
    <w:rsid w:val="00BA4BE3"/>
    <w:rsid w:val="00BA6DE4"/>
    <w:rsid w:val="00BB2E54"/>
    <w:rsid w:val="00BB5124"/>
    <w:rsid w:val="00BB7681"/>
    <w:rsid w:val="00BC10FE"/>
    <w:rsid w:val="00BC1BE4"/>
    <w:rsid w:val="00BC3C39"/>
    <w:rsid w:val="00BC7BDF"/>
    <w:rsid w:val="00BD0ACF"/>
    <w:rsid w:val="00BD72DB"/>
    <w:rsid w:val="00BE1120"/>
    <w:rsid w:val="00BE23FA"/>
    <w:rsid w:val="00BE6E14"/>
    <w:rsid w:val="00BE736E"/>
    <w:rsid w:val="00BF3152"/>
    <w:rsid w:val="00BF5B40"/>
    <w:rsid w:val="00BF6720"/>
    <w:rsid w:val="00BF7C1C"/>
    <w:rsid w:val="00C01E3C"/>
    <w:rsid w:val="00C02FCC"/>
    <w:rsid w:val="00C0315A"/>
    <w:rsid w:val="00C0576C"/>
    <w:rsid w:val="00C10307"/>
    <w:rsid w:val="00C104A5"/>
    <w:rsid w:val="00C23B50"/>
    <w:rsid w:val="00C32AE9"/>
    <w:rsid w:val="00C332CE"/>
    <w:rsid w:val="00C335EF"/>
    <w:rsid w:val="00C33859"/>
    <w:rsid w:val="00C3779C"/>
    <w:rsid w:val="00C40822"/>
    <w:rsid w:val="00C40EA7"/>
    <w:rsid w:val="00C50C58"/>
    <w:rsid w:val="00C51D17"/>
    <w:rsid w:val="00C57E6E"/>
    <w:rsid w:val="00C62348"/>
    <w:rsid w:val="00C64978"/>
    <w:rsid w:val="00C71388"/>
    <w:rsid w:val="00C747A1"/>
    <w:rsid w:val="00C76446"/>
    <w:rsid w:val="00C83B56"/>
    <w:rsid w:val="00C857B1"/>
    <w:rsid w:val="00C96ECA"/>
    <w:rsid w:val="00C973DC"/>
    <w:rsid w:val="00CA0045"/>
    <w:rsid w:val="00CB31D8"/>
    <w:rsid w:val="00CB3FD1"/>
    <w:rsid w:val="00CD25D3"/>
    <w:rsid w:val="00CD5A0F"/>
    <w:rsid w:val="00CD5A14"/>
    <w:rsid w:val="00CD5A79"/>
    <w:rsid w:val="00CE4459"/>
    <w:rsid w:val="00CE723D"/>
    <w:rsid w:val="00CF019F"/>
    <w:rsid w:val="00CF2EAB"/>
    <w:rsid w:val="00CF2F9C"/>
    <w:rsid w:val="00CF322D"/>
    <w:rsid w:val="00CF32EC"/>
    <w:rsid w:val="00CF4297"/>
    <w:rsid w:val="00CF7E2D"/>
    <w:rsid w:val="00D066D2"/>
    <w:rsid w:val="00D124C3"/>
    <w:rsid w:val="00D151A3"/>
    <w:rsid w:val="00D171DE"/>
    <w:rsid w:val="00D20FCA"/>
    <w:rsid w:val="00D21B77"/>
    <w:rsid w:val="00D231D9"/>
    <w:rsid w:val="00D23B1D"/>
    <w:rsid w:val="00D30C74"/>
    <w:rsid w:val="00D3121A"/>
    <w:rsid w:val="00D31644"/>
    <w:rsid w:val="00D35C16"/>
    <w:rsid w:val="00D35D28"/>
    <w:rsid w:val="00D36955"/>
    <w:rsid w:val="00D37747"/>
    <w:rsid w:val="00D40C6F"/>
    <w:rsid w:val="00D44A9D"/>
    <w:rsid w:val="00D502B0"/>
    <w:rsid w:val="00D52F8F"/>
    <w:rsid w:val="00D57D1D"/>
    <w:rsid w:val="00D6062B"/>
    <w:rsid w:val="00D64D78"/>
    <w:rsid w:val="00D70DD9"/>
    <w:rsid w:val="00D72359"/>
    <w:rsid w:val="00D7457C"/>
    <w:rsid w:val="00D765B5"/>
    <w:rsid w:val="00D770C9"/>
    <w:rsid w:val="00D7774C"/>
    <w:rsid w:val="00D8289C"/>
    <w:rsid w:val="00D83571"/>
    <w:rsid w:val="00D86481"/>
    <w:rsid w:val="00D86FFA"/>
    <w:rsid w:val="00D91976"/>
    <w:rsid w:val="00D92338"/>
    <w:rsid w:val="00D92BDD"/>
    <w:rsid w:val="00D96795"/>
    <w:rsid w:val="00DA2B56"/>
    <w:rsid w:val="00DA47C8"/>
    <w:rsid w:val="00DA4F0A"/>
    <w:rsid w:val="00DB7699"/>
    <w:rsid w:val="00DC0802"/>
    <w:rsid w:val="00DD303F"/>
    <w:rsid w:val="00DD534D"/>
    <w:rsid w:val="00DD5FE5"/>
    <w:rsid w:val="00DD6328"/>
    <w:rsid w:val="00DE2133"/>
    <w:rsid w:val="00DE3A90"/>
    <w:rsid w:val="00DE77B5"/>
    <w:rsid w:val="00DF22DF"/>
    <w:rsid w:val="00DF2BD5"/>
    <w:rsid w:val="00E04D58"/>
    <w:rsid w:val="00E07704"/>
    <w:rsid w:val="00E10AD7"/>
    <w:rsid w:val="00E2247D"/>
    <w:rsid w:val="00E2616B"/>
    <w:rsid w:val="00E27815"/>
    <w:rsid w:val="00E3222C"/>
    <w:rsid w:val="00E4282B"/>
    <w:rsid w:val="00E44488"/>
    <w:rsid w:val="00E44843"/>
    <w:rsid w:val="00E46396"/>
    <w:rsid w:val="00E5141C"/>
    <w:rsid w:val="00E52B63"/>
    <w:rsid w:val="00E562FE"/>
    <w:rsid w:val="00E64D90"/>
    <w:rsid w:val="00E666AE"/>
    <w:rsid w:val="00E66BDF"/>
    <w:rsid w:val="00E6776B"/>
    <w:rsid w:val="00E71F36"/>
    <w:rsid w:val="00E721CD"/>
    <w:rsid w:val="00E7494D"/>
    <w:rsid w:val="00E7669D"/>
    <w:rsid w:val="00E77291"/>
    <w:rsid w:val="00E77AE0"/>
    <w:rsid w:val="00E81746"/>
    <w:rsid w:val="00E8264A"/>
    <w:rsid w:val="00E83A6F"/>
    <w:rsid w:val="00E85675"/>
    <w:rsid w:val="00E90B35"/>
    <w:rsid w:val="00E90F32"/>
    <w:rsid w:val="00E94CC2"/>
    <w:rsid w:val="00E95A7C"/>
    <w:rsid w:val="00EA1467"/>
    <w:rsid w:val="00EA5810"/>
    <w:rsid w:val="00EB6975"/>
    <w:rsid w:val="00EC242B"/>
    <w:rsid w:val="00EC6F7C"/>
    <w:rsid w:val="00ED2DEA"/>
    <w:rsid w:val="00ED599E"/>
    <w:rsid w:val="00ED6682"/>
    <w:rsid w:val="00ED68B6"/>
    <w:rsid w:val="00EE089D"/>
    <w:rsid w:val="00EE0ECD"/>
    <w:rsid w:val="00EE608A"/>
    <w:rsid w:val="00EE6637"/>
    <w:rsid w:val="00EF51FC"/>
    <w:rsid w:val="00EF6779"/>
    <w:rsid w:val="00EF6B62"/>
    <w:rsid w:val="00F00BF7"/>
    <w:rsid w:val="00F02437"/>
    <w:rsid w:val="00F0398D"/>
    <w:rsid w:val="00F041C8"/>
    <w:rsid w:val="00F05FC2"/>
    <w:rsid w:val="00F121C4"/>
    <w:rsid w:val="00F148F0"/>
    <w:rsid w:val="00F202D6"/>
    <w:rsid w:val="00F213D7"/>
    <w:rsid w:val="00F23E31"/>
    <w:rsid w:val="00F27FE2"/>
    <w:rsid w:val="00F36C20"/>
    <w:rsid w:val="00F37300"/>
    <w:rsid w:val="00F37AB8"/>
    <w:rsid w:val="00F45DD0"/>
    <w:rsid w:val="00F550D0"/>
    <w:rsid w:val="00F5584E"/>
    <w:rsid w:val="00F63599"/>
    <w:rsid w:val="00F63A48"/>
    <w:rsid w:val="00F72C8B"/>
    <w:rsid w:val="00F73464"/>
    <w:rsid w:val="00F76704"/>
    <w:rsid w:val="00F8111A"/>
    <w:rsid w:val="00F879C5"/>
    <w:rsid w:val="00F90A34"/>
    <w:rsid w:val="00F91EA3"/>
    <w:rsid w:val="00F931C7"/>
    <w:rsid w:val="00F93392"/>
    <w:rsid w:val="00F94C12"/>
    <w:rsid w:val="00F965B9"/>
    <w:rsid w:val="00FA2168"/>
    <w:rsid w:val="00FA5890"/>
    <w:rsid w:val="00FB3929"/>
    <w:rsid w:val="00FB4329"/>
    <w:rsid w:val="00FB4A7F"/>
    <w:rsid w:val="00FC015A"/>
    <w:rsid w:val="00FC0261"/>
    <w:rsid w:val="00FC1508"/>
    <w:rsid w:val="00FC1C8F"/>
    <w:rsid w:val="00FC426A"/>
    <w:rsid w:val="00FC5EAE"/>
    <w:rsid w:val="00FC77BE"/>
    <w:rsid w:val="00FD028B"/>
    <w:rsid w:val="00FD0898"/>
    <w:rsid w:val="00FD3617"/>
    <w:rsid w:val="00FD597E"/>
    <w:rsid w:val="00FD628F"/>
    <w:rsid w:val="00FD77B9"/>
    <w:rsid w:val="00FE04C2"/>
    <w:rsid w:val="00FE3573"/>
    <w:rsid w:val="00FF193D"/>
    <w:rsid w:val="00FF556A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45A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1"/>
    <w:qFormat/>
    <w:rsid w:val="006730CC"/>
    <w:pPr>
      <w:ind w:left="720"/>
      <w:contextualSpacing/>
    </w:pPr>
  </w:style>
  <w:style w:type="table" w:customStyle="1" w:styleId="GrilTabel1">
    <w:name w:val="Grilă Tabel1"/>
    <w:basedOn w:val="TabelNormal"/>
    <w:next w:val="GrilTabel"/>
    <w:uiPriority w:val="99"/>
    <w:rsid w:val="00894A8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Fontdeparagrafimplicit"/>
    <w:link w:val="Bodytext40"/>
    <w:locked/>
    <w:rsid w:val="009539B3"/>
    <w:rPr>
      <w:spacing w:val="20"/>
      <w:sz w:val="21"/>
      <w:szCs w:val="21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539B3"/>
    <w:pPr>
      <w:widowControl w:val="0"/>
      <w:shd w:val="clear" w:color="auto" w:fill="FFFFFF"/>
      <w:spacing w:after="360" w:line="374" w:lineRule="exact"/>
    </w:pPr>
    <w:rPr>
      <w:spacing w:val="20"/>
      <w:sz w:val="21"/>
      <w:szCs w:val="21"/>
      <w:lang w:val="ro-RO" w:eastAsia="ro-RO"/>
    </w:rPr>
  </w:style>
  <w:style w:type="character" w:customStyle="1" w:styleId="Heading3">
    <w:name w:val="Heading #3_"/>
    <w:basedOn w:val="Fontdeparagrafimplicit"/>
    <w:link w:val="Heading30"/>
    <w:locked/>
    <w:rsid w:val="009539B3"/>
    <w:rPr>
      <w:b/>
      <w:bCs/>
      <w:spacing w:val="10"/>
      <w:sz w:val="21"/>
      <w:szCs w:val="21"/>
      <w:shd w:val="clear" w:color="auto" w:fill="FFFFFF"/>
    </w:rPr>
  </w:style>
  <w:style w:type="paragraph" w:customStyle="1" w:styleId="Heading30">
    <w:name w:val="Heading #3"/>
    <w:basedOn w:val="Normal"/>
    <w:link w:val="Heading3"/>
    <w:rsid w:val="009539B3"/>
    <w:pPr>
      <w:widowControl w:val="0"/>
      <w:shd w:val="clear" w:color="auto" w:fill="FFFFFF"/>
      <w:spacing w:before="360" w:after="180" w:line="0" w:lineRule="atLeast"/>
      <w:jc w:val="center"/>
      <w:outlineLvl w:val="2"/>
    </w:pPr>
    <w:rPr>
      <w:b/>
      <w:bCs/>
      <w:spacing w:val="10"/>
      <w:sz w:val="21"/>
      <w:szCs w:val="21"/>
      <w:lang w:val="ro-RO" w:eastAsia="ro-RO"/>
    </w:rPr>
  </w:style>
  <w:style w:type="character" w:customStyle="1" w:styleId="Bodytext20">
    <w:name w:val="Body text (2)_"/>
    <w:basedOn w:val="Fontdeparagrafimplicit"/>
    <w:locked/>
    <w:rsid w:val="009539B3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C61"/>
    <w:rPr>
      <w:lang w:val="en-A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GrilTabel">
    <w:name w:val="Table Grid"/>
    <w:basedOn w:val="TabelNormal"/>
    <w:uiPriority w:val="59"/>
    <w:rsid w:val="00542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eastAsia="en-US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GrilTabel"/>
    <w:uiPriority w:val="59"/>
    <w:rsid w:val="00873B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GrilTabel"/>
    <w:rsid w:val="007E6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character" w:customStyle="1" w:styleId="Bodytext5">
    <w:name w:val="Body text (5)_"/>
    <w:link w:val="Bodytext50"/>
    <w:locked/>
    <w:rsid w:val="003D61B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D61B6"/>
    <w:pPr>
      <w:widowControl w:val="0"/>
      <w:shd w:val="clear" w:color="auto" w:fill="FFFFFF"/>
      <w:spacing w:line="206" w:lineRule="exact"/>
    </w:pPr>
    <w:rPr>
      <w:rFonts w:ascii="Arial" w:eastAsia="Arial" w:hAnsi="Arial" w:cs="Arial"/>
      <w:sz w:val="16"/>
      <w:szCs w:val="16"/>
      <w:lang w:val="ro-RO" w:eastAsia="ro-RO"/>
    </w:rPr>
  </w:style>
  <w:style w:type="character" w:customStyle="1" w:styleId="Heading1">
    <w:name w:val="Heading #1_"/>
    <w:link w:val="Heading10"/>
    <w:locked/>
    <w:rsid w:val="003D61B6"/>
    <w:rPr>
      <w:rFonts w:ascii="Verdana" w:eastAsia="Verdana" w:hAnsi="Verdana" w:cs="Verdana"/>
      <w:sz w:val="16"/>
      <w:szCs w:val="16"/>
      <w:shd w:val="clear" w:color="auto" w:fill="FFFFFF"/>
    </w:rPr>
  </w:style>
  <w:style w:type="paragraph" w:customStyle="1" w:styleId="Heading10">
    <w:name w:val="Heading #1"/>
    <w:basedOn w:val="Normal"/>
    <w:link w:val="Heading1"/>
    <w:rsid w:val="003D61B6"/>
    <w:pPr>
      <w:widowControl w:val="0"/>
      <w:shd w:val="clear" w:color="auto" w:fill="FFFFFF"/>
      <w:spacing w:line="206" w:lineRule="exact"/>
      <w:jc w:val="both"/>
      <w:outlineLvl w:val="0"/>
    </w:pPr>
    <w:rPr>
      <w:rFonts w:ascii="Verdana" w:eastAsia="Verdana" w:hAnsi="Verdana" w:cs="Verdana"/>
      <w:sz w:val="16"/>
      <w:szCs w:val="16"/>
      <w:lang w:val="ro-RO" w:eastAsia="ro-RO"/>
    </w:rPr>
  </w:style>
  <w:style w:type="character" w:customStyle="1" w:styleId="Bodytext2Bold">
    <w:name w:val="Body text (2) + Bold"/>
    <w:rsid w:val="003D61B6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character" w:customStyle="1" w:styleId="Bodytext2">
    <w:name w:val="Body text (2)"/>
    <w:rsid w:val="003D61B6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1"/>
    <w:qFormat/>
    <w:rsid w:val="006730CC"/>
    <w:pPr>
      <w:ind w:left="720"/>
      <w:contextualSpacing/>
    </w:pPr>
  </w:style>
  <w:style w:type="table" w:customStyle="1" w:styleId="GrilTabel1">
    <w:name w:val="Grilă Tabel1"/>
    <w:basedOn w:val="TabelNormal"/>
    <w:next w:val="GrilTabel"/>
    <w:uiPriority w:val="99"/>
    <w:rsid w:val="00894A8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Fontdeparagrafimplicit"/>
    <w:link w:val="Bodytext40"/>
    <w:locked/>
    <w:rsid w:val="009539B3"/>
    <w:rPr>
      <w:spacing w:val="20"/>
      <w:sz w:val="21"/>
      <w:szCs w:val="21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9539B3"/>
    <w:pPr>
      <w:widowControl w:val="0"/>
      <w:shd w:val="clear" w:color="auto" w:fill="FFFFFF"/>
      <w:spacing w:after="360" w:line="374" w:lineRule="exact"/>
    </w:pPr>
    <w:rPr>
      <w:spacing w:val="20"/>
      <w:sz w:val="21"/>
      <w:szCs w:val="21"/>
      <w:lang w:val="ro-RO" w:eastAsia="ro-RO"/>
    </w:rPr>
  </w:style>
  <w:style w:type="character" w:customStyle="1" w:styleId="Heading3">
    <w:name w:val="Heading #3_"/>
    <w:basedOn w:val="Fontdeparagrafimplicit"/>
    <w:link w:val="Heading30"/>
    <w:locked/>
    <w:rsid w:val="009539B3"/>
    <w:rPr>
      <w:b/>
      <w:bCs/>
      <w:spacing w:val="10"/>
      <w:sz w:val="21"/>
      <w:szCs w:val="21"/>
      <w:shd w:val="clear" w:color="auto" w:fill="FFFFFF"/>
    </w:rPr>
  </w:style>
  <w:style w:type="paragraph" w:customStyle="1" w:styleId="Heading30">
    <w:name w:val="Heading #3"/>
    <w:basedOn w:val="Normal"/>
    <w:link w:val="Heading3"/>
    <w:rsid w:val="009539B3"/>
    <w:pPr>
      <w:widowControl w:val="0"/>
      <w:shd w:val="clear" w:color="auto" w:fill="FFFFFF"/>
      <w:spacing w:before="360" w:after="180" w:line="0" w:lineRule="atLeast"/>
      <w:jc w:val="center"/>
      <w:outlineLvl w:val="2"/>
    </w:pPr>
    <w:rPr>
      <w:b/>
      <w:bCs/>
      <w:spacing w:val="10"/>
      <w:sz w:val="21"/>
      <w:szCs w:val="21"/>
      <w:lang w:val="ro-RO" w:eastAsia="ro-RO"/>
    </w:rPr>
  </w:style>
  <w:style w:type="character" w:customStyle="1" w:styleId="Bodytext20">
    <w:name w:val="Body text (2)_"/>
    <w:basedOn w:val="Fontdeparagrafimplicit"/>
    <w:locked/>
    <w:rsid w:val="009539B3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7042-DDA6-4B7D-99B0-0EA5CCB339C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8A878404-658E-4CB9-9889-3992B044C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26</TotalTime>
  <Pages>1</Pages>
  <Words>93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OrgHome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FullNameHere</dc:creator>
  <cp:lastModifiedBy>Nicoleta</cp:lastModifiedBy>
  <cp:revision>14</cp:revision>
  <cp:lastPrinted>2026-02-11T14:02:00Z</cp:lastPrinted>
  <dcterms:created xsi:type="dcterms:W3CDTF">2026-02-10T14:04:00Z</dcterms:created>
  <dcterms:modified xsi:type="dcterms:W3CDTF">2026-02-12T09:08:00Z</dcterms:modified>
</cp:coreProperties>
</file>