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B0C" w:rsidRPr="007D401D" w:rsidRDefault="00806B0C" w:rsidP="007D401D">
      <w:pPr>
        <w:spacing w:after="0" w:line="240" w:lineRule="auto"/>
        <w:rPr>
          <w:sz w:val="24"/>
          <w:szCs w:val="24"/>
        </w:rPr>
      </w:pPr>
      <w:r w:rsidRPr="007D401D">
        <w:rPr>
          <w:sz w:val="24"/>
          <w:szCs w:val="24"/>
        </w:rPr>
        <w:t>CENTRUL DE PEDAGOGIE CURATIVA HUNDOARA</w:t>
      </w:r>
    </w:p>
    <w:p w:rsidR="00806B0C" w:rsidRPr="007D401D" w:rsidRDefault="00806B0C" w:rsidP="007D401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Nr 292/02.03.2012</w:t>
      </w:r>
    </w:p>
    <w:p w:rsidR="00806B0C" w:rsidRPr="007C41FF" w:rsidRDefault="00806B0C" w:rsidP="007C41FF">
      <w:pPr>
        <w:jc w:val="center"/>
        <w:rPr>
          <w:sz w:val="32"/>
          <w:szCs w:val="32"/>
        </w:rPr>
      </w:pPr>
      <w:r w:rsidRPr="007C41FF">
        <w:rPr>
          <w:sz w:val="32"/>
          <w:szCs w:val="32"/>
        </w:rPr>
        <w:t>ACTIVITĂȚI EDUCATIVE PROPUSE SPRE DERULARE ÎN  SĂPTĂMÂNA 2-6 APRILIE 2012</w:t>
      </w:r>
    </w:p>
    <w:p w:rsidR="00806B0C" w:rsidRPr="007C41FF" w:rsidRDefault="00806B0C" w:rsidP="007C41F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„ </w:t>
      </w:r>
      <w:r w:rsidRPr="007C41FF">
        <w:rPr>
          <w:sz w:val="32"/>
          <w:szCs w:val="32"/>
        </w:rPr>
        <w:t>ȘCOALA ALTFEL</w:t>
      </w:r>
      <w:r>
        <w:rPr>
          <w:sz w:val="32"/>
          <w:szCs w:val="32"/>
        </w:rPr>
        <w:t xml:space="preserve"> ”</w:t>
      </w:r>
    </w:p>
    <w:tbl>
      <w:tblPr>
        <w:tblpPr w:leftFromText="180" w:rightFromText="180" w:vertAnchor="text" w:horzAnchor="margin" w:tblpY="1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5"/>
        <w:gridCol w:w="6262"/>
        <w:gridCol w:w="3509"/>
        <w:gridCol w:w="3506"/>
      </w:tblGrid>
      <w:tr w:rsidR="00806B0C" w:rsidRPr="007917C4">
        <w:tc>
          <w:tcPr>
            <w:tcW w:w="675" w:type="dxa"/>
          </w:tcPr>
          <w:p w:rsidR="00806B0C" w:rsidRPr="007917C4" w:rsidRDefault="00806B0C" w:rsidP="007917C4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7917C4">
              <w:rPr>
                <w:b/>
                <w:bCs/>
                <w:sz w:val="24"/>
                <w:szCs w:val="24"/>
              </w:rPr>
              <w:t>NR.CRT</w:t>
            </w:r>
          </w:p>
        </w:tc>
        <w:tc>
          <w:tcPr>
            <w:tcW w:w="6435" w:type="dxa"/>
          </w:tcPr>
          <w:p w:rsidR="00806B0C" w:rsidRPr="007917C4" w:rsidRDefault="00806B0C" w:rsidP="007917C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917C4">
              <w:rPr>
                <w:b/>
                <w:bCs/>
                <w:sz w:val="24"/>
                <w:szCs w:val="24"/>
              </w:rPr>
              <w:t>TITLUL ACTIVITĂȚII</w:t>
            </w:r>
          </w:p>
        </w:tc>
        <w:tc>
          <w:tcPr>
            <w:tcW w:w="3555" w:type="dxa"/>
          </w:tcPr>
          <w:p w:rsidR="00806B0C" w:rsidRPr="007917C4" w:rsidRDefault="00806B0C" w:rsidP="007917C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917C4">
              <w:rPr>
                <w:b/>
                <w:bCs/>
                <w:sz w:val="24"/>
                <w:szCs w:val="24"/>
              </w:rPr>
              <w:t>DESCRIEREA ACTIVITĂȚII</w:t>
            </w:r>
          </w:p>
        </w:tc>
        <w:tc>
          <w:tcPr>
            <w:tcW w:w="3555" w:type="dxa"/>
          </w:tcPr>
          <w:p w:rsidR="00806B0C" w:rsidRPr="007917C4" w:rsidRDefault="00806B0C" w:rsidP="007917C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917C4">
              <w:rPr>
                <w:b/>
                <w:bCs/>
                <w:sz w:val="24"/>
                <w:szCs w:val="24"/>
              </w:rPr>
              <w:t>COORDONATORI</w:t>
            </w:r>
          </w:p>
        </w:tc>
      </w:tr>
      <w:tr w:rsidR="00806B0C" w:rsidRPr="007917C4">
        <w:tc>
          <w:tcPr>
            <w:tcW w:w="675" w:type="dxa"/>
          </w:tcPr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1.</w:t>
            </w:r>
          </w:p>
        </w:tc>
        <w:tc>
          <w:tcPr>
            <w:tcW w:w="6435" w:type="dxa"/>
          </w:tcPr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 xml:space="preserve">Să facem natura să zâmbească 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2.04.2012</w:t>
            </w:r>
          </w:p>
        </w:tc>
        <w:tc>
          <w:tcPr>
            <w:tcW w:w="3555" w:type="dxa"/>
          </w:tcPr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rPr>
                <w:b/>
                <w:bCs/>
              </w:rPr>
              <w:t>Locația Hunedoara</w:t>
            </w: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t>A</w:t>
            </w:r>
            <w:r w:rsidRPr="0089302D">
              <w:t>cţiune de ecologizare la Pădurea Chizid</w:t>
            </w:r>
          </w:p>
          <w:p w:rsidR="00806B0C" w:rsidRDefault="00806B0C" w:rsidP="007917C4">
            <w:pPr>
              <w:spacing w:after="0" w:line="240" w:lineRule="auto"/>
            </w:pPr>
            <w:r>
              <w:t>Participanţi: preşcolarii / elevii şi cadrele didactice de la CPC Hunedoara</w:t>
            </w: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rPr>
                <w:b/>
                <w:bCs/>
              </w:rPr>
              <w:t>Partener: Primăria Hunedoara</w:t>
            </w: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rPr>
                <w:b/>
                <w:bCs/>
              </w:rPr>
              <w:t>Locația Lupeni</w:t>
            </w:r>
          </w:p>
          <w:p w:rsidR="00806B0C" w:rsidRPr="00536A2D" w:rsidRDefault="00806B0C" w:rsidP="007917C4">
            <w:pPr>
              <w:spacing w:after="0" w:line="240" w:lineRule="auto"/>
            </w:pPr>
            <w:r w:rsidRPr="00536A2D">
              <w:t>Activităţi de ecologizare şi de grădinărit în curtea şcolii</w:t>
            </w: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>
              <w:t>Participanţi: preşcolarii / elevii şi cadrele didactice de la CPC Hunedoara – filiala Lupeni, alături de părinţii care doresc să se implice</w:t>
            </w:r>
            <w:r w:rsidRPr="007917C4">
              <w:rPr>
                <w:b/>
                <w:bCs/>
              </w:rPr>
              <w:t xml:space="preserve"> 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</w:tc>
        <w:tc>
          <w:tcPr>
            <w:tcW w:w="3555" w:type="dxa"/>
          </w:tcPr>
          <w:p w:rsidR="00806B0C" w:rsidRPr="007917C4" w:rsidRDefault="00806B0C" w:rsidP="007917C4">
            <w:pPr>
              <w:spacing w:after="0" w:line="240" w:lineRule="auto"/>
            </w:pPr>
            <w:r>
              <w:t>Prof.Claudia Păun</w:t>
            </w:r>
          </w:p>
          <w:p w:rsidR="00806B0C" w:rsidRDefault="00806B0C" w:rsidP="007917C4">
            <w:pPr>
              <w:spacing w:after="0" w:line="240" w:lineRule="auto"/>
            </w:pPr>
            <w:r>
              <w:t>Prof.Prehari Simona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  <w:rPr>
                <w:lang w:val="es-ES"/>
              </w:rPr>
            </w:pPr>
            <w:r w:rsidRPr="007917C4">
              <w:rPr>
                <w:lang w:val="es-ES"/>
              </w:rPr>
              <w:t>Prof.Mihăiasă Monica</w:t>
            </w: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  <w:r w:rsidRPr="007917C4">
              <w:rPr>
                <w:lang w:val="fr-FR"/>
              </w:rPr>
              <w:t>Prof.Moldovan Remina</w:t>
            </w:r>
          </w:p>
          <w:p w:rsidR="00806B0C" w:rsidRPr="007917C4" w:rsidRDefault="00806B0C" w:rsidP="007917C4">
            <w:pPr>
              <w:spacing w:after="0" w:line="240" w:lineRule="auto"/>
            </w:pPr>
            <w:r>
              <w:t>Educatoare/educator Dobre Ionelia</w:t>
            </w:r>
          </w:p>
        </w:tc>
      </w:tr>
      <w:tr w:rsidR="00806B0C" w:rsidRPr="007917C4">
        <w:tc>
          <w:tcPr>
            <w:tcW w:w="675" w:type="dxa"/>
          </w:tcPr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2.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3.</w:t>
            </w:r>
          </w:p>
        </w:tc>
        <w:tc>
          <w:tcPr>
            <w:tcW w:w="6435" w:type="dxa"/>
          </w:tcPr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În  așteparea iepurașului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3.04.2012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 xml:space="preserve">O rază de speranță 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4.04.2012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</w:tc>
        <w:tc>
          <w:tcPr>
            <w:tcW w:w="3555" w:type="dxa"/>
          </w:tcPr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rPr>
                <w:b/>
                <w:bCs/>
              </w:rPr>
              <w:t>Locația Hunedoara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Activități de abilitare manuală cu temă pascală</w:t>
            </w:r>
          </w:p>
          <w:p w:rsidR="00806B0C" w:rsidRDefault="00806B0C" w:rsidP="007917C4">
            <w:pPr>
              <w:spacing w:after="0" w:line="240" w:lineRule="auto"/>
            </w:pPr>
            <w:r>
              <w:t>Cantina Colegiului Matei Corvin</w:t>
            </w:r>
          </w:p>
          <w:p w:rsidR="00806B0C" w:rsidRPr="007917C4" w:rsidRDefault="00806B0C" w:rsidP="007917C4">
            <w:pPr>
              <w:spacing w:after="0" w:line="240" w:lineRule="auto"/>
            </w:pPr>
            <w:r>
              <w:t xml:space="preserve">Participanţi: preşcolarii / elevii şi cadrele didactice de la CPC 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rPr>
                <w:b/>
                <w:bCs/>
              </w:rPr>
              <w:t>Locația Lupeni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Activități de abilitare manuală cu temă pascală</w:t>
            </w: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>
              <w:t xml:space="preserve">Participanţi: preşcolarii / elevii şi cadrele didactice de la CPC </w:t>
            </w:r>
            <w:r w:rsidRPr="007917C4">
              <w:t>, părinții/reprezentanții legali ai elevilor</w:t>
            </w:r>
            <w:r w:rsidRPr="007917C4">
              <w:rPr>
                <w:b/>
                <w:bCs/>
              </w:rPr>
              <w:t xml:space="preserve"> </w:t>
            </w: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rPr>
                <w:b/>
                <w:bCs/>
              </w:rPr>
              <w:t>Locația Hunedoara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Activități cultural artistice în parteneriat</w:t>
            </w:r>
          </w:p>
          <w:p w:rsidR="00806B0C" w:rsidRPr="007917C4" w:rsidRDefault="00806B0C" w:rsidP="007917C4">
            <w:pPr>
              <w:spacing w:after="0" w:line="240" w:lineRule="auto"/>
            </w:pPr>
            <w:r>
              <w:t>Cantina Colegiului Matei Corvin</w:t>
            </w:r>
          </w:p>
          <w:p w:rsidR="00806B0C" w:rsidRPr="007917C4" w:rsidRDefault="00806B0C" w:rsidP="007917C4">
            <w:pPr>
              <w:spacing w:after="0" w:line="240" w:lineRule="auto"/>
            </w:pPr>
            <w:r>
              <w:t xml:space="preserve">Participanţi: preşcolarii / elevii şi cadrele didactice de la CPC </w:t>
            </w:r>
            <w:r w:rsidRPr="007917C4">
              <w:t>, părinții/reprezentanții legali ai elevilor.</w:t>
            </w: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  <w:r w:rsidRPr="007917C4">
              <w:t>Parteneri:</w:t>
            </w:r>
            <w:r w:rsidRPr="007917C4">
              <w:rPr>
                <w:lang w:val="fr-FR"/>
              </w:rPr>
              <w:t xml:space="preserve"> </w:t>
            </w: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  <w:r w:rsidRPr="007917C4">
              <w:rPr>
                <w:lang w:val="fr-FR"/>
              </w:rPr>
              <w:t>Colegiul Economic « Emanuil Gojdu » Hunedoara</w:t>
            </w: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  <w:r w:rsidRPr="007917C4">
              <w:rPr>
                <w:lang w:val="fr-FR"/>
              </w:rPr>
              <w:t>Grădinița « Dumbrava minunată » Hunedoara</w:t>
            </w: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  <w:r w:rsidRPr="007917C4">
              <w:rPr>
                <w:lang w:val="fr-FR"/>
              </w:rPr>
              <w:t>Școala  Generală  Călan</w:t>
            </w: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  <w:r w:rsidRPr="007917C4">
              <w:rPr>
                <w:lang w:val="fr-FR"/>
              </w:rPr>
              <w:t>Școala  Europeană  « Andrei Șaguna »  Deva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 xml:space="preserve"> </w:t>
            </w: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rPr>
                <w:b/>
                <w:bCs/>
              </w:rPr>
              <w:t>Locația Lupeni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Activități cultural artistice în parteneriat</w:t>
            </w:r>
          </w:p>
          <w:p w:rsidR="00806B0C" w:rsidRPr="007917C4" w:rsidRDefault="00806B0C" w:rsidP="007917C4">
            <w:pPr>
              <w:spacing w:after="0" w:line="240" w:lineRule="auto"/>
            </w:pPr>
            <w:r>
              <w:t xml:space="preserve">Participanţi: preşcolarii / elevii şi cadrele didactice de la CPC </w:t>
            </w:r>
            <w:r w:rsidRPr="007917C4">
              <w:t>, părinții/reprezentanții legali ai elevilor</w:t>
            </w:r>
          </w:p>
          <w:p w:rsidR="00806B0C" w:rsidRDefault="00806B0C" w:rsidP="007917C4">
            <w:pPr>
              <w:spacing w:after="0" w:line="240" w:lineRule="auto"/>
            </w:pPr>
            <w:r>
              <w:t>Parteneri: Grup Şcolar Dimitrie Leonida Petroşani</w:t>
            </w:r>
          </w:p>
          <w:p w:rsidR="00806B0C" w:rsidRDefault="00806B0C" w:rsidP="007917C4">
            <w:pPr>
              <w:spacing w:after="0" w:line="240" w:lineRule="auto"/>
            </w:pPr>
            <w:r>
              <w:t>Liceul de Informatică Petroşani</w:t>
            </w:r>
          </w:p>
          <w:p w:rsidR="00806B0C" w:rsidRDefault="00806B0C" w:rsidP="007917C4">
            <w:pPr>
              <w:spacing w:after="0" w:line="240" w:lineRule="auto"/>
            </w:pPr>
            <w:r w:rsidRPr="00217A05">
              <w:t>Azilul de bătrâni Lupen</w:t>
            </w:r>
            <w:r w:rsidRPr="007917C4">
              <w:t>i, Poliţia Municipiului Lupeni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</w:tc>
        <w:tc>
          <w:tcPr>
            <w:tcW w:w="3555" w:type="dxa"/>
          </w:tcPr>
          <w:p w:rsidR="00806B0C" w:rsidRDefault="00806B0C" w:rsidP="007917C4">
            <w:pPr>
              <w:spacing w:after="0" w:line="240" w:lineRule="auto"/>
            </w:pPr>
            <w:r>
              <w:t>Prof.Pârlea Adriana</w:t>
            </w:r>
          </w:p>
          <w:p w:rsidR="00806B0C" w:rsidRDefault="00806B0C" w:rsidP="007917C4">
            <w:pPr>
              <w:spacing w:after="0" w:line="240" w:lineRule="auto"/>
            </w:pPr>
            <w:r>
              <w:t>Prof.Tomescu Olga</w:t>
            </w:r>
          </w:p>
          <w:p w:rsidR="00806B0C" w:rsidRDefault="00806B0C" w:rsidP="007917C4">
            <w:pPr>
              <w:spacing w:after="0" w:line="240" w:lineRule="auto"/>
            </w:pPr>
            <w:r>
              <w:t>Prof.Băncilă Ramona</w:t>
            </w:r>
          </w:p>
          <w:p w:rsidR="00806B0C" w:rsidRPr="007917C4" w:rsidRDefault="00806B0C" w:rsidP="007917C4">
            <w:pPr>
              <w:spacing w:after="0" w:line="240" w:lineRule="auto"/>
            </w:pPr>
            <w:r>
              <w:t>Prof.Păcurar Dorin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>
              <w:t xml:space="preserve">Prof.Pinko </w:t>
            </w:r>
            <w:r w:rsidRPr="007917C4">
              <w:t>Loredana</w:t>
            </w:r>
          </w:p>
          <w:p w:rsidR="00806B0C" w:rsidRPr="007917C4" w:rsidRDefault="00806B0C" w:rsidP="007917C4">
            <w:pPr>
              <w:autoSpaceDE w:val="0"/>
              <w:autoSpaceDN w:val="0"/>
              <w:adjustRightInd w:val="0"/>
              <w:spacing w:after="0" w:line="240" w:lineRule="auto"/>
              <w:rPr>
                <w:lang w:val="fr-FR"/>
              </w:rPr>
            </w:pPr>
            <w:r w:rsidRPr="007917C4">
              <w:rPr>
                <w:lang w:val="fr-FR"/>
              </w:rPr>
              <w:t>Prof.Oprea Florin</w:t>
            </w: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  <w:r w:rsidRPr="007917C4">
              <w:rPr>
                <w:lang w:val="fr-FR"/>
              </w:rPr>
              <w:t>Prof.Feier Ioana</w:t>
            </w: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</w:p>
          <w:p w:rsidR="00806B0C" w:rsidRPr="007917C4" w:rsidRDefault="00806B0C" w:rsidP="007917C4">
            <w:pPr>
              <w:spacing w:after="0" w:line="240" w:lineRule="auto"/>
              <w:rPr>
                <w:lang w:val="fr-FR"/>
              </w:rPr>
            </w:pPr>
          </w:p>
          <w:p w:rsidR="00806B0C" w:rsidRPr="007917C4" w:rsidRDefault="00806B0C" w:rsidP="007917C4">
            <w:pPr>
              <w:spacing w:after="0" w:line="240" w:lineRule="auto"/>
            </w:pPr>
            <w:r>
              <w:t>Prof.Claudia Păun</w:t>
            </w:r>
          </w:p>
          <w:p w:rsidR="00806B0C" w:rsidRPr="007917C4" w:rsidRDefault="00806B0C" w:rsidP="007917C4">
            <w:pPr>
              <w:spacing w:after="0" w:line="240" w:lineRule="auto"/>
            </w:pPr>
            <w:r>
              <w:t>Prof.Prehari Simona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Prof.Tomescu Olga</w:t>
            </w:r>
          </w:p>
          <w:p w:rsidR="00806B0C" w:rsidRDefault="00806B0C" w:rsidP="007917C4">
            <w:pPr>
              <w:spacing w:after="0" w:line="240" w:lineRule="auto"/>
            </w:pPr>
            <w:r w:rsidRPr="007917C4">
              <w:t>Prof.Marcu Letiția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autoSpaceDE w:val="0"/>
              <w:autoSpaceDN w:val="0"/>
              <w:adjustRightInd w:val="0"/>
              <w:spacing w:after="0" w:line="240" w:lineRule="auto"/>
              <w:rPr>
                <w:lang w:val="es-ES"/>
              </w:rPr>
            </w:pPr>
            <w:r w:rsidRPr="007917C4">
              <w:rPr>
                <w:lang w:val="es-ES"/>
              </w:rPr>
              <w:t>Prof. Larisa Marinescu</w:t>
            </w:r>
          </w:p>
          <w:p w:rsidR="00806B0C" w:rsidRPr="007917C4" w:rsidRDefault="00806B0C" w:rsidP="007917C4">
            <w:pPr>
              <w:autoSpaceDE w:val="0"/>
              <w:autoSpaceDN w:val="0"/>
              <w:adjustRightInd w:val="0"/>
              <w:spacing w:after="0" w:line="240" w:lineRule="auto"/>
              <w:rPr>
                <w:lang w:val="es-ES"/>
              </w:rPr>
            </w:pPr>
            <w:r w:rsidRPr="007917C4">
              <w:rPr>
                <w:lang w:val="es-ES"/>
              </w:rPr>
              <w:t>Prof. Frăţilă Elisabeta</w:t>
            </w:r>
          </w:p>
          <w:p w:rsidR="00806B0C" w:rsidRPr="007917C4" w:rsidRDefault="00806B0C" w:rsidP="007917C4">
            <w:pPr>
              <w:autoSpaceDE w:val="0"/>
              <w:autoSpaceDN w:val="0"/>
              <w:adjustRightInd w:val="0"/>
              <w:spacing w:after="0" w:line="240" w:lineRule="auto"/>
              <w:rPr>
                <w:lang w:val="es-ES"/>
              </w:rPr>
            </w:pPr>
            <w:r w:rsidRPr="007917C4">
              <w:rPr>
                <w:lang w:val="es-ES"/>
              </w:rPr>
              <w:t>Prof. Sîrbu Minodora</w:t>
            </w:r>
          </w:p>
          <w:p w:rsidR="00806B0C" w:rsidRDefault="00806B0C" w:rsidP="007917C4">
            <w:pPr>
              <w:spacing w:after="0" w:line="240" w:lineRule="auto"/>
            </w:pPr>
            <w:r>
              <w:t>Prof.Pinko Loredana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</w:tc>
      </w:tr>
      <w:tr w:rsidR="00806B0C" w:rsidRPr="007917C4">
        <w:tc>
          <w:tcPr>
            <w:tcW w:w="675" w:type="dxa"/>
          </w:tcPr>
          <w:p w:rsidR="00806B0C" w:rsidRPr="007917C4" w:rsidRDefault="00806B0C" w:rsidP="007917C4">
            <w:pPr>
              <w:spacing w:after="0" w:line="240" w:lineRule="auto"/>
            </w:pPr>
            <w:r w:rsidRPr="007917C4">
              <w:t>4.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</w:tc>
        <w:tc>
          <w:tcPr>
            <w:tcW w:w="6435" w:type="dxa"/>
          </w:tcPr>
          <w:p w:rsidR="00806B0C" w:rsidRPr="007917C4" w:rsidRDefault="00806B0C" w:rsidP="007917C4">
            <w:pPr>
              <w:spacing w:after="0" w:line="240" w:lineRule="auto"/>
            </w:pPr>
            <w:r w:rsidRPr="007917C4">
              <w:t>Sport, mișcare, sănătate!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5.04.2012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</w:tc>
        <w:tc>
          <w:tcPr>
            <w:tcW w:w="3555" w:type="dxa"/>
          </w:tcPr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rPr>
                <w:b/>
                <w:bCs/>
              </w:rPr>
              <w:t>Locația Hunedoara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Activități și întreceri sportive outdoor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Stadionul Municipal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  <w:rPr>
                <w:b/>
                <w:bCs/>
              </w:rPr>
            </w:pPr>
            <w:r w:rsidRPr="007917C4">
              <w:rPr>
                <w:b/>
                <w:bCs/>
              </w:rPr>
              <w:t>Locația Lupeni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Curtea școlii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</w:p>
        </w:tc>
        <w:tc>
          <w:tcPr>
            <w:tcW w:w="3555" w:type="dxa"/>
          </w:tcPr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Cadrele didactice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Părinții/ reprezentanții legali ai elevilor</w:t>
            </w:r>
          </w:p>
        </w:tc>
      </w:tr>
      <w:tr w:rsidR="00806B0C" w:rsidRPr="007917C4">
        <w:tc>
          <w:tcPr>
            <w:tcW w:w="675" w:type="dxa"/>
          </w:tcPr>
          <w:p w:rsidR="00806B0C" w:rsidRPr="007917C4" w:rsidRDefault="00806B0C" w:rsidP="007917C4">
            <w:pPr>
              <w:spacing w:after="0" w:line="240" w:lineRule="auto"/>
            </w:pPr>
            <w:r w:rsidRPr="007917C4">
              <w:t>5.</w:t>
            </w:r>
          </w:p>
        </w:tc>
        <w:tc>
          <w:tcPr>
            <w:tcW w:w="6435" w:type="dxa"/>
          </w:tcPr>
          <w:p w:rsidR="00806B0C" w:rsidRPr="007917C4" w:rsidRDefault="00806B0C" w:rsidP="007917C4">
            <w:pPr>
              <w:spacing w:after="0" w:line="240" w:lineRule="auto"/>
            </w:pPr>
            <w:r w:rsidRPr="007917C4">
              <w:t>Să ne cunoaștem istoria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6.04.2012</w:t>
            </w:r>
          </w:p>
        </w:tc>
        <w:tc>
          <w:tcPr>
            <w:tcW w:w="3555" w:type="dxa"/>
          </w:tcPr>
          <w:p w:rsidR="00806B0C" w:rsidRPr="007917C4" w:rsidRDefault="00806B0C" w:rsidP="007917C4">
            <w:pPr>
              <w:spacing w:after="0" w:line="240" w:lineRule="auto"/>
            </w:pPr>
            <w:r w:rsidRPr="007917C4">
              <w:t>Locația Hunedoara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Vizită la Castelul Corvinilor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Locația Lupeni- vizită în oraș</w:t>
            </w:r>
          </w:p>
          <w:p w:rsidR="00806B0C" w:rsidRPr="007917C4" w:rsidRDefault="00806B0C" w:rsidP="007917C4">
            <w:pPr>
              <w:spacing w:after="0" w:line="240" w:lineRule="auto"/>
            </w:pPr>
          </w:p>
        </w:tc>
        <w:tc>
          <w:tcPr>
            <w:tcW w:w="3555" w:type="dxa"/>
          </w:tcPr>
          <w:p w:rsidR="00806B0C" w:rsidRPr="007917C4" w:rsidRDefault="00806B0C" w:rsidP="007917C4">
            <w:pPr>
              <w:spacing w:after="0" w:line="240" w:lineRule="auto"/>
            </w:pPr>
            <w:r w:rsidRPr="007917C4">
              <w:t>Cadrele didactice</w:t>
            </w:r>
          </w:p>
          <w:p w:rsidR="00806B0C" w:rsidRPr="007917C4" w:rsidRDefault="00806B0C" w:rsidP="007917C4">
            <w:pPr>
              <w:spacing w:after="0" w:line="240" w:lineRule="auto"/>
            </w:pPr>
            <w:r w:rsidRPr="007917C4">
              <w:t>Părinții/ reprezentanții legali ai elevilor</w:t>
            </w:r>
          </w:p>
        </w:tc>
      </w:tr>
    </w:tbl>
    <w:p w:rsidR="00806B0C" w:rsidRDefault="00806B0C"/>
    <w:p w:rsidR="00806B0C" w:rsidRDefault="00806B0C"/>
    <w:p w:rsidR="00806B0C" w:rsidRDefault="00806B0C">
      <w:r>
        <w:t xml:space="preserve">DIRECTOR, </w:t>
      </w:r>
    </w:p>
    <w:p w:rsidR="00806B0C" w:rsidRDefault="00806B0C">
      <w:r>
        <w:t>PROF. ORMENIȘAN  ILISIE  MARIN</w:t>
      </w:r>
    </w:p>
    <w:sectPr w:rsidR="00806B0C" w:rsidSect="007D401D">
      <w:pgSz w:w="16838" w:h="11906" w:orient="landscape"/>
      <w:pgMar w:top="720" w:right="1411" w:bottom="720" w:left="1411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A2D"/>
    <w:rsid w:val="00217A05"/>
    <w:rsid w:val="00496644"/>
    <w:rsid w:val="00536A2D"/>
    <w:rsid w:val="006212B5"/>
    <w:rsid w:val="006449E5"/>
    <w:rsid w:val="006D2F86"/>
    <w:rsid w:val="007917C4"/>
    <w:rsid w:val="007C41FF"/>
    <w:rsid w:val="007D401D"/>
    <w:rsid w:val="007D71E7"/>
    <w:rsid w:val="00806B0C"/>
    <w:rsid w:val="0089302D"/>
    <w:rsid w:val="009741B5"/>
    <w:rsid w:val="00A168CF"/>
    <w:rsid w:val="00A212AC"/>
    <w:rsid w:val="00C71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8CF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36A2D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3</Pages>
  <Words>397</Words>
  <Characters>2308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Ilona</cp:lastModifiedBy>
  <cp:revision>3</cp:revision>
  <cp:lastPrinted>2012-03-02T10:08:00Z</cp:lastPrinted>
  <dcterms:created xsi:type="dcterms:W3CDTF">2012-03-02T09:20:00Z</dcterms:created>
  <dcterms:modified xsi:type="dcterms:W3CDTF">2012-03-02T10:20:00Z</dcterms:modified>
</cp:coreProperties>
</file>