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541" w:rsidRDefault="00C73541">
      <w:r>
        <w:t>SCOALA PRIMARA OSTROV</w:t>
      </w:r>
    </w:p>
    <w:p w:rsidR="00C73541" w:rsidRDefault="00C73541" w:rsidP="00D30120">
      <w:pPr>
        <w:jc w:val="center"/>
      </w:pPr>
    </w:p>
    <w:p w:rsidR="00C73541" w:rsidRPr="00D30120" w:rsidRDefault="00C73541" w:rsidP="00D30120">
      <w:pPr>
        <w:jc w:val="center"/>
        <w:rPr>
          <w:b/>
          <w:sz w:val="28"/>
          <w:szCs w:val="28"/>
          <w:lang w:val="en-US"/>
        </w:rPr>
      </w:pPr>
      <w:r w:rsidRPr="00D30120">
        <w:rPr>
          <w:b/>
          <w:sz w:val="28"/>
          <w:szCs w:val="28"/>
        </w:rPr>
        <w:t xml:space="preserve">PROGRAMUL ACTIVITATILOR PENTRU SAPTAMANA  </w:t>
      </w:r>
      <w:r w:rsidRPr="00D30120">
        <w:rPr>
          <w:b/>
          <w:sz w:val="28"/>
          <w:szCs w:val="28"/>
          <w:lang w:val="en-US"/>
        </w:rPr>
        <w:t>“SCOALA ALTFEL”</w:t>
      </w:r>
    </w:p>
    <w:p w:rsidR="00C73541" w:rsidRDefault="00C73541" w:rsidP="00E9001A">
      <w:r>
        <w:t>CLS II-IV              PROF INV PRIMAR OPRIC IOAN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008"/>
        <w:gridCol w:w="720"/>
        <w:gridCol w:w="1215"/>
        <w:gridCol w:w="1305"/>
        <w:gridCol w:w="1620"/>
        <w:gridCol w:w="1260"/>
        <w:gridCol w:w="1260"/>
        <w:gridCol w:w="1218"/>
      </w:tblGrid>
      <w:tr w:rsidR="00C73541" w:rsidRPr="00C43107" w:rsidTr="004F5ECD">
        <w:tc>
          <w:tcPr>
            <w:tcW w:w="1008" w:type="dxa"/>
          </w:tcPr>
          <w:p w:rsidR="00C73541" w:rsidRPr="00C43107" w:rsidRDefault="00C73541" w:rsidP="00C43107">
            <w:pPr>
              <w:spacing w:after="0" w:line="240" w:lineRule="auto"/>
              <w:rPr>
                <w:b/>
              </w:rPr>
            </w:pPr>
            <w:r w:rsidRPr="00C43107">
              <w:rPr>
                <w:b/>
              </w:rPr>
              <w:t>Ziua data</w:t>
            </w:r>
          </w:p>
        </w:tc>
        <w:tc>
          <w:tcPr>
            <w:tcW w:w="720" w:type="dxa"/>
          </w:tcPr>
          <w:p w:rsidR="00C73541" w:rsidRPr="00C43107" w:rsidRDefault="00C73541" w:rsidP="00C43107">
            <w:pPr>
              <w:spacing w:after="0" w:line="240" w:lineRule="auto"/>
              <w:rPr>
                <w:b/>
              </w:rPr>
            </w:pPr>
            <w:r w:rsidRPr="00C43107">
              <w:rPr>
                <w:b/>
              </w:rPr>
              <w:t>Interval orar</w:t>
            </w:r>
          </w:p>
        </w:tc>
        <w:tc>
          <w:tcPr>
            <w:tcW w:w="1215" w:type="dxa"/>
          </w:tcPr>
          <w:p w:rsidR="00C73541" w:rsidRPr="00C43107" w:rsidRDefault="00C73541" w:rsidP="00C43107">
            <w:pPr>
              <w:spacing w:after="0" w:line="240" w:lineRule="auto"/>
              <w:rPr>
                <w:b/>
              </w:rPr>
            </w:pPr>
            <w:r w:rsidRPr="00C43107">
              <w:rPr>
                <w:b/>
              </w:rPr>
              <w:t>Titlul activitatii</w:t>
            </w:r>
          </w:p>
        </w:tc>
        <w:tc>
          <w:tcPr>
            <w:tcW w:w="1305" w:type="dxa"/>
          </w:tcPr>
          <w:p w:rsidR="00C73541" w:rsidRPr="00C43107" w:rsidRDefault="00C73541" w:rsidP="00C43107">
            <w:pPr>
              <w:spacing w:after="0" w:line="240" w:lineRule="auto"/>
              <w:rPr>
                <w:b/>
              </w:rPr>
            </w:pPr>
            <w:r w:rsidRPr="00C43107">
              <w:rPr>
                <w:b/>
              </w:rPr>
              <w:t>Tipul activitatii</w:t>
            </w:r>
          </w:p>
        </w:tc>
        <w:tc>
          <w:tcPr>
            <w:tcW w:w="1620" w:type="dxa"/>
          </w:tcPr>
          <w:p w:rsidR="00C73541" w:rsidRPr="00C43107" w:rsidRDefault="00C73541" w:rsidP="00C43107">
            <w:pPr>
              <w:spacing w:after="0" w:line="240" w:lineRule="auto"/>
              <w:rPr>
                <w:b/>
              </w:rPr>
            </w:pPr>
            <w:r w:rsidRPr="00C43107">
              <w:rPr>
                <w:b/>
              </w:rPr>
              <w:t>Modalitate de organizare /desfasurare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  <w:rPr>
                <w:b/>
              </w:rPr>
            </w:pPr>
            <w:r w:rsidRPr="00C43107">
              <w:rPr>
                <w:b/>
              </w:rPr>
              <w:t>Loc de desfasurare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  <w:rPr>
                <w:b/>
              </w:rPr>
            </w:pPr>
            <w:r w:rsidRPr="00C43107">
              <w:rPr>
                <w:b/>
              </w:rPr>
              <w:t xml:space="preserve">Participanti </w:t>
            </w:r>
          </w:p>
        </w:tc>
        <w:tc>
          <w:tcPr>
            <w:tcW w:w="1218" w:type="dxa"/>
          </w:tcPr>
          <w:p w:rsidR="00C73541" w:rsidRPr="00C43107" w:rsidRDefault="00C73541" w:rsidP="00C43107">
            <w:pPr>
              <w:spacing w:after="0" w:line="240" w:lineRule="auto"/>
              <w:rPr>
                <w:b/>
              </w:rPr>
            </w:pPr>
            <w:r w:rsidRPr="00C43107">
              <w:rPr>
                <w:b/>
              </w:rPr>
              <w:t>Institutii partenere</w:t>
            </w:r>
          </w:p>
        </w:tc>
      </w:tr>
      <w:tr w:rsidR="00C73541" w:rsidRPr="00C43107" w:rsidTr="004F5ECD">
        <w:tc>
          <w:tcPr>
            <w:tcW w:w="1008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1</w:t>
            </w:r>
          </w:p>
        </w:tc>
        <w:tc>
          <w:tcPr>
            <w:tcW w:w="7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2</w:t>
            </w:r>
          </w:p>
        </w:tc>
        <w:tc>
          <w:tcPr>
            <w:tcW w:w="121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3</w:t>
            </w:r>
          </w:p>
        </w:tc>
        <w:tc>
          <w:tcPr>
            <w:tcW w:w="130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4</w:t>
            </w:r>
          </w:p>
        </w:tc>
        <w:tc>
          <w:tcPr>
            <w:tcW w:w="16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5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6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7</w:t>
            </w:r>
          </w:p>
        </w:tc>
        <w:tc>
          <w:tcPr>
            <w:tcW w:w="1218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8</w:t>
            </w:r>
          </w:p>
        </w:tc>
      </w:tr>
      <w:tr w:rsidR="00C73541" w:rsidRPr="00C43107" w:rsidTr="004F5ECD">
        <w:tc>
          <w:tcPr>
            <w:tcW w:w="1008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LUNI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02.04.2012</w:t>
            </w:r>
          </w:p>
        </w:tc>
        <w:tc>
          <w:tcPr>
            <w:tcW w:w="7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8-12</w:t>
            </w:r>
          </w:p>
        </w:tc>
        <w:tc>
          <w:tcPr>
            <w:tcW w:w="121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Minte sanatoasa in corp sanatos</w:t>
            </w:r>
          </w:p>
        </w:tc>
        <w:tc>
          <w:tcPr>
            <w:tcW w:w="130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Educatie pentru sanatate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Activitati sportive</w:t>
            </w:r>
          </w:p>
        </w:tc>
        <w:tc>
          <w:tcPr>
            <w:tcW w:w="16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Discutii despre alimentatia sanatoasa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Intreceri sportive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Sala de clasa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Curtea scolii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Elevii claselor II-IV</w:t>
            </w:r>
          </w:p>
        </w:tc>
        <w:tc>
          <w:tcPr>
            <w:tcW w:w="1218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Asistentul medical</w:t>
            </w:r>
          </w:p>
        </w:tc>
      </w:tr>
      <w:tr w:rsidR="00C73541" w:rsidRPr="00C43107" w:rsidTr="004F5ECD">
        <w:tc>
          <w:tcPr>
            <w:tcW w:w="1008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MARTI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03.04.2012</w:t>
            </w:r>
          </w:p>
        </w:tc>
        <w:tc>
          <w:tcPr>
            <w:tcW w:w="7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8-12</w:t>
            </w:r>
          </w:p>
        </w:tc>
        <w:tc>
          <w:tcPr>
            <w:tcW w:w="121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Am fost si noi prescolari</w:t>
            </w:r>
          </w:p>
        </w:tc>
        <w:tc>
          <w:tcPr>
            <w:tcW w:w="130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Schim de experienta</w:t>
            </w:r>
          </w:p>
        </w:tc>
        <w:tc>
          <w:tcPr>
            <w:tcW w:w="16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Primirea copiilor la Gradinita PN Ostrov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Desfasurarea de activitati comune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Sala de clasa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Elevii claselor II-IV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 xml:space="preserve">Prescolarii de la Gradinita PN Ostrov </w:t>
            </w:r>
          </w:p>
        </w:tc>
        <w:tc>
          <w:tcPr>
            <w:tcW w:w="1218" w:type="dxa"/>
          </w:tcPr>
          <w:p w:rsidR="00C73541" w:rsidRPr="00C43107" w:rsidRDefault="00C73541" w:rsidP="00C43107">
            <w:pPr>
              <w:spacing w:after="0" w:line="240" w:lineRule="auto"/>
            </w:pPr>
          </w:p>
        </w:tc>
      </w:tr>
      <w:tr w:rsidR="00C73541" w:rsidRPr="00C43107" w:rsidTr="004F5ECD">
        <w:tc>
          <w:tcPr>
            <w:tcW w:w="1008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MIERCURI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04.04.2012</w:t>
            </w:r>
          </w:p>
        </w:tc>
        <w:tc>
          <w:tcPr>
            <w:tcW w:w="7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8-12</w:t>
            </w:r>
          </w:p>
        </w:tc>
        <w:tc>
          <w:tcPr>
            <w:tcW w:w="121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Traditii si obiceiuri locale de Pasti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Vizita la Biserica Ortodoxa Ostrov</w:t>
            </w:r>
          </w:p>
        </w:tc>
        <w:tc>
          <w:tcPr>
            <w:tcW w:w="130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Cultural –aristic</w:t>
            </w:r>
          </w:p>
          <w:p w:rsidR="00C73541" w:rsidRPr="00C43107" w:rsidRDefault="00C73541" w:rsidP="00C43107">
            <w:pPr>
              <w:spacing w:after="0" w:line="240" w:lineRule="auto"/>
            </w:pPr>
          </w:p>
        </w:tc>
        <w:tc>
          <w:tcPr>
            <w:tcW w:w="16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 xml:space="preserve">Incondeierea oualor de Pasti 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Portul popular din zona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Discutii cu preotul si batranii satului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 xml:space="preserve">Sala de clasa 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Biserica</w:t>
            </w:r>
          </w:p>
          <w:p w:rsidR="00C73541" w:rsidRPr="00C43107" w:rsidRDefault="00C73541" w:rsidP="00C43107">
            <w:pPr>
              <w:spacing w:after="0" w:line="240" w:lineRule="auto"/>
            </w:pP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Elevii claselor II-IV</w:t>
            </w:r>
          </w:p>
        </w:tc>
        <w:tc>
          <w:tcPr>
            <w:tcW w:w="1218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Biserica Ortodoxa Ostrov</w:t>
            </w:r>
          </w:p>
        </w:tc>
      </w:tr>
      <w:tr w:rsidR="00C73541" w:rsidRPr="00C43107" w:rsidTr="004F5ECD">
        <w:tc>
          <w:tcPr>
            <w:tcW w:w="1008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JOI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05.04.2012</w:t>
            </w:r>
          </w:p>
        </w:tc>
        <w:tc>
          <w:tcPr>
            <w:tcW w:w="7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8-12</w:t>
            </w:r>
          </w:p>
        </w:tc>
        <w:tc>
          <w:tcPr>
            <w:tcW w:w="121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Maini dibace</w:t>
            </w:r>
          </w:p>
        </w:tc>
        <w:tc>
          <w:tcPr>
            <w:tcW w:w="130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Cultural-artistic</w:t>
            </w:r>
          </w:p>
        </w:tc>
        <w:tc>
          <w:tcPr>
            <w:tcW w:w="16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Realizarea unor obiecte decorative pentru Pasti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 xml:space="preserve">Sala de clasa </w:t>
            </w:r>
          </w:p>
          <w:p w:rsidR="00C73541" w:rsidRPr="00C43107" w:rsidRDefault="00C73541" w:rsidP="00C43107">
            <w:pPr>
              <w:spacing w:after="0" w:line="240" w:lineRule="auto"/>
            </w:pP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Elevii claselor II-IV</w:t>
            </w:r>
          </w:p>
        </w:tc>
        <w:tc>
          <w:tcPr>
            <w:tcW w:w="1218" w:type="dxa"/>
          </w:tcPr>
          <w:p w:rsidR="00C73541" w:rsidRPr="00C43107" w:rsidRDefault="00C73541" w:rsidP="00C43107">
            <w:pPr>
              <w:spacing w:after="0" w:line="240" w:lineRule="auto"/>
            </w:pPr>
          </w:p>
        </w:tc>
      </w:tr>
      <w:tr w:rsidR="00C73541" w:rsidRPr="00C43107" w:rsidTr="004F5ECD">
        <w:tc>
          <w:tcPr>
            <w:tcW w:w="1008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 xml:space="preserve">VINERI </w:t>
            </w:r>
          </w:p>
          <w:p w:rsidR="00C73541" w:rsidRPr="00C43107" w:rsidRDefault="00C73541" w:rsidP="00C43107">
            <w:pPr>
              <w:spacing w:after="0" w:line="240" w:lineRule="auto"/>
            </w:pPr>
            <w:r w:rsidRPr="00C43107">
              <w:t>06.04.2012</w:t>
            </w:r>
          </w:p>
        </w:tc>
        <w:tc>
          <w:tcPr>
            <w:tcW w:w="7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8-12</w:t>
            </w:r>
          </w:p>
        </w:tc>
        <w:tc>
          <w:tcPr>
            <w:tcW w:w="121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Hai la drum!</w:t>
            </w:r>
          </w:p>
        </w:tc>
        <w:tc>
          <w:tcPr>
            <w:tcW w:w="1305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Sociala, fizica, geografica</w:t>
            </w:r>
          </w:p>
        </w:tc>
        <w:tc>
          <w:tcPr>
            <w:tcW w:w="162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Drumetie in zona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Imprejurimile satului</w:t>
            </w:r>
          </w:p>
        </w:tc>
        <w:tc>
          <w:tcPr>
            <w:tcW w:w="1260" w:type="dxa"/>
          </w:tcPr>
          <w:p w:rsidR="00C73541" w:rsidRPr="00C43107" w:rsidRDefault="00C73541" w:rsidP="00C43107">
            <w:pPr>
              <w:spacing w:after="0" w:line="240" w:lineRule="auto"/>
            </w:pPr>
            <w:r w:rsidRPr="00C43107">
              <w:t>Elevii claselor II-IV</w:t>
            </w:r>
          </w:p>
        </w:tc>
        <w:tc>
          <w:tcPr>
            <w:tcW w:w="1218" w:type="dxa"/>
          </w:tcPr>
          <w:p w:rsidR="00C73541" w:rsidRPr="00C43107" w:rsidRDefault="00C73541" w:rsidP="00C43107">
            <w:pPr>
              <w:spacing w:after="0" w:line="240" w:lineRule="auto"/>
            </w:pPr>
          </w:p>
        </w:tc>
      </w:tr>
    </w:tbl>
    <w:p w:rsidR="00C73541" w:rsidRDefault="00C73541" w:rsidP="00E9001A"/>
    <w:sectPr w:rsidR="00C73541" w:rsidSect="001437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01A"/>
    <w:rsid w:val="001437A8"/>
    <w:rsid w:val="004F5ECD"/>
    <w:rsid w:val="00A05BCD"/>
    <w:rsid w:val="00BA7342"/>
    <w:rsid w:val="00C43107"/>
    <w:rsid w:val="00C73541"/>
    <w:rsid w:val="00D30120"/>
    <w:rsid w:val="00E90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7A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9001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191</Words>
  <Characters>1108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2012-03-02T07:16:00Z</dcterms:created>
  <dcterms:modified xsi:type="dcterms:W3CDTF">2012-03-02T11:10:00Z</dcterms:modified>
</cp:coreProperties>
</file>