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9A0" w:rsidRDefault="00B349A0" w:rsidP="00A67103">
      <w:r>
        <w:t>SCOALA PRIMARA OHABA SIBISEL</w:t>
      </w:r>
    </w:p>
    <w:p w:rsidR="00B349A0" w:rsidRPr="00D30120" w:rsidRDefault="00B349A0" w:rsidP="00D30120">
      <w:pPr>
        <w:jc w:val="center"/>
        <w:rPr>
          <w:b/>
          <w:sz w:val="28"/>
          <w:szCs w:val="28"/>
          <w:lang w:val="en-US"/>
        </w:rPr>
      </w:pPr>
      <w:r w:rsidRPr="00D30120">
        <w:rPr>
          <w:b/>
          <w:sz w:val="28"/>
          <w:szCs w:val="28"/>
        </w:rPr>
        <w:t xml:space="preserve">PROGRAMUL ACTIVITATILOR PENTRU SAPTAMANA  </w:t>
      </w:r>
      <w:r w:rsidRPr="00D30120">
        <w:rPr>
          <w:b/>
          <w:sz w:val="28"/>
          <w:szCs w:val="28"/>
          <w:lang w:val="en-US"/>
        </w:rPr>
        <w:t>“SCOALA ALTFEL”</w:t>
      </w:r>
    </w:p>
    <w:tbl>
      <w:tblPr>
        <w:tblW w:w="8669" w:type="dxa"/>
        <w:tblInd w:w="10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230"/>
        <w:gridCol w:w="660"/>
        <w:gridCol w:w="1053"/>
        <w:gridCol w:w="1257"/>
        <w:gridCol w:w="1760"/>
        <w:gridCol w:w="1292"/>
        <w:gridCol w:w="1417"/>
      </w:tblGrid>
      <w:tr w:rsidR="00B349A0" w:rsidRPr="00D95867" w:rsidTr="003E57A0">
        <w:tc>
          <w:tcPr>
            <w:tcW w:w="1230" w:type="dxa"/>
          </w:tcPr>
          <w:p w:rsidR="00B349A0" w:rsidRPr="00D95867" w:rsidRDefault="00B349A0" w:rsidP="00D95867">
            <w:pPr>
              <w:spacing w:after="0" w:line="240" w:lineRule="auto"/>
              <w:rPr>
                <w:b/>
              </w:rPr>
            </w:pPr>
            <w:r w:rsidRPr="00D95867">
              <w:rPr>
                <w:b/>
              </w:rPr>
              <w:t>Ziua data</w:t>
            </w:r>
          </w:p>
        </w:tc>
        <w:tc>
          <w:tcPr>
            <w:tcW w:w="660" w:type="dxa"/>
          </w:tcPr>
          <w:p w:rsidR="00B349A0" w:rsidRPr="00D95867" w:rsidRDefault="00B349A0" w:rsidP="00D95867">
            <w:pPr>
              <w:spacing w:after="0" w:line="240" w:lineRule="auto"/>
              <w:rPr>
                <w:b/>
              </w:rPr>
            </w:pPr>
            <w:r w:rsidRPr="00D95867">
              <w:rPr>
                <w:b/>
              </w:rPr>
              <w:t>Interval orar</w:t>
            </w:r>
          </w:p>
        </w:tc>
        <w:tc>
          <w:tcPr>
            <w:tcW w:w="1053" w:type="dxa"/>
          </w:tcPr>
          <w:p w:rsidR="00B349A0" w:rsidRPr="00D95867" w:rsidRDefault="00B349A0" w:rsidP="00D95867">
            <w:pPr>
              <w:spacing w:after="0" w:line="240" w:lineRule="auto"/>
              <w:rPr>
                <w:b/>
              </w:rPr>
            </w:pPr>
            <w:r w:rsidRPr="00D95867">
              <w:rPr>
                <w:b/>
              </w:rPr>
              <w:t>Titlul activitatii</w:t>
            </w:r>
          </w:p>
        </w:tc>
        <w:tc>
          <w:tcPr>
            <w:tcW w:w="1257" w:type="dxa"/>
          </w:tcPr>
          <w:p w:rsidR="00B349A0" w:rsidRPr="00D95867" w:rsidRDefault="00B349A0" w:rsidP="00D95867">
            <w:pPr>
              <w:spacing w:after="0" w:line="240" w:lineRule="auto"/>
              <w:rPr>
                <w:b/>
              </w:rPr>
            </w:pPr>
            <w:r w:rsidRPr="00D95867">
              <w:rPr>
                <w:b/>
              </w:rPr>
              <w:t>Tipul activitatii</w:t>
            </w:r>
          </w:p>
        </w:tc>
        <w:tc>
          <w:tcPr>
            <w:tcW w:w="1760" w:type="dxa"/>
          </w:tcPr>
          <w:p w:rsidR="00B349A0" w:rsidRPr="00D95867" w:rsidRDefault="00B349A0" w:rsidP="00D95867">
            <w:pPr>
              <w:spacing w:after="0" w:line="240" w:lineRule="auto"/>
              <w:rPr>
                <w:b/>
              </w:rPr>
            </w:pPr>
            <w:r w:rsidRPr="00D95867">
              <w:rPr>
                <w:b/>
              </w:rPr>
              <w:t>Responsabili</w:t>
            </w:r>
          </w:p>
        </w:tc>
        <w:tc>
          <w:tcPr>
            <w:tcW w:w="1292" w:type="dxa"/>
          </w:tcPr>
          <w:p w:rsidR="00B349A0" w:rsidRPr="00D95867" w:rsidRDefault="00B349A0" w:rsidP="00D95867">
            <w:pPr>
              <w:spacing w:after="0" w:line="240" w:lineRule="auto"/>
              <w:rPr>
                <w:b/>
              </w:rPr>
            </w:pPr>
            <w:r w:rsidRPr="00D95867">
              <w:rPr>
                <w:b/>
              </w:rPr>
              <w:t>Loc de desfasurare</w:t>
            </w:r>
          </w:p>
        </w:tc>
        <w:tc>
          <w:tcPr>
            <w:tcW w:w="1417" w:type="dxa"/>
          </w:tcPr>
          <w:p w:rsidR="00B349A0" w:rsidRPr="00D95867" w:rsidRDefault="00B349A0" w:rsidP="00D95867">
            <w:pPr>
              <w:spacing w:after="0" w:line="240" w:lineRule="auto"/>
              <w:rPr>
                <w:b/>
              </w:rPr>
            </w:pPr>
            <w:r w:rsidRPr="00D95867">
              <w:rPr>
                <w:b/>
              </w:rPr>
              <w:t xml:space="preserve">Participanti </w:t>
            </w:r>
          </w:p>
        </w:tc>
      </w:tr>
      <w:tr w:rsidR="00B349A0" w:rsidRPr="00D95867" w:rsidTr="003E57A0">
        <w:tc>
          <w:tcPr>
            <w:tcW w:w="123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1</w:t>
            </w:r>
          </w:p>
        </w:tc>
        <w:tc>
          <w:tcPr>
            <w:tcW w:w="6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2</w:t>
            </w:r>
          </w:p>
        </w:tc>
        <w:tc>
          <w:tcPr>
            <w:tcW w:w="1053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3</w:t>
            </w:r>
          </w:p>
        </w:tc>
        <w:tc>
          <w:tcPr>
            <w:tcW w:w="125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4</w:t>
            </w:r>
          </w:p>
        </w:tc>
        <w:tc>
          <w:tcPr>
            <w:tcW w:w="17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5</w:t>
            </w:r>
          </w:p>
        </w:tc>
        <w:tc>
          <w:tcPr>
            <w:tcW w:w="1292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6</w:t>
            </w:r>
          </w:p>
        </w:tc>
        <w:tc>
          <w:tcPr>
            <w:tcW w:w="141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7</w:t>
            </w:r>
          </w:p>
        </w:tc>
      </w:tr>
      <w:tr w:rsidR="00B349A0" w:rsidRPr="00D95867" w:rsidTr="003E57A0">
        <w:tc>
          <w:tcPr>
            <w:tcW w:w="123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LUNI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02.04.2012</w:t>
            </w:r>
          </w:p>
        </w:tc>
        <w:tc>
          <w:tcPr>
            <w:tcW w:w="6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8-12</w:t>
            </w:r>
          </w:p>
        </w:tc>
        <w:tc>
          <w:tcPr>
            <w:tcW w:w="1053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Maini dibace</w:t>
            </w:r>
          </w:p>
          <w:p w:rsidR="00B349A0" w:rsidRPr="00D95867" w:rsidRDefault="00B349A0" w:rsidP="00D95867">
            <w:pPr>
              <w:spacing w:after="0" w:line="240" w:lineRule="auto"/>
            </w:pPr>
            <w:r>
              <w:t xml:space="preserve">Pastele la </w:t>
            </w:r>
            <w:r w:rsidRPr="00D95867">
              <w:t>Romani</w:t>
            </w:r>
          </w:p>
        </w:tc>
        <w:tc>
          <w:tcPr>
            <w:tcW w:w="125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 xml:space="preserve">Activitate culturala </w:t>
            </w:r>
          </w:p>
          <w:p w:rsidR="00B349A0" w:rsidRPr="00D95867" w:rsidRDefault="00B349A0" w:rsidP="00D95867">
            <w:pPr>
              <w:spacing w:after="0" w:line="240" w:lineRule="auto"/>
            </w:pPr>
          </w:p>
        </w:tc>
        <w:tc>
          <w:tcPr>
            <w:tcW w:w="17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Prof inv prescolar Ciorogar Damaris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Inv Stoian Maria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 xml:space="preserve">Prof inv primar 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Tamasesc Eugen</w:t>
            </w:r>
          </w:p>
        </w:tc>
        <w:tc>
          <w:tcPr>
            <w:tcW w:w="1292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Sala de clasa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Curtea scolii</w:t>
            </w:r>
          </w:p>
        </w:tc>
        <w:tc>
          <w:tcPr>
            <w:tcW w:w="141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Elevii claselor I-IV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Prescolarii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Parinti</w:t>
            </w:r>
          </w:p>
        </w:tc>
      </w:tr>
      <w:tr w:rsidR="00B349A0" w:rsidRPr="00D95867" w:rsidTr="003E57A0">
        <w:tc>
          <w:tcPr>
            <w:tcW w:w="123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MARTI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03.04.2012</w:t>
            </w:r>
          </w:p>
        </w:tc>
        <w:tc>
          <w:tcPr>
            <w:tcW w:w="6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8-12</w:t>
            </w:r>
          </w:p>
        </w:tc>
        <w:tc>
          <w:tcPr>
            <w:tcW w:w="1053" w:type="dxa"/>
          </w:tcPr>
          <w:p w:rsidR="00B349A0" w:rsidRPr="00D95867" w:rsidRDefault="00B349A0" w:rsidP="00D95867">
            <w:pPr>
              <w:spacing w:after="0" w:line="240" w:lineRule="auto"/>
            </w:pPr>
            <w:r>
              <w:t>Drumeti</w:t>
            </w:r>
            <w:r w:rsidRPr="00D95867">
              <w:t xml:space="preserve">e in imprejurimile satului </w:t>
            </w:r>
          </w:p>
        </w:tc>
        <w:tc>
          <w:tcPr>
            <w:tcW w:w="125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Activitate sporiv-turistica</w:t>
            </w:r>
          </w:p>
        </w:tc>
        <w:tc>
          <w:tcPr>
            <w:tcW w:w="17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Prof inv prescolar Ciorogar Damaris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Inv Stoian Maria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 xml:space="preserve">Prof inv primar 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Tamasesc Eugen</w:t>
            </w:r>
          </w:p>
        </w:tc>
        <w:tc>
          <w:tcPr>
            <w:tcW w:w="1292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Imprejurimile satului</w:t>
            </w:r>
          </w:p>
        </w:tc>
        <w:tc>
          <w:tcPr>
            <w:tcW w:w="141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 xml:space="preserve"> Elevii claselor I-IV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Prescolarii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Parinti</w:t>
            </w:r>
          </w:p>
        </w:tc>
      </w:tr>
      <w:tr w:rsidR="00B349A0" w:rsidRPr="00D95867" w:rsidTr="003E57A0">
        <w:tc>
          <w:tcPr>
            <w:tcW w:w="123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MIERCURI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04.04.2012</w:t>
            </w:r>
          </w:p>
        </w:tc>
        <w:tc>
          <w:tcPr>
            <w:tcW w:w="6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8-12</w:t>
            </w:r>
          </w:p>
        </w:tc>
        <w:tc>
          <w:tcPr>
            <w:tcW w:w="1053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Minte sanatoasa in corp sanatos</w:t>
            </w:r>
          </w:p>
        </w:tc>
        <w:tc>
          <w:tcPr>
            <w:tcW w:w="125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Activitate de educatie pentru sanatate si stil de viata sanatos</w:t>
            </w:r>
          </w:p>
        </w:tc>
        <w:tc>
          <w:tcPr>
            <w:tcW w:w="17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Prof inv prescolar Ciorogar Damaris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Inv Stoian Maria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 xml:space="preserve">Prof inv primar 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Tamasesc Eugen</w:t>
            </w:r>
          </w:p>
        </w:tc>
        <w:tc>
          <w:tcPr>
            <w:tcW w:w="1292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Curtea scolii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Sala de clasa</w:t>
            </w:r>
          </w:p>
        </w:tc>
        <w:tc>
          <w:tcPr>
            <w:tcW w:w="141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Elevii claselor I-IV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Prescolarii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Parinti</w:t>
            </w:r>
          </w:p>
        </w:tc>
      </w:tr>
      <w:tr w:rsidR="00B349A0" w:rsidRPr="00D95867" w:rsidTr="003E57A0">
        <w:tc>
          <w:tcPr>
            <w:tcW w:w="123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JOI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05.04.2012</w:t>
            </w:r>
          </w:p>
        </w:tc>
        <w:tc>
          <w:tcPr>
            <w:tcW w:w="6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8-12</w:t>
            </w:r>
          </w:p>
        </w:tc>
        <w:tc>
          <w:tcPr>
            <w:tcW w:w="1053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Ecologizarea  zonei</w:t>
            </w:r>
          </w:p>
        </w:tc>
        <w:tc>
          <w:tcPr>
            <w:tcW w:w="125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Activitate de protectia mediului</w:t>
            </w:r>
          </w:p>
        </w:tc>
        <w:tc>
          <w:tcPr>
            <w:tcW w:w="17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Prof inv prescolar Ciorogar Damaris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Inv Stoian Maria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 xml:space="preserve">Prof inv primar 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Tamasesc Eugen</w:t>
            </w:r>
          </w:p>
        </w:tc>
        <w:tc>
          <w:tcPr>
            <w:tcW w:w="1292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Imprejurimile satului</w:t>
            </w:r>
          </w:p>
        </w:tc>
        <w:tc>
          <w:tcPr>
            <w:tcW w:w="141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Elevii claselor I-IV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Prescolarii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Parinti</w:t>
            </w:r>
          </w:p>
        </w:tc>
      </w:tr>
      <w:tr w:rsidR="00B349A0" w:rsidRPr="00D95867" w:rsidTr="003E57A0">
        <w:tc>
          <w:tcPr>
            <w:tcW w:w="123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 xml:space="preserve">VINERI 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06.04.2012</w:t>
            </w:r>
          </w:p>
        </w:tc>
        <w:tc>
          <w:tcPr>
            <w:tcW w:w="6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8-12</w:t>
            </w:r>
          </w:p>
        </w:tc>
        <w:tc>
          <w:tcPr>
            <w:tcW w:w="1053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Sport si sanatate</w:t>
            </w:r>
          </w:p>
        </w:tc>
        <w:tc>
          <w:tcPr>
            <w:tcW w:w="125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Activitate sportiva</w:t>
            </w:r>
          </w:p>
        </w:tc>
        <w:tc>
          <w:tcPr>
            <w:tcW w:w="1760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Prof inv prescolar Ciorogar Damaris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Inv Stoian Maria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 xml:space="preserve">Prof inv primar 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Tamasesc Eugen</w:t>
            </w:r>
          </w:p>
        </w:tc>
        <w:tc>
          <w:tcPr>
            <w:tcW w:w="1292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Curtea scolii</w:t>
            </w:r>
          </w:p>
        </w:tc>
        <w:tc>
          <w:tcPr>
            <w:tcW w:w="1417" w:type="dxa"/>
          </w:tcPr>
          <w:p w:rsidR="00B349A0" w:rsidRPr="00D95867" w:rsidRDefault="00B349A0" w:rsidP="00D95867">
            <w:pPr>
              <w:spacing w:after="0" w:line="240" w:lineRule="auto"/>
            </w:pPr>
            <w:r w:rsidRPr="00D95867">
              <w:t>Elevii claselor I-IV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Prescolarii</w:t>
            </w:r>
          </w:p>
          <w:p w:rsidR="00B349A0" w:rsidRPr="00D95867" w:rsidRDefault="00B349A0" w:rsidP="00D95867">
            <w:pPr>
              <w:spacing w:after="0" w:line="240" w:lineRule="auto"/>
            </w:pPr>
            <w:r w:rsidRPr="00D95867">
              <w:t>Parinti</w:t>
            </w:r>
          </w:p>
        </w:tc>
      </w:tr>
    </w:tbl>
    <w:p w:rsidR="00B349A0" w:rsidRDefault="00B349A0" w:rsidP="00E9001A"/>
    <w:sectPr w:rsidR="00B349A0" w:rsidSect="00A671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01A"/>
    <w:rsid w:val="001437A8"/>
    <w:rsid w:val="00386005"/>
    <w:rsid w:val="003E57A0"/>
    <w:rsid w:val="00A67103"/>
    <w:rsid w:val="00B349A0"/>
    <w:rsid w:val="00CE1AA3"/>
    <w:rsid w:val="00D22AA6"/>
    <w:rsid w:val="00D30120"/>
    <w:rsid w:val="00D95867"/>
    <w:rsid w:val="00E90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7A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9001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202</Words>
  <Characters>1175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2012-03-02T07:48:00Z</dcterms:created>
  <dcterms:modified xsi:type="dcterms:W3CDTF">2012-03-02T11:09:00Z</dcterms:modified>
</cp:coreProperties>
</file>