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555" w:rsidRDefault="00F95555">
      <w:r>
        <w:t>SCOALA PRIMARA BALAN</w:t>
      </w:r>
    </w:p>
    <w:p w:rsidR="00F95555" w:rsidRDefault="00F95555" w:rsidP="00FB5B5F"/>
    <w:p w:rsidR="00F95555" w:rsidRDefault="00F95555" w:rsidP="00FB480B"/>
    <w:p w:rsidR="00F95555" w:rsidRDefault="00F95555" w:rsidP="00FB480B">
      <w:pPr>
        <w:jc w:val="center"/>
      </w:pPr>
      <w:r>
        <w:t xml:space="preserve">PROGRAMUL ACTIVITATILOR EXTRACURRICULARE </w:t>
      </w:r>
    </w:p>
    <w:p w:rsidR="00F95555" w:rsidRDefault="00F95555" w:rsidP="00FB480B">
      <w:pPr>
        <w:jc w:val="center"/>
      </w:pPr>
      <w:r>
        <w:t>02-06. APRILIE 2012</w:t>
      </w:r>
    </w:p>
    <w:p w:rsidR="00F95555" w:rsidRDefault="00F95555" w:rsidP="00FB480B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1"/>
        <w:gridCol w:w="4359"/>
        <w:gridCol w:w="2377"/>
        <w:gridCol w:w="2379"/>
      </w:tblGrid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Nr crt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Denumirea activitatii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Mijloace de realizare</w:t>
            </w: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 xml:space="preserve">Data </w:t>
            </w:r>
          </w:p>
        </w:tc>
      </w:tr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1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UN POM-O VIATA DE OM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Activitati de educatie ecologica si protectia mediului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Album foto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Postere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Lucrari ale elevilor</w:t>
            </w: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02.04.2012</w:t>
            </w:r>
          </w:p>
        </w:tc>
      </w:tr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2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 FI UN BUN CETATEAN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Activitati de ed rutiera, PSI si alte situatii de urgenta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Fotografii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Semen de circulatie</w:t>
            </w: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03.04.2012</w:t>
            </w:r>
          </w:p>
        </w:tc>
      </w:tr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3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SPORT SI SANATATE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Intreceri sportive intre scoli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04.04.2012</w:t>
            </w:r>
          </w:p>
        </w:tc>
      </w:tr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4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ASA-I PORTUL LA ROMANI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>
              <w:t>Traditii si obi</w:t>
            </w:r>
            <w:r w:rsidRPr="00B25E1D">
              <w:t xml:space="preserve">ceiuri la romani si </w:t>
            </w:r>
            <w:r>
              <w:t>r</w:t>
            </w:r>
            <w:r w:rsidRPr="00B25E1D">
              <w:t>romi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Costume populare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Albume foto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Postere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Concurs desene</w:t>
            </w: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05.04.2012</w:t>
            </w:r>
          </w:p>
        </w:tc>
      </w:tr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5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SA CITIM SI SA INTERPRETAM POEZII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Activitate practica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Antologie de lecture pentru cls I-IV</w:t>
            </w: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06.04.2012</w:t>
            </w:r>
          </w:p>
        </w:tc>
      </w:tr>
      <w:tr w:rsidR="00F95555" w:rsidRPr="00B25E1D" w:rsidTr="00B25E1D">
        <w:tc>
          <w:tcPr>
            <w:tcW w:w="461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6</w:t>
            </w:r>
          </w:p>
        </w:tc>
        <w:tc>
          <w:tcPr>
            <w:tcW w:w="435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DRUMUL CRUCII</w:t>
            </w:r>
          </w:p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Serbare scolara</w:t>
            </w:r>
          </w:p>
        </w:tc>
        <w:tc>
          <w:tcPr>
            <w:tcW w:w="2377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Poezii si cantece religioase</w:t>
            </w:r>
          </w:p>
        </w:tc>
        <w:tc>
          <w:tcPr>
            <w:tcW w:w="2379" w:type="dxa"/>
          </w:tcPr>
          <w:p w:rsidR="00F95555" w:rsidRPr="00B25E1D" w:rsidRDefault="00F95555" w:rsidP="00B25E1D">
            <w:pPr>
              <w:spacing w:after="0" w:line="240" w:lineRule="auto"/>
              <w:jc w:val="center"/>
            </w:pPr>
            <w:r w:rsidRPr="00B25E1D">
              <w:t>06.04.2012</w:t>
            </w:r>
          </w:p>
        </w:tc>
      </w:tr>
    </w:tbl>
    <w:p w:rsidR="00F95555" w:rsidRDefault="00F95555" w:rsidP="00FB480B">
      <w:pPr>
        <w:jc w:val="center"/>
      </w:pPr>
    </w:p>
    <w:p w:rsidR="00F95555" w:rsidRDefault="00F95555" w:rsidP="00FB480B">
      <w:pPr>
        <w:jc w:val="center"/>
      </w:pPr>
    </w:p>
    <w:p w:rsidR="00F95555" w:rsidRDefault="00F95555" w:rsidP="00FB480B">
      <w:pPr>
        <w:jc w:val="center"/>
      </w:pPr>
      <w:r>
        <w:t>Prof inv primar</w:t>
      </w:r>
    </w:p>
    <w:p w:rsidR="00F95555" w:rsidRDefault="00F95555" w:rsidP="00FB480B">
      <w:pPr>
        <w:jc w:val="center"/>
      </w:pPr>
      <w:r>
        <w:t>Lapadatoni Valeriu</w:t>
      </w:r>
    </w:p>
    <w:p w:rsidR="00F95555" w:rsidRDefault="00F95555" w:rsidP="00FB480B">
      <w:pPr>
        <w:jc w:val="center"/>
      </w:pPr>
      <w:r>
        <w:t xml:space="preserve">Prof Inv prescolar </w:t>
      </w:r>
    </w:p>
    <w:p w:rsidR="00F95555" w:rsidRDefault="00F95555" w:rsidP="00FB480B">
      <w:pPr>
        <w:jc w:val="center"/>
      </w:pPr>
      <w:r>
        <w:t>Lapadatoni Emilia</w:t>
      </w:r>
    </w:p>
    <w:sectPr w:rsidR="00F95555" w:rsidSect="00282E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80B"/>
    <w:rsid w:val="00123668"/>
    <w:rsid w:val="00282EAC"/>
    <w:rsid w:val="002E5648"/>
    <w:rsid w:val="007C0042"/>
    <w:rsid w:val="008173D0"/>
    <w:rsid w:val="00A50010"/>
    <w:rsid w:val="00A82059"/>
    <w:rsid w:val="00B25E1D"/>
    <w:rsid w:val="00F95555"/>
    <w:rsid w:val="00FB480B"/>
    <w:rsid w:val="00FB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EAC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B480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124</Words>
  <Characters>721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SCOALA PRIMARA BALAN</dc:title>
  <dc:subject/>
  <dc:creator>Andrei</dc:creator>
  <cp:keywords/>
  <dc:description/>
  <cp:lastModifiedBy>User</cp:lastModifiedBy>
  <cp:revision>3</cp:revision>
  <dcterms:created xsi:type="dcterms:W3CDTF">2012-03-02T11:01:00Z</dcterms:created>
  <dcterms:modified xsi:type="dcterms:W3CDTF">2012-03-02T11:03:00Z</dcterms:modified>
</cp:coreProperties>
</file>