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7AE" w:rsidRPr="00EA265A" w:rsidRDefault="008677AE" w:rsidP="008677AE">
      <w:pPr>
        <w:pStyle w:val="Frspaiere"/>
        <w:ind w:left="3540" w:firstLine="708"/>
        <w:rPr>
          <w:rFonts w:ascii="Times New Roman" w:hAnsi="Times New Roman"/>
          <w:b/>
          <w:sz w:val="28"/>
          <w:szCs w:val="28"/>
        </w:rPr>
      </w:pPr>
      <w:r w:rsidRPr="00EA265A">
        <w:rPr>
          <w:rFonts w:ascii="Times New Roman" w:hAnsi="Times New Roman"/>
          <w:b/>
          <w:sz w:val="28"/>
          <w:szCs w:val="28"/>
        </w:rPr>
        <w:t>CĂTRE,</w:t>
      </w:r>
    </w:p>
    <w:p w:rsidR="008677AE" w:rsidRPr="00EA265A" w:rsidRDefault="008677AE" w:rsidP="008677AE">
      <w:pPr>
        <w:pStyle w:val="Frspaiere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INSPECTORATUL ŞCOLAR A</w:t>
      </w:r>
      <w:r w:rsidRPr="00EA265A">
        <w:rPr>
          <w:rFonts w:ascii="Times New Roman" w:hAnsi="Times New Roman"/>
          <w:b/>
          <w:sz w:val="28"/>
          <w:szCs w:val="28"/>
        </w:rPr>
        <w:t>L JUDEŢULUI  HUNEDOARA</w:t>
      </w:r>
    </w:p>
    <w:p w:rsidR="008677AE" w:rsidRDefault="008677AE" w:rsidP="008677AE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 atenţia</w:t>
      </w:r>
    </w:p>
    <w:p w:rsidR="008677AE" w:rsidRPr="00EA265A" w:rsidRDefault="008677AE" w:rsidP="008677AE">
      <w:pPr>
        <w:pStyle w:val="Frspaiere"/>
        <w:rPr>
          <w:rFonts w:ascii="Times New Roman" w:hAnsi="Times New Roman"/>
          <w:b/>
          <w:sz w:val="28"/>
          <w:szCs w:val="28"/>
        </w:rPr>
      </w:pPr>
      <w:r w:rsidRPr="00EA265A">
        <w:rPr>
          <w:rFonts w:ascii="Times New Roman" w:hAnsi="Times New Roman"/>
          <w:b/>
          <w:sz w:val="28"/>
          <w:szCs w:val="28"/>
        </w:rPr>
        <w:t>COMISI</w:t>
      </w:r>
      <w:r>
        <w:rPr>
          <w:rFonts w:ascii="Times New Roman" w:hAnsi="Times New Roman"/>
          <w:b/>
          <w:sz w:val="28"/>
          <w:szCs w:val="28"/>
        </w:rPr>
        <w:t>EI</w:t>
      </w:r>
      <w:r w:rsidRPr="00EA265A">
        <w:rPr>
          <w:rFonts w:ascii="Times New Roman" w:hAnsi="Times New Roman"/>
          <w:b/>
          <w:sz w:val="28"/>
          <w:szCs w:val="28"/>
        </w:rPr>
        <w:t xml:space="preserve">  JUDEŢE</w:t>
      </w:r>
      <w:r>
        <w:rPr>
          <w:rFonts w:ascii="Times New Roman" w:hAnsi="Times New Roman"/>
          <w:b/>
          <w:sz w:val="28"/>
          <w:szCs w:val="28"/>
        </w:rPr>
        <w:t>NE</w:t>
      </w:r>
      <w:r w:rsidRPr="00EA265A">
        <w:rPr>
          <w:rFonts w:ascii="Times New Roman" w:hAnsi="Times New Roman"/>
          <w:b/>
          <w:sz w:val="28"/>
          <w:szCs w:val="28"/>
        </w:rPr>
        <w:t xml:space="preserve">  DE  EVALUARE  ŞI CERTIFICARE</w:t>
      </w:r>
      <w:r>
        <w:rPr>
          <w:rFonts w:ascii="Times New Roman" w:hAnsi="Times New Roman"/>
          <w:b/>
          <w:sz w:val="28"/>
          <w:szCs w:val="28"/>
        </w:rPr>
        <w:t xml:space="preserve"> A COMPETENŢELOR PROFESIONALE </w:t>
      </w:r>
    </w:p>
    <w:p w:rsidR="008677AE" w:rsidRDefault="008677AE" w:rsidP="008677AE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</w:p>
    <w:p w:rsidR="008677AE" w:rsidRPr="00EA265A" w:rsidRDefault="008677AE" w:rsidP="008677AE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EA265A">
        <w:rPr>
          <w:rFonts w:ascii="Times New Roman" w:hAnsi="Times New Roman"/>
          <w:b/>
          <w:sz w:val="28"/>
          <w:szCs w:val="28"/>
        </w:rPr>
        <w:t>În atenţia: Doamnei Inspector Şcolar de Specialitate  Prof. Dana Luiza Cioară</w:t>
      </w:r>
    </w:p>
    <w:p w:rsidR="008677AE" w:rsidRDefault="008677AE" w:rsidP="008677AE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</w:p>
    <w:p w:rsidR="008677AE" w:rsidRDefault="008677AE" w:rsidP="008677AE">
      <w:pPr>
        <w:pStyle w:val="Frspaiere"/>
        <w:jc w:val="center"/>
        <w:rPr>
          <w:rFonts w:ascii="Times New Roman" w:hAnsi="Times New Roman"/>
          <w:sz w:val="24"/>
          <w:szCs w:val="24"/>
        </w:rPr>
      </w:pPr>
    </w:p>
    <w:p w:rsidR="008677AE" w:rsidRDefault="008677AE" w:rsidP="008677AE">
      <w:pPr>
        <w:pStyle w:val="Frspaiere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Ca urmare a adresei numărul 1864/07.05.2012, vă rugăm să aprobaţi ca unitatea noastră, </w:t>
      </w:r>
      <w:r>
        <w:rPr>
          <w:rFonts w:ascii="Times New Roman" w:hAnsi="Times New Roman"/>
          <w:b/>
          <w:sz w:val="24"/>
          <w:szCs w:val="24"/>
          <w:u w:val="single"/>
        </w:rPr>
        <w:t>COLEGIUL TEHNIC AGRICOL „ALEXANDRU BORZA” GEOAGIU</w:t>
      </w:r>
      <w:r>
        <w:rPr>
          <w:rFonts w:ascii="Times New Roman" w:hAnsi="Times New Roman"/>
          <w:sz w:val="24"/>
          <w:szCs w:val="24"/>
        </w:rPr>
        <w:t>,  sa fie centru de examen pentru certificarea competenţelor profesionale a absolvenţilor din învăţământul profesional şi tehnic preuniversitar pentru nivel III - avansat de calificare, conform Metodologiei de organizare şi desfăşurare a examenelor de certificare a competenţelor profesionale a absolvenţilor din învăţământul profesional şi tehnic preuniversitar, aprobată ca Anexa Nr. 1 la O.M.E.C.T. nr. 5172 / 29.08.2008 şi O.M.E.C.T. 5249/31.08.2011, în vederea stabilirii centrelor de examen.</w:t>
      </w:r>
    </w:p>
    <w:p w:rsidR="008677AE" w:rsidRDefault="008677AE" w:rsidP="008677AE">
      <w:pPr>
        <w:pStyle w:val="Frspaiere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677AE" w:rsidRDefault="008677AE" w:rsidP="008677AE">
      <w:pPr>
        <w:pStyle w:val="Frspaiere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677AE" w:rsidRDefault="008677AE" w:rsidP="008677AE">
      <w:pPr>
        <w:pStyle w:val="Frspaiere"/>
        <w:spacing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:rsidR="008677AE" w:rsidRDefault="008677AE" w:rsidP="008677AE">
      <w:pPr>
        <w:pStyle w:val="Frspaiere"/>
        <w:spacing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VĂLEAN IOAN</w:t>
      </w:r>
    </w:p>
    <w:p w:rsidR="008677AE" w:rsidRDefault="008677AE" w:rsidP="008677AE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677AE" w:rsidRDefault="008677AE" w:rsidP="008677AE">
      <w:pPr>
        <w:pStyle w:val="Frspaiere"/>
        <w:ind w:left="3540" w:firstLine="708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ind w:left="3540" w:firstLine="708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ind w:left="3540" w:firstLine="708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ind w:left="3540" w:firstLine="708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ind w:left="3540" w:firstLine="708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ind w:left="3540" w:firstLine="708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ind w:left="3540" w:firstLine="708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ind w:left="3540" w:firstLine="708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ind w:left="3540" w:firstLine="708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ind w:left="3540" w:firstLine="708"/>
        <w:rPr>
          <w:rFonts w:ascii="Times New Roman" w:hAnsi="Times New Roman"/>
          <w:b/>
          <w:sz w:val="28"/>
          <w:szCs w:val="28"/>
        </w:rPr>
      </w:pPr>
    </w:p>
    <w:p w:rsidR="008677AE" w:rsidRPr="00EA265A" w:rsidRDefault="008677AE" w:rsidP="008677AE">
      <w:pPr>
        <w:pStyle w:val="Frspaiere"/>
        <w:ind w:left="3540" w:firstLine="708"/>
        <w:rPr>
          <w:rFonts w:ascii="Times New Roman" w:hAnsi="Times New Roman"/>
          <w:b/>
          <w:sz w:val="28"/>
          <w:szCs w:val="28"/>
        </w:rPr>
      </w:pPr>
      <w:r w:rsidRPr="00EA265A">
        <w:rPr>
          <w:rFonts w:ascii="Times New Roman" w:hAnsi="Times New Roman"/>
          <w:b/>
          <w:sz w:val="28"/>
          <w:szCs w:val="28"/>
        </w:rPr>
        <w:t>CĂTRE,</w:t>
      </w:r>
    </w:p>
    <w:p w:rsidR="008677AE" w:rsidRPr="00EA265A" w:rsidRDefault="008677AE" w:rsidP="008677AE">
      <w:pPr>
        <w:pStyle w:val="Frspaiere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INSPECTORATUL ŞCOLAR A</w:t>
      </w:r>
      <w:r w:rsidRPr="00EA265A">
        <w:rPr>
          <w:rFonts w:ascii="Times New Roman" w:hAnsi="Times New Roman"/>
          <w:b/>
          <w:sz w:val="28"/>
          <w:szCs w:val="28"/>
        </w:rPr>
        <w:t>L JUDEŢULUI  HUNEDOARA</w:t>
      </w:r>
    </w:p>
    <w:p w:rsidR="008677AE" w:rsidRDefault="008677AE" w:rsidP="008677AE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 atenţia</w:t>
      </w:r>
    </w:p>
    <w:p w:rsidR="008677AE" w:rsidRPr="00EA265A" w:rsidRDefault="008677AE" w:rsidP="008677AE">
      <w:pPr>
        <w:pStyle w:val="Frspaiere"/>
        <w:rPr>
          <w:rFonts w:ascii="Times New Roman" w:hAnsi="Times New Roman"/>
          <w:b/>
          <w:sz w:val="28"/>
          <w:szCs w:val="28"/>
        </w:rPr>
      </w:pPr>
      <w:r w:rsidRPr="00EA265A">
        <w:rPr>
          <w:rFonts w:ascii="Times New Roman" w:hAnsi="Times New Roman"/>
          <w:b/>
          <w:sz w:val="28"/>
          <w:szCs w:val="28"/>
        </w:rPr>
        <w:t>COMISI</w:t>
      </w:r>
      <w:r>
        <w:rPr>
          <w:rFonts w:ascii="Times New Roman" w:hAnsi="Times New Roman"/>
          <w:b/>
          <w:sz w:val="28"/>
          <w:szCs w:val="28"/>
        </w:rPr>
        <w:t>EI</w:t>
      </w:r>
      <w:r w:rsidRPr="00EA265A">
        <w:rPr>
          <w:rFonts w:ascii="Times New Roman" w:hAnsi="Times New Roman"/>
          <w:b/>
          <w:sz w:val="28"/>
          <w:szCs w:val="28"/>
        </w:rPr>
        <w:t xml:space="preserve">  JUDEŢE</w:t>
      </w:r>
      <w:r>
        <w:rPr>
          <w:rFonts w:ascii="Times New Roman" w:hAnsi="Times New Roman"/>
          <w:b/>
          <w:sz w:val="28"/>
          <w:szCs w:val="28"/>
        </w:rPr>
        <w:t>NE</w:t>
      </w:r>
      <w:r w:rsidRPr="00EA265A">
        <w:rPr>
          <w:rFonts w:ascii="Times New Roman" w:hAnsi="Times New Roman"/>
          <w:b/>
          <w:sz w:val="28"/>
          <w:szCs w:val="28"/>
        </w:rPr>
        <w:t xml:space="preserve">  DE  EVALUARE  ŞI CERTIFICARE</w:t>
      </w:r>
      <w:r>
        <w:rPr>
          <w:rFonts w:ascii="Times New Roman" w:hAnsi="Times New Roman"/>
          <w:b/>
          <w:sz w:val="28"/>
          <w:szCs w:val="28"/>
        </w:rPr>
        <w:t xml:space="preserve"> A COMPETENŢELOR PROFESIONALE </w:t>
      </w:r>
    </w:p>
    <w:p w:rsidR="008677AE" w:rsidRDefault="008677AE" w:rsidP="008677AE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</w:p>
    <w:p w:rsidR="008677AE" w:rsidRDefault="008677AE" w:rsidP="008677AE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</w:p>
    <w:p w:rsidR="008677AE" w:rsidRPr="00EA265A" w:rsidRDefault="008677AE" w:rsidP="008677AE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EA265A">
        <w:rPr>
          <w:rFonts w:ascii="Times New Roman" w:hAnsi="Times New Roman"/>
          <w:b/>
          <w:sz w:val="28"/>
          <w:szCs w:val="28"/>
        </w:rPr>
        <w:t>În atenţia: Doamnei Inspector Şcolar de Specialitate  Prof. Dana Luiza Cioară</w:t>
      </w:r>
    </w:p>
    <w:p w:rsidR="008677AE" w:rsidRDefault="008677AE" w:rsidP="008677AE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</w:p>
    <w:p w:rsidR="008677AE" w:rsidRPr="003F2BAA" w:rsidRDefault="008677AE" w:rsidP="008677AE">
      <w:pPr>
        <w:pStyle w:val="Frspaiere"/>
        <w:jc w:val="center"/>
        <w:rPr>
          <w:rFonts w:ascii="Times New Roman" w:hAnsi="Times New Roman"/>
          <w:b/>
          <w:sz w:val="24"/>
          <w:szCs w:val="24"/>
        </w:rPr>
      </w:pPr>
    </w:p>
    <w:p w:rsidR="008677AE" w:rsidRPr="00EA265A" w:rsidRDefault="008677AE" w:rsidP="008677AE">
      <w:pPr>
        <w:pStyle w:val="Frspaier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A265A">
        <w:rPr>
          <w:rFonts w:ascii="Times New Roman" w:hAnsi="Times New Roman"/>
          <w:sz w:val="24"/>
          <w:szCs w:val="24"/>
        </w:rPr>
        <w:t xml:space="preserve">Prin prezenta vă propunem componenţa comisiei de examinare şi evaluare pentru </w:t>
      </w:r>
      <w:r w:rsidRPr="00EA265A">
        <w:rPr>
          <w:rFonts w:ascii="Times New Roman" w:hAnsi="Times New Roman"/>
          <w:b/>
          <w:sz w:val="24"/>
          <w:szCs w:val="24"/>
        </w:rPr>
        <w:t>nivel I</w:t>
      </w:r>
      <w:r>
        <w:rPr>
          <w:rFonts w:ascii="Times New Roman" w:hAnsi="Times New Roman"/>
          <w:b/>
          <w:sz w:val="24"/>
          <w:szCs w:val="24"/>
        </w:rPr>
        <w:t>I</w:t>
      </w:r>
      <w:r w:rsidRPr="00EA265A">
        <w:rPr>
          <w:rFonts w:ascii="Times New Roman" w:hAnsi="Times New Roman"/>
          <w:b/>
          <w:sz w:val="24"/>
          <w:szCs w:val="24"/>
        </w:rPr>
        <w:t xml:space="preserve">I </w:t>
      </w:r>
      <w:r>
        <w:rPr>
          <w:rFonts w:ascii="Times New Roman" w:hAnsi="Times New Roman"/>
          <w:b/>
          <w:sz w:val="24"/>
          <w:szCs w:val="24"/>
        </w:rPr>
        <w:t xml:space="preserve">– avansat </w:t>
      </w:r>
      <w:r w:rsidRPr="00EA265A">
        <w:rPr>
          <w:rFonts w:ascii="Times New Roman" w:hAnsi="Times New Roman"/>
          <w:b/>
          <w:sz w:val="24"/>
          <w:szCs w:val="24"/>
        </w:rPr>
        <w:t>de calificare</w:t>
      </w:r>
      <w:r w:rsidRPr="00EA265A">
        <w:rPr>
          <w:rFonts w:ascii="Times New Roman" w:hAnsi="Times New Roman"/>
          <w:sz w:val="24"/>
          <w:szCs w:val="24"/>
        </w:rPr>
        <w:t>, pentru Centru</w:t>
      </w:r>
      <w:r>
        <w:rPr>
          <w:rFonts w:ascii="Times New Roman" w:hAnsi="Times New Roman"/>
          <w:sz w:val="24"/>
          <w:szCs w:val="24"/>
        </w:rPr>
        <w:t>l</w:t>
      </w:r>
      <w:r w:rsidRPr="00EA265A">
        <w:rPr>
          <w:rFonts w:ascii="Times New Roman" w:hAnsi="Times New Roman"/>
          <w:sz w:val="24"/>
          <w:szCs w:val="24"/>
        </w:rPr>
        <w:t xml:space="preserve"> de examen de certificare a calificării profesionale a absolvenţilor din învăţământul profesional şi tehnic .</w:t>
      </w:r>
    </w:p>
    <w:p w:rsidR="008677AE" w:rsidRPr="003F2BAA" w:rsidRDefault="008677AE" w:rsidP="008677AE">
      <w:pPr>
        <w:spacing w:line="360" w:lineRule="auto"/>
        <w:ind w:firstLine="48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COLEGIUL TEHNIC AGRICOL „ALEXANDRU BORZA” GEOAGIU</w:t>
      </w:r>
    </w:p>
    <w:p w:rsidR="008677AE" w:rsidRPr="00EA265A" w:rsidRDefault="008677AE" w:rsidP="008677AE">
      <w:pPr>
        <w:pStyle w:val="Frspaiere"/>
        <w:rPr>
          <w:rFonts w:ascii="Times New Roman" w:hAnsi="Times New Roman"/>
          <w:sz w:val="24"/>
          <w:szCs w:val="24"/>
          <w:lang w:val="pt-BR"/>
        </w:rPr>
      </w:pPr>
      <w:r w:rsidRPr="00EA265A">
        <w:rPr>
          <w:rFonts w:ascii="Times New Roman" w:hAnsi="Times New Roman"/>
          <w:b/>
          <w:bCs/>
          <w:sz w:val="24"/>
          <w:szCs w:val="24"/>
          <w:lang w:val="pt-BR"/>
        </w:rPr>
        <w:t>Presedinte</w:t>
      </w:r>
      <w:r w:rsidRPr="00EA265A">
        <w:rPr>
          <w:rFonts w:ascii="Times New Roman" w:hAnsi="Times New Roman"/>
          <w:sz w:val="24"/>
          <w:szCs w:val="24"/>
          <w:lang w:val="pt-BR"/>
        </w:rPr>
        <w:t xml:space="preserve">: </w:t>
      </w:r>
      <w:r>
        <w:rPr>
          <w:rFonts w:ascii="Times New Roman" w:hAnsi="Times New Roman"/>
          <w:sz w:val="24"/>
          <w:szCs w:val="24"/>
          <w:lang w:val="pt-BR"/>
        </w:rPr>
        <w:t>Pană Rodica-Elena</w:t>
      </w:r>
      <w:r w:rsidRPr="00EA265A">
        <w:rPr>
          <w:rFonts w:ascii="Times New Roman" w:hAnsi="Times New Roman"/>
          <w:sz w:val="24"/>
          <w:szCs w:val="24"/>
          <w:lang w:val="pt-BR"/>
        </w:rPr>
        <w:t xml:space="preserve"> – Director</w:t>
      </w:r>
      <w:r>
        <w:rPr>
          <w:rFonts w:ascii="Times New Roman" w:hAnsi="Times New Roman"/>
          <w:sz w:val="24"/>
          <w:szCs w:val="24"/>
          <w:lang w:val="pt-BR"/>
        </w:rPr>
        <w:t xml:space="preserve"> adj. – Colegiul Tehnic Agricol “Alexandru Borza” Geoagiu</w:t>
      </w:r>
      <w:r w:rsidRPr="00EA265A">
        <w:rPr>
          <w:rFonts w:ascii="Times New Roman" w:hAnsi="Times New Roman"/>
          <w:sz w:val="24"/>
          <w:szCs w:val="24"/>
        </w:rPr>
        <w:t>;</w:t>
      </w:r>
    </w:p>
    <w:p w:rsidR="008677AE" w:rsidRPr="00EA265A" w:rsidRDefault="008677AE" w:rsidP="008677AE">
      <w:pPr>
        <w:pStyle w:val="Frspaiere"/>
        <w:rPr>
          <w:rFonts w:ascii="Times New Roman" w:hAnsi="Times New Roman"/>
          <w:sz w:val="24"/>
          <w:szCs w:val="24"/>
          <w:lang w:val="pt-BR"/>
        </w:rPr>
      </w:pPr>
      <w:r w:rsidRPr="00EA265A">
        <w:rPr>
          <w:rFonts w:ascii="Times New Roman" w:hAnsi="Times New Roman"/>
          <w:b/>
          <w:bCs/>
          <w:sz w:val="24"/>
          <w:szCs w:val="24"/>
          <w:lang w:val="pt-BR"/>
        </w:rPr>
        <w:t>Vicepresedinte</w:t>
      </w:r>
      <w:r w:rsidRPr="00EA265A">
        <w:rPr>
          <w:rFonts w:ascii="Times New Roman" w:hAnsi="Times New Roman"/>
          <w:sz w:val="24"/>
          <w:szCs w:val="24"/>
          <w:lang w:val="pt-BR"/>
        </w:rPr>
        <w:t xml:space="preserve">: </w:t>
      </w:r>
      <w:r>
        <w:rPr>
          <w:rFonts w:ascii="Times New Roman" w:hAnsi="Times New Roman"/>
          <w:sz w:val="24"/>
          <w:szCs w:val="24"/>
          <w:lang w:val="pt-BR"/>
        </w:rPr>
        <w:t>Paşca Silviu</w:t>
      </w:r>
      <w:r w:rsidRPr="00EA265A">
        <w:rPr>
          <w:rFonts w:ascii="Times New Roman" w:hAnsi="Times New Roman"/>
          <w:sz w:val="24"/>
          <w:szCs w:val="24"/>
          <w:lang w:val="pt-BR"/>
        </w:rPr>
        <w:t xml:space="preserve"> –</w:t>
      </w:r>
      <w:r>
        <w:rPr>
          <w:rFonts w:ascii="Times New Roman" w:hAnsi="Times New Roman"/>
          <w:sz w:val="24"/>
          <w:szCs w:val="24"/>
          <w:lang w:val="pt-BR"/>
        </w:rPr>
        <w:t xml:space="preserve"> Agent economic</w:t>
      </w:r>
      <w:r w:rsidRPr="00EA265A">
        <w:rPr>
          <w:rFonts w:ascii="Times New Roman" w:hAnsi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 xml:space="preserve">- </w:t>
      </w:r>
      <w:r w:rsidRPr="00EA265A">
        <w:rPr>
          <w:rFonts w:ascii="Times New Roman" w:hAnsi="Times New Roman"/>
          <w:sz w:val="24"/>
          <w:szCs w:val="24"/>
          <w:lang w:val="pt-BR"/>
        </w:rPr>
        <w:t xml:space="preserve">SC </w:t>
      </w:r>
      <w:r>
        <w:rPr>
          <w:rFonts w:ascii="Times New Roman" w:hAnsi="Times New Roman"/>
          <w:sz w:val="24"/>
          <w:szCs w:val="24"/>
          <w:lang w:val="pt-BR"/>
        </w:rPr>
        <w:t>AGREMENTUL SRL</w:t>
      </w:r>
      <w:r w:rsidRPr="00EA265A">
        <w:rPr>
          <w:rFonts w:ascii="Times New Roman" w:hAnsi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>Geoagiu-Băi</w:t>
      </w:r>
      <w:r w:rsidRPr="00EA265A">
        <w:rPr>
          <w:rFonts w:ascii="Times New Roman" w:hAnsi="Times New Roman"/>
          <w:sz w:val="24"/>
          <w:szCs w:val="24"/>
          <w:lang w:val="pt-BR"/>
        </w:rPr>
        <w:t>;</w:t>
      </w:r>
    </w:p>
    <w:p w:rsidR="008677AE" w:rsidRPr="00EA265A" w:rsidRDefault="008677AE" w:rsidP="008677AE">
      <w:pPr>
        <w:pStyle w:val="Frspaiere"/>
        <w:rPr>
          <w:rFonts w:ascii="Times New Roman" w:hAnsi="Times New Roman"/>
          <w:sz w:val="24"/>
          <w:szCs w:val="24"/>
        </w:rPr>
      </w:pPr>
      <w:r w:rsidRPr="00EA265A">
        <w:rPr>
          <w:rFonts w:ascii="Times New Roman" w:hAnsi="Times New Roman"/>
          <w:b/>
          <w:bCs/>
          <w:sz w:val="24"/>
          <w:szCs w:val="24"/>
          <w:lang w:val="pt-BR"/>
        </w:rPr>
        <w:t>Secretar</w:t>
      </w:r>
      <w:r w:rsidRPr="00EA265A">
        <w:rPr>
          <w:rFonts w:ascii="Times New Roman" w:hAnsi="Times New Roman"/>
          <w:sz w:val="24"/>
          <w:szCs w:val="24"/>
          <w:lang w:val="pt-BR"/>
        </w:rPr>
        <w:t xml:space="preserve">: </w:t>
      </w:r>
      <w:r>
        <w:rPr>
          <w:rFonts w:ascii="Times New Roman" w:hAnsi="Times New Roman"/>
          <w:sz w:val="24"/>
          <w:szCs w:val="24"/>
          <w:lang w:val="pt-BR"/>
        </w:rPr>
        <w:t>Carica Maria-Viorica</w:t>
      </w:r>
      <w:r w:rsidRPr="00EA265A">
        <w:rPr>
          <w:rFonts w:ascii="Times New Roman" w:hAnsi="Times New Roman"/>
          <w:sz w:val="24"/>
          <w:szCs w:val="24"/>
          <w:lang w:val="pt-BR"/>
        </w:rPr>
        <w:t xml:space="preserve"> – Secretar</w:t>
      </w:r>
      <w:r>
        <w:rPr>
          <w:rFonts w:ascii="Times New Roman" w:hAnsi="Times New Roman"/>
          <w:sz w:val="24"/>
          <w:szCs w:val="24"/>
          <w:lang w:val="pt-BR"/>
        </w:rPr>
        <w:t xml:space="preserve"> şef – Colegiul Tehnic Agricol “Alexandru Borza” Geoagiu</w:t>
      </w:r>
      <w:r w:rsidRPr="00EA265A">
        <w:rPr>
          <w:rFonts w:ascii="Times New Roman" w:hAnsi="Times New Roman"/>
          <w:sz w:val="24"/>
          <w:szCs w:val="24"/>
        </w:rPr>
        <w:t>;</w:t>
      </w:r>
    </w:p>
    <w:p w:rsidR="008677AE" w:rsidRDefault="008677AE" w:rsidP="008677AE">
      <w:pPr>
        <w:pStyle w:val="Frspaiere"/>
        <w:rPr>
          <w:rFonts w:ascii="Times New Roman" w:hAnsi="Times New Roman"/>
          <w:sz w:val="24"/>
          <w:szCs w:val="24"/>
        </w:rPr>
      </w:pPr>
      <w:r w:rsidRPr="00EA265A">
        <w:rPr>
          <w:rFonts w:ascii="Times New Roman" w:hAnsi="Times New Roman"/>
          <w:b/>
          <w:bCs/>
          <w:sz w:val="24"/>
          <w:szCs w:val="24"/>
        </w:rPr>
        <w:t>Monitor de calitate</w:t>
      </w:r>
      <w:r w:rsidRPr="00EA265A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EA265A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prof. Gherman Camelia – director – Grupul Şcolar „Nicolaus Olahus” Orăştie </w:t>
      </w:r>
    </w:p>
    <w:p w:rsidR="008677AE" w:rsidRPr="003F2BAA" w:rsidRDefault="008677AE" w:rsidP="008677AE">
      <w:pPr>
        <w:pStyle w:val="Frspaiere"/>
        <w:rPr>
          <w:rFonts w:ascii="Times New Roman" w:hAnsi="Times New Roman"/>
          <w:sz w:val="24"/>
          <w:szCs w:val="24"/>
          <w:lang w:val="pt-BR"/>
        </w:rPr>
      </w:pPr>
    </w:p>
    <w:p w:rsidR="008677AE" w:rsidRPr="00EA265A" w:rsidRDefault="008677AE" w:rsidP="008677AE">
      <w:pPr>
        <w:pStyle w:val="Frspaiere"/>
        <w:rPr>
          <w:rFonts w:ascii="Times New Roman" w:hAnsi="Times New Roman"/>
          <w:b/>
          <w:sz w:val="24"/>
          <w:szCs w:val="24"/>
        </w:rPr>
      </w:pPr>
      <w:r w:rsidRPr="003F2BAA">
        <w:rPr>
          <w:rFonts w:ascii="Times New Roman" w:hAnsi="Times New Roman"/>
          <w:b/>
          <w:i/>
          <w:sz w:val="24"/>
          <w:szCs w:val="24"/>
        </w:rPr>
        <w:t>Calificarea profesională</w:t>
      </w:r>
      <w:r w:rsidRPr="00EA265A">
        <w:rPr>
          <w:rFonts w:ascii="Times New Roman" w:hAnsi="Times New Roman"/>
          <w:b/>
          <w:sz w:val="24"/>
          <w:szCs w:val="24"/>
        </w:rPr>
        <w:t xml:space="preserve">: </w:t>
      </w:r>
      <w:r w:rsidR="00036A0C">
        <w:rPr>
          <w:rFonts w:ascii="Times New Roman" w:hAnsi="Times New Roman"/>
          <w:b/>
          <w:sz w:val="24"/>
          <w:szCs w:val="24"/>
          <w:u w:val="single"/>
        </w:rPr>
        <w:t>Tehnician activităţi de agroturism montan</w:t>
      </w:r>
    </w:p>
    <w:p w:rsidR="008677AE" w:rsidRPr="00EA265A" w:rsidRDefault="008677AE" w:rsidP="008677AE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BR"/>
        </w:rPr>
        <w:t>Memb</w:t>
      </w:r>
      <w:r w:rsidR="00036A0C">
        <w:rPr>
          <w:rFonts w:ascii="Times New Roman" w:hAnsi="Times New Roman"/>
          <w:sz w:val="24"/>
          <w:szCs w:val="24"/>
          <w:lang w:val="pt-BR"/>
        </w:rPr>
        <w:t>ri</w:t>
      </w:r>
      <w:r w:rsidR="00036A0C">
        <w:rPr>
          <w:rFonts w:ascii="Times New Roman" w:hAnsi="Times New Roman"/>
          <w:sz w:val="24"/>
          <w:szCs w:val="24"/>
          <w:lang w:val="pt-BR"/>
        </w:rPr>
        <w:tab/>
      </w:r>
      <w:r w:rsidR="00036A0C">
        <w:rPr>
          <w:rFonts w:ascii="Times New Roman" w:hAnsi="Times New Roman"/>
          <w:sz w:val="24"/>
          <w:szCs w:val="24"/>
          <w:lang w:val="pt-BR"/>
        </w:rPr>
        <w:tab/>
      </w:r>
      <w:r w:rsidR="00036A0C">
        <w:rPr>
          <w:rFonts w:ascii="Times New Roman" w:hAnsi="Times New Roman"/>
          <w:sz w:val="24"/>
          <w:szCs w:val="24"/>
          <w:lang w:val="pt-BR"/>
        </w:rPr>
        <w:tab/>
        <w:t xml:space="preserve">prof. Deminescu Ştefan </w:t>
      </w:r>
      <w:r>
        <w:rPr>
          <w:rFonts w:ascii="Times New Roman" w:hAnsi="Times New Roman"/>
          <w:sz w:val="24"/>
          <w:szCs w:val="24"/>
          <w:lang w:val="pt-BR"/>
        </w:rPr>
        <w:t>–</w:t>
      </w:r>
      <w:r w:rsidRPr="00EA265A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036A0C">
        <w:rPr>
          <w:rFonts w:ascii="Times New Roman" w:hAnsi="Times New Roman"/>
          <w:sz w:val="24"/>
          <w:szCs w:val="24"/>
          <w:lang w:val="pt-BR"/>
        </w:rPr>
        <w:t>Colegiul Tehnic Agricol “Alexandru Borza” Geoagiu</w:t>
      </w:r>
    </w:p>
    <w:p w:rsidR="008677AE" w:rsidRDefault="008677AE" w:rsidP="008677AE">
      <w:pPr>
        <w:pStyle w:val="Frspaiere"/>
        <w:rPr>
          <w:rFonts w:ascii="Times New Roman" w:hAnsi="Times New Roman"/>
          <w:sz w:val="24"/>
          <w:szCs w:val="24"/>
        </w:rPr>
      </w:pPr>
    </w:p>
    <w:p w:rsidR="008677AE" w:rsidRDefault="008677AE" w:rsidP="008677AE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Evaluatori externi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C09C7">
        <w:rPr>
          <w:rFonts w:ascii="Times New Roman" w:hAnsi="Times New Roman"/>
          <w:sz w:val="24"/>
          <w:szCs w:val="24"/>
        </w:rPr>
        <w:t xml:space="preserve">prof. </w:t>
      </w:r>
      <w:r w:rsidR="00036A0C">
        <w:rPr>
          <w:rFonts w:ascii="Times New Roman" w:hAnsi="Times New Roman"/>
          <w:sz w:val="24"/>
          <w:szCs w:val="24"/>
        </w:rPr>
        <w:t>Lal Daniel</w:t>
      </w:r>
      <w:r w:rsidR="000C09C7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–</w:t>
      </w:r>
      <w:r w:rsidR="000C09C7">
        <w:rPr>
          <w:rFonts w:ascii="Times New Roman" w:hAnsi="Times New Roman"/>
          <w:sz w:val="24"/>
          <w:szCs w:val="24"/>
        </w:rPr>
        <w:t xml:space="preserve"> SC  TURIST PREST SRL</w:t>
      </w:r>
      <w:r>
        <w:rPr>
          <w:rFonts w:ascii="Times New Roman" w:hAnsi="Times New Roman"/>
          <w:sz w:val="24"/>
          <w:szCs w:val="24"/>
        </w:rPr>
        <w:t xml:space="preserve"> </w:t>
      </w:r>
      <w:r w:rsidR="000C09C7">
        <w:rPr>
          <w:rFonts w:ascii="Times New Roman" w:hAnsi="Times New Roman"/>
          <w:sz w:val="24"/>
          <w:szCs w:val="24"/>
        </w:rPr>
        <w:t xml:space="preserve"> Aurel Vlaicu</w:t>
      </w:r>
    </w:p>
    <w:p w:rsidR="000C09C7" w:rsidRDefault="000C09C7" w:rsidP="008677AE">
      <w:pPr>
        <w:pStyle w:val="Frspaiere"/>
        <w:rPr>
          <w:rFonts w:ascii="Times New Roman" w:hAnsi="Times New Roman"/>
          <w:sz w:val="24"/>
          <w:szCs w:val="24"/>
        </w:rPr>
      </w:pPr>
    </w:p>
    <w:p w:rsidR="00036A0C" w:rsidRDefault="00036A0C" w:rsidP="008677AE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Asistenţi                                 prof. Armegioiu Graţiela</w:t>
      </w:r>
    </w:p>
    <w:p w:rsidR="00036A0C" w:rsidRDefault="00036A0C" w:rsidP="008677AE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prof. Latiş Mariana</w:t>
      </w:r>
    </w:p>
    <w:p w:rsidR="00036A0C" w:rsidRDefault="00036A0C" w:rsidP="008677AE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prof. Cismaşiu Octav</w:t>
      </w:r>
    </w:p>
    <w:p w:rsidR="00036A0C" w:rsidRPr="003F2BAA" w:rsidRDefault="00036A0C" w:rsidP="008677AE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prof. Moldovan Simina </w:t>
      </w:r>
    </w:p>
    <w:p w:rsidR="008677AE" w:rsidRDefault="008677AE" w:rsidP="008677AE">
      <w:pPr>
        <w:pStyle w:val="Frspaiere"/>
        <w:rPr>
          <w:rFonts w:ascii="Times New Roman" w:hAnsi="Times New Roman"/>
          <w:sz w:val="24"/>
          <w:szCs w:val="24"/>
        </w:rPr>
      </w:pPr>
    </w:p>
    <w:p w:rsidR="008677AE" w:rsidRPr="00036A0C" w:rsidRDefault="008677AE" w:rsidP="008677AE">
      <w:pPr>
        <w:pStyle w:val="Frspaiere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677AE" w:rsidRDefault="008677AE" w:rsidP="008677AE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Director,</w:t>
      </w:r>
    </w:p>
    <w:p w:rsidR="00A84688" w:rsidRPr="00473E0A" w:rsidRDefault="00036A0C" w:rsidP="00473E0A">
      <w:pPr>
        <w:pStyle w:val="Frspaiere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PROF. VĂLE</w:t>
      </w:r>
      <w:r w:rsidR="00473E0A">
        <w:rPr>
          <w:rFonts w:ascii="Times New Roman" w:hAnsi="Times New Roman"/>
          <w:b/>
          <w:sz w:val="24"/>
          <w:szCs w:val="24"/>
        </w:rPr>
        <w:t>AN IOAN</w:t>
      </w:r>
    </w:p>
    <w:sectPr w:rsidR="00A84688" w:rsidRPr="00473E0A" w:rsidSect="00013047">
      <w:headerReference w:type="default" r:id="rId7"/>
      <w:pgSz w:w="12240" w:h="15840"/>
      <w:pgMar w:top="1440" w:right="720" w:bottom="1440" w:left="9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F6B" w:rsidRDefault="00176F6B">
      <w:r>
        <w:separator/>
      </w:r>
    </w:p>
  </w:endnote>
  <w:endnote w:type="continuationSeparator" w:id="1">
    <w:p w:rsidR="00176F6B" w:rsidRDefault="00176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F6B" w:rsidRDefault="00176F6B">
      <w:r>
        <w:separator/>
      </w:r>
    </w:p>
  </w:footnote>
  <w:footnote w:type="continuationSeparator" w:id="1">
    <w:p w:rsidR="00176F6B" w:rsidRDefault="00176F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7F3" w:rsidRDefault="008A108B">
    <w:pPr>
      <w:pStyle w:val="Antet"/>
      <w:jc w:val="both"/>
      <w:rPr>
        <w:lang w:val="en-US"/>
      </w:rPr>
    </w:pPr>
    <w:r w:rsidRPr="008A108B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6pt;width:107.95pt;height:101.65pt;z-index:251657728">
          <v:textbox>
            <w:txbxContent>
              <w:p w:rsidR="009C47F3" w:rsidRDefault="00566368">
                <w:r>
                  <w:rPr>
                    <w:rFonts w:ascii="Arial Black" w:hAnsi="Arial Black"/>
                    <w:b/>
                    <w:bCs/>
                    <w:noProof/>
                    <w:sz w:val="28"/>
                    <w:szCs w:val="28"/>
                    <w:lang w:val="en-US"/>
                  </w:rPr>
                  <w:drawing>
                    <wp:inline distT="0" distB="0" distL="0" distR="0">
                      <wp:extent cx="1181100" cy="1190625"/>
                      <wp:effectExtent l="19050" t="0" r="0" b="0"/>
                      <wp:docPr id="1" name="Imagine 1" descr="sigl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sigl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81100" cy="1190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9C47F3">
      <w:rPr>
        <w:lang w:val="en-US"/>
      </w:rPr>
      <w:t xml:space="preserve">                                     COLEGIUL TEHNIC AGRICOL “ALEXANDRU BORZA”</w:t>
    </w:r>
  </w:p>
  <w:p w:rsidR="009C47F3" w:rsidRDefault="009C47F3">
    <w:pPr>
      <w:pStyle w:val="Antet"/>
      <w:jc w:val="both"/>
      <w:rPr>
        <w:lang w:val="en-US"/>
      </w:rPr>
    </w:pPr>
    <w:r>
      <w:rPr>
        <w:lang w:val="en-US"/>
      </w:rPr>
      <w:t xml:space="preserve">                                                                      GEOAGIU  </w:t>
    </w:r>
  </w:p>
  <w:p w:rsidR="009C47F3" w:rsidRDefault="009C47F3">
    <w:pPr>
      <w:pStyle w:val="Antet"/>
      <w:rPr>
        <w:lang w:val="en-US"/>
      </w:rPr>
    </w:pPr>
    <w:r>
      <w:rPr>
        <w:lang w:val="en-US"/>
      </w:rPr>
      <w:t xml:space="preserve">                                        Str.Independentei nr.47  jud.Hunedoara        </w:t>
    </w:r>
  </w:p>
  <w:p w:rsidR="009C47F3" w:rsidRDefault="009C47F3">
    <w:pPr>
      <w:pStyle w:val="Antet"/>
      <w:rPr>
        <w:lang w:val="en-US"/>
      </w:rPr>
    </w:pPr>
    <w:r>
      <w:rPr>
        <w:lang w:val="en-US"/>
      </w:rPr>
      <w:t xml:space="preserve">                                        tel 0254248518/0254248877/ fax.0254248299/0254248877</w:t>
    </w:r>
  </w:p>
  <w:p w:rsidR="009C47F3" w:rsidRDefault="009C47F3">
    <w:pPr>
      <w:pStyle w:val="Antet"/>
      <w:rPr>
        <w:lang w:val="fr-FR"/>
      </w:rPr>
    </w:pPr>
    <w:r>
      <w:rPr>
        <w:lang w:val="fr-FR"/>
      </w:rPr>
      <w:t xml:space="preserve">                                        e-mail: ctageoagiu@yahoo.com</w:t>
    </w:r>
  </w:p>
  <w:p w:rsidR="009C47F3" w:rsidRDefault="009C47F3">
    <w:pPr>
      <w:pStyle w:val="Antet"/>
      <w:jc w:val="both"/>
      <w:rPr>
        <w:lang w:val="en-US"/>
      </w:rPr>
    </w:pPr>
    <w:r>
      <w:rPr>
        <w:lang w:val="fr-FR"/>
      </w:rPr>
      <w:t xml:space="preserve">                                        </w:t>
    </w:r>
    <w:r w:rsidR="001A0A83">
      <w:rPr>
        <w:lang w:val="en-US"/>
      </w:rPr>
      <w:t xml:space="preserve">Nr. 2072 </w:t>
    </w:r>
    <w:r>
      <w:rPr>
        <w:lang w:val="en-US"/>
      </w:rPr>
      <w:t>din</w:t>
    </w:r>
    <w:r w:rsidR="001A0A83">
      <w:rPr>
        <w:lang w:val="en-US"/>
      </w:rPr>
      <w:t xml:space="preserve"> 08.05.2012</w:t>
    </w:r>
  </w:p>
  <w:p w:rsidR="009C47F3" w:rsidRDefault="009C47F3">
    <w:pPr>
      <w:pStyle w:val="Antet"/>
      <w:jc w:val="both"/>
      <w:rPr>
        <w:lang w:val="en-US"/>
      </w:rPr>
    </w:pPr>
  </w:p>
  <w:p w:rsidR="009C47F3" w:rsidRDefault="009C47F3">
    <w:pPr>
      <w:pStyle w:val="Antet"/>
      <w:jc w:val="both"/>
      <w:rPr>
        <w:lang w:val="en-US"/>
      </w:rPr>
    </w:pPr>
  </w:p>
  <w:p w:rsidR="009C47F3" w:rsidRDefault="009C47F3">
    <w:pPr>
      <w:pStyle w:val="Antet"/>
      <w:jc w:val="both"/>
      <w:rPr>
        <w:lang w:val="en-US"/>
      </w:rPr>
    </w:pPr>
  </w:p>
  <w:p w:rsidR="009C47F3" w:rsidRDefault="009C47F3">
    <w:pPr>
      <w:pStyle w:val="Antet"/>
      <w:jc w:val="both"/>
      <w:rPr>
        <w:lang w:val="en-US"/>
      </w:rPr>
    </w:pPr>
    <w:r>
      <w:rPr>
        <w:lang w:val="en-US"/>
      </w:rPr>
      <w:t xml:space="preserve">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84D59"/>
    <w:rsid w:val="00013047"/>
    <w:rsid w:val="00036A0C"/>
    <w:rsid w:val="00063AA3"/>
    <w:rsid w:val="000641D4"/>
    <w:rsid w:val="000C09C7"/>
    <w:rsid w:val="00176F6B"/>
    <w:rsid w:val="00184D59"/>
    <w:rsid w:val="001A0A83"/>
    <w:rsid w:val="00473E0A"/>
    <w:rsid w:val="00566368"/>
    <w:rsid w:val="007E5B2E"/>
    <w:rsid w:val="008677AE"/>
    <w:rsid w:val="008A108B"/>
    <w:rsid w:val="009C47F3"/>
    <w:rsid w:val="00A84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7AE"/>
    <w:pPr>
      <w:spacing w:after="200" w:line="276" w:lineRule="auto"/>
    </w:pPr>
    <w:rPr>
      <w:rFonts w:ascii="Calibri" w:eastAsia="Calibri" w:hAnsi="Calibri"/>
      <w:sz w:val="22"/>
      <w:szCs w:val="2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013047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Subsol">
    <w:name w:val="footer"/>
    <w:basedOn w:val="Normal"/>
    <w:rsid w:val="00013047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Corptext">
    <w:name w:val="Body Text"/>
    <w:basedOn w:val="Normal"/>
    <w:rsid w:val="00013047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o-RO"/>
    </w:rPr>
  </w:style>
  <w:style w:type="paragraph" w:styleId="TextnBalon">
    <w:name w:val="Balloon Text"/>
    <w:basedOn w:val="Normal"/>
    <w:semiHidden/>
    <w:rsid w:val="009C47F3"/>
    <w:pPr>
      <w:spacing w:after="0" w:line="240" w:lineRule="auto"/>
    </w:pPr>
    <w:rPr>
      <w:rFonts w:ascii="Tahoma" w:eastAsia="Times New Roman" w:hAnsi="Tahoma" w:cs="Tahoma"/>
      <w:sz w:val="16"/>
      <w:szCs w:val="16"/>
      <w:lang w:eastAsia="ro-RO"/>
    </w:rPr>
  </w:style>
  <w:style w:type="paragraph" w:styleId="Frspaiere">
    <w:name w:val="No Spacing"/>
    <w:qFormat/>
    <w:rsid w:val="008677AE"/>
    <w:rPr>
      <w:rFonts w:ascii="Calibri" w:eastAsia="Calibri" w:hAnsi="Calibri"/>
      <w:sz w:val="22"/>
      <w:szCs w:val="22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o\Desktop\SABLON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1CD11-9872-4468-B9D4-1F2AFD5C2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SABLON.dotx</Template>
  <TotalTime>27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ADEVERINŢĂ</vt:lpstr>
    </vt:vector>
  </TitlesOfParts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ADEVERINŢĂ</dc:title>
  <dc:subject/>
  <dc:creator>vio</dc:creator>
  <cp:keywords/>
  <dc:description/>
  <cp:lastModifiedBy>vio</cp:lastModifiedBy>
  <cp:revision>4</cp:revision>
  <cp:lastPrinted>2012-05-08T12:04:00Z</cp:lastPrinted>
  <dcterms:created xsi:type="dcterms:W3CDTF">2012-05-08T11:38:00Z</dcterms:created>
  <dcterms:modified xsi:type="dcterms:W3CDTF">2012-05-08T12:06:00Z</dcterms:modified>
</cp:coreProperties>
</file>