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20"/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2880"/>
        <w:gridCol w:w="1080"/>
        <w:gridCol w:w="3420"/>
        <w:gridCol w:w="2160"/>
        <w:gridCol w:w="1980"/>
        <w:gridCol w:w="2160"/>
        <w:gridCol w:w="1620"/>
      </w:tblGrid>
      <w:tr w:rsidR="00AB2751" w:rsidRPr="001A1333" w:rsidTr="009334EC">
        <w:trPr>
          <w:trHeight w:val="709"/>
        </w:trPr>
        <w:tc>
          <w:tcPr>
            <w:tcW w:w="648" w:type="dxa"/>
          </w:tcPr>
          <w:p w:rsidR="00AB2751" w:rsidRPr="001A1333" w:rsidRDefault="00AB2751" w:rsidP="009334EC">
            <w:pPr>
              <w:spacing w:after="0" w:line="240" w:lineRule="auto"/>
            </w:pPr>
            <w:r>
              <w:t>NR.CRT.</w:t>
            </w:r>
          </w:p>
        </w:tc>
        <w:tc>
          <w:tcPr>
            <w:tcW w:w="288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bookmarkStart w:id="0" w:name="_GoBack"/>
            <w:bookmarkEnd w:id="0"/>
            <w:r w:rsidRPr="001A1333">
              <w:t>NUME</w:t>
            </w:r>
            <w:r>
              <w:t>LE</w:t>
            </w:r>
            <w:r w:rsidRPr="001A1333">
              <w:t xml:space="preserve"> ȘI PRENUME</w:t>
            </w:r>
            <w:r>
              <w:t>LE</w:t>
            </w:r>
          </w:p>
          <w:p w:rsidR="00AB2751" w:rsidRPr="001A1333" w:rsidRDefault="00AB2751" w:rsidP="009334EC">
            <w:pPr>
              <w:spacing w:after="0" w:line="240" w:lineRule="auto"/>
              <w:jc w:val="center"/>
            </w:pPr>
            <w:r w:rsidRPr="001A1333">
              <w:t>ELEV</w:t>
            </w:r>
            <w:r>
              <w:t>EI/ELEVULUI</w:t>
            </w:r>
          </w:p>
        </w:tc>
        <w:tc>
          <w:tcPr>
            <w:tcW w:w="108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r w:rsidRPr="001A1333">
              <w:t>CLASA</w:t>
            </w:r>
          </w:p>
        </w:tc>
        <w:tc>
          <w:tcPr>
            <w:tcW w:w="342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r w:rsidRPr="001A1333">
              <w:t xml:space="preserve">TITLUL </w:t>
            </w:r>
            <w:r>
              <w:t xml:space="preserve"> </w:t>
            </w:r>
            <w:r w:rsidRPr="001A1333">
              <w:t>LUCRĂRII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r w:rsidRPr="001A1333">
              <w:t>SECȚIUNEA</w:t>
            </w:r>
          </w:p>
        </w:tc>
        <w:tc>
          <w:tcPr>
            <w:tcW w:w="198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r>
              <w:t>ȘCOALA</w:t>
            </w:r>
          </w:p>
        </w:tc>
        <w:tc>
          <w:tcPr>
            <w:tcW w:w="2160" w:type="dxa"/>
          </w:tcPr>
          <w:p w:rsidR="00AB2751" w:rsidRPr="001A1333" w:rsidRDefault="00AB2751" w:rsidP="00D76B3C">
            <w:pPr>
              <w:spacing w:after="0" w:line="240" w:lineRule="auto"/>
              <w:jc w:val="center"/>
            </w:pPr>
            <w:r w:rsidRPr="001A1333">
              <w:t>PROFESOR COORDONATOR</w:t>
            </w:r>
          </w:p>
        </w:tc>
        <w:tc>
          <w:tcPr>
            <w:tcW w:w="1620" w:type="dxa"/>
          </w:tcPr>
          <w:p w:rsidR="00AB2751" w:rsidRPr="001A1333" w:rsidRDefault="00AB2751" w:rsidP="009334EC">
            <w:pPr>
              <w:spacing w:after="0" w:line="240" w:lineRule="auto"/>
              <w:jc w:val="center"/>
            </w:pPr>
            <w:r>
              <w:t>OBSERVAȚII</w:t>
            </w:r>
          </w:p>
        </w:tc>
      </w:tr>
      <w:tr w:rsidR="00AB2751" w:rsidRPr="009D6A23" w:rsidTr="00D76B3C">
        <w:trPr>
          <w:trHeight w:val="523"/>
        </w:trPr>
        <w:tc>
          <w:tcPr>
            <w:tcW w:w="648" w:type="dxa"/>
          </w:tcPr>
          <w:p w:rsidR="00AB2751" w:rsidRPr="001A1333" w:rsidRDefault="00AB2751" w:rsidP="009334EC">
            <w:pPr>
              <w:spacing w:after="0" w:line="240" w:lineRule="auto"/>
            </w:pPr>
            <w:r>
              <w:t>1.</w:t>
            </w:r>
          </w:p>
        </w:tc>
        <w:tc>
          <w:tcPr>
            <w:tcW w:w="28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GUȚU BOGDAN</w:t>
            </w:r>
          </w:p>
        </w:tc>
        <w:tc>
          <w:tcPr>
            <w:tcW w:w="10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A XI- A</w:t>
            </w:r>
          </w:p>
        </w:tc>
        <w:tc>
          <w:tcPr>
            <w:tcW w:w="342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CALITATEA VIEȚII ÎN VALEA JIULUI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Pr="001A1333" w:rsidRDefault="00AB2751" w:rsidP="00D76B3C">
            <w:pPr>
              <w:spacing w:after="0" w:line="240" w:lineRule="auto"/>
              <w:jc w:val="center"/>
            </w:pPr>
            <w:r>
              <w:t>LIC. TEORETIC LUPENI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ȘTEFĂNESCU CODRIN</w:t>
            </w:r>
          </w:p>
        </w:tc>
        <w:tc>
          <w:tcPr>
            <w:tcW w:w="1620" w:type="dxa"/>
          </w:tcPr>
          <w:p w:rsidR="00AB2751" w:rsidRPr="009D6A23" w:rsidRDefault="00AB2751" w:rsidP="009D6A23">
            <w:pPr>
              <w:spacing w:after="0" w:line="240" w:lineRule="auto"/>
              <w:jc w:val="center"/>
            </w:pPr>
            <w:r w:rsidRPr="009D6A23">
              <w:t>PREMIUL   II</w:t>
            </w:r>
          </w:p>
          <w:p w:rsidR="00AB2751" w:rsidRPr="009D6A23" w:rsidRDefault="00AB2751" w:rsidP="009334EC">
            <w:pPr>
              <w:spacing w:after="0" w:line="240" w:lineRule="auto"/>
            </w:pPr>
          </w:p>
        </w:tc>
      </w:tr>
      <w:tr w:rsidR="00AB2751" w:rsidRPr="001A1333" w:rsidTr="00D76B3C">
        <w:trPr>
          <w:trHeight w:val="541"/>
        </w:trPr>
        <w:tc>
          <w:tcPr>
            <w:tcW w:w="648" w:type="dxa"/>
          </w:tcPr>
          <w:p w:rsidR="00AB2751" w:rsidRPr="001A1333" w:rsidRDefault="00AB2751" w:rsidP="009334EC">
            <w:pPr>
              <w:spacing w:after="0" w:line="240" w:lineRule="auto"/>
            </w:pPr>
            <w:r>
              <w:t>2.</w:t>
            </w:r>
          </w:p>
        </w:tc>
        <w:tc>
          <w:tcPr>
            <w:tcW w:w="28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CHELARU DIANA</w:t>
            </w:r>
          </w:p>
          <w:p w:rsidR="00AB2751" w:rsidRPr="001A1333" w:rsidRDefault="00AB2751" w:rsidP="009334EC">
            <w:pPr>
              <w:spacing w:after="0" w:line="240" w:lineRule="auto"/>
            </w:pPr>
            <w:r w:rsidRPr="001A1333">
              <w:t>IOSA IULIA</w:t>
            </w:r>
          </w:p>
        </w:tc>
        <w:tc>
          <w:tcPr>
            <w:tcW w:w="10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A X- A</w:t>
            </w:r>
          </w:p>
        </w:tc>
        <w:tc>
          <w:tcPr>
            <w:tcW w:w="342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SĂNĂTATEA</w:t>
            </w:r>
            <w:r>
              <w:t xml:space="preserve"> </w:t>
            </w:r>
            <w:r w:rsidRPr="001A1333">
              <w:t xml:space="preserve"> ÎN </w:t>
            </w:r>
            <w:r>
              <w:t xml:space="preserve"> </w:t>
            </w:r>
            <w:r w:rsidRPr="001A1333">
              <w:t xml:space="preserve">VALEA </w:t>
            </w:r>
            <w:r>
              <w:t xml:space="preserve"> </w:t>
            </w:r>
            <w:r w:rsidRPr="001A1333">
              <w:t>JIULUI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Pr="001A1333" w:rsidRDefault="00AB2751" w:rsidP="00D76B3C">
            <w:pPr>
              <w:spacing w:after="0" w:line="240" w:lineRule="auto"/>
              <w:jc w:val="center"/>
            </w:pPr>
            <w:r>
              <w:t>LIC. TEORETIC LUPENI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ȘTEFĂNESCU CODRIN</w:t>
            </w:r>
          </w:p>
        </w:tc>
        <w:tc>
          <w:tcPr>
            <w:tcW w:w="1620" w:type="dxa"/>
          </w:tcPr>
          <w:p w:rsidR="00AB2751" w:rsidRPr="001A1333" w:rsidRDefault="00AB2751" w:rsidP="009D6A23">
            <w:pPr>
              <w:spacing w:after="0" w:line="240" w:lineRule="auto"/>
              <w:jc w:val="center"/>
            </w:pPr>
            <w:r>
              <w:t>MENȚIUNE</w:t>
            </w:r>
          </w:p>
        </w:tc>
      </w:tr>
      <w:tr w:rsidR="00AB2751" w:rsidRPr="001A1333" w:rsidTr="00D76B3C">
        <w:trPr>
          <w:trHeight w:val="766"/>
        </w:trPr>
        <w:tc>
          <w:tcPr>
            <w:tcW w:w="648" w:type="dxa"/>
          </w:tcPr>
          <w:p w:rsidR="00AB2751" w:rsidRPr="001A1333" w:rsidRDefault="00AB2751" w:rsidP="009334EC">
            <w:pPr>
              <w:spacing w:after="0" w:line="240" w:lineRule="auto"/>
            </w:pPr>
            <w:r>
              <w:t>3.</w:t>
            </w:r>
          </w:p>
        </w:tc>
        <w:tc>
          <w:tcPr>
            <w:tcW w:w="28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ALBULESCU CRISTINA</w:t>
            </w:r>
          </w:p>
          <w:p w:rsidR="00AB2751" w:rsidRPr="001A1333" w:rsidRDefault="00AB2751" w:rsidP="009334EC">
            <w:pPr>
              <w:spacing w:after="0" w:line="240" w:lineRule="auto"/>
            </w:pPr>
            <w:r w:rsidRPr="001A1333">
              <w:t>BĂBĂNAȘ OANA</w:t>
            </w:r>
          </w:p>
        </w:tc>
        <w:tc>
          <w:tcPr>
            <w:tcW w:w="108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A X- A</w:t>
            </w:r>
          </w:p>
        </w:tc>
        <w:tc>
          <w:tcPr>
            <w:tcW w:w="342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CĂRBUNELE ȘI MINELE DIN VALEA JIULUI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Pr="001A1333" w:rsidRDefault="00AB2751" w:rsidP="00D76B3C">
            <w:pPr>
              <w:spacing w:after="0" w:line="240" w:lineRule="auto"/>
              <w:jc w:val="center"/>
            </w:pPr>
            <w:r>
              <w:t>LIC. TEORETIC LUPENI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ȘTEFĂNESCU CODRIN</w:t>
            </w:r>
          </w:p>
        </w:tc>
        <w:tc>
          <w:tcPr>
            <w:tcW w:w="1620" w:type="dxa"/>
          </w:tcPr>
          <w:p w:rsidR="00AB2751" w:rsidRPr="001A1333" w:rsidRDefault="00AB2751" w:rsidP="009D6A23">
            <w:pPr>
              <w:spacing w:after="0" w:line="240" w:lineRule="auto"/>
              <w:jc w:val="center"/>
            </w:pPr>
            <w:r>
              <w:t>MENȚIUNE</w:t>
            </w:r>
          </w:p>
        </w:tc>
      </w:tr>
      <w:tr w:rsidR="00AB2751" w:rsidRPr="001A1333" w:rsidTr="00D76B3C">
        <w:trPr>
          <w:trHeight w:val="805"/>
        </w:trPr>
        <w:tc>
          <w:tcPr>
            <w:tcW w:w="648" w:type="dxa"/>
          </w:tcPr>
          <w:p w:rsidR="00AB2751" w:rsidRDefault="00AB2751" w:rsidP="009334EC">
            <w:pPr>
              <w:spacing w:after="0" w:line="240" w:lineRule="auto"/>
            </w:pPr>
            <w:r>
              <w:t>4.</w:t>
            </w:r>
          </w:p>
        </w:tc>
        <w:tc>
          <w:tcPr>
            <w:tcW w:w="2880" w:type="dxa"/>
          </w:tcPr>
          <w:p w:rsidR="00AB2751" w:rsidRPr="00532889" w:rsidRDefault="00AB2751" w:rsidP="009334EC">
            <w:pPr>
              <w:rPr>
                <w:lang w:val="it-IT"/>
              </w:rPr>
            </w:pPr>
            <w:r w:rsidRPr="00532889">
              <w:rPr>
                <w:lang w:val="it-IT"/>
              </w:rPr>
              <w:t>DRAGA</w:t>
            </w:r>
            <w:r>
              <w:rPr>
                <w:lang w:val="it-IT"/>
              </w:rPr>
              <w:t xml:space="preserve">  </w:t>
            </w:r>
            <w:r w:rsidRPr="00532889">
              <w:rPr>
                <w:lang w:val="it-IT"/>
              </w:rPr>
              <w:t>D</w:t>
            </w:r>
            <w:r>
              <w:rPr>
                <w:lang w:val="it-IT"/>
              </w:rPr>
              <w:t>IANA</w:t>
            </w:r>
          </w:p>
          <w:p w:rsidR="00AB2751" w:rsidRPr="001A1333" w:rsidRDefault="00AB2751" w:rsidP="009334EC">
            <w:r>
              <w:rPr>
                <w:lang w:val="it-IT"/>
              </w:rPr>
              <w:t>SUCIU  MONALISA</w:t>
            </w:r>
          </w:p>
        </w:tc>
        <w:tc>
          <w:tcPr>
            <w:tcW w:w="1080" w:type="dxa"/>
          </w:tcPr>
          <w:p w:rsidR="00AB2751" w:rsidRDefault="00AB2751" w:rsidP="009334EC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A XI-A</w:t>
            </w:r>
          </w:p>
          <w:p w:rsidR="00AB2751" w:rsidRDefault="00AB2751" w:rsidP="009334EC">
            <w:pPr>
              <w:spacing w:after="0" w:line="240" w:lineRule="auto"/>
              <w:rPr>
                <w:lang w:val="it-IT"/>
              </w:rPr>
            </w:pPr>
          </w:p>
          <w:p w:rsidR="00AB2751" w:rsidRPr="001A1333" w:rsidRDefault="00AB2751" w:rsidP="009334EC">
            <w:pPr>
              <w:spacing w:after="0" w:line="240" w:lineRule="auto"/>
            </w:pPr>
            <w:r>
              <w:rPr>
                <w:lang w:val="it-IT"/>
              </w:rPr>
              <w:t>A XI-A</w:t>
            </w:r>
          </w:p>
        </w:tc>
        <w:tc>
          <w:tcPr>
            <w:tcW w:w="3420" w:type="dxa"/>
          </w:tcPr>
          <w:p w:rsidR="00AB2751" w:rsidRPr="00A65289" w:rsidRDefault="00AB2751" w:rsidP="009334EC">
            <w:pPr>
              <w:spacing w:after="0" w:line="240" w:lineRule="auto"/>
            </w:pPr>
            <w:r w:rsidRPr="00A65289">
              <w:t>PĂSTORITUL, ACTIVITATE ECONOMICĂ TRADIȚIONALĂ</w:t>
            </w:r>
          </w:p>
          <w:p w:rsidR="00AB2751" w:rsidRPr="00A65289" w:rsidRDefault="00AB2751" w:rsidP="009334EC">
            <w:pPr>
              <w:spacing w:after="0" w:line="240" w:lineRule="auto"/>
              <w:rPr>
                <w:lang w:val="it-IT"/>
              </w:rPr>
            </w:pPr>
          </w:p>
          <w:p w:rsidR="00AB2751" w:rsidRPr="001A1333" w:rsidRDefault="00AB2751" w:rsidP="009334EC">
            <w:pPr>
              <w:spacing w:after="0" w:line="240" w:lineRule="auto"/>
            </w:pP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Default="00AB2751" w:rsidP="00D76B3C">
            <w:pPr>
              <w:spacing w:after="0" w:line="240" w:lineRule="auto"/>
              <w:jc w:val="center"/>
            </w:pPr>
            <w:r>
              <w:t>GR.ȘC. „O.DENSUȘIANU”</w:t>
            </w:r>
          </w:p>
          <w:p w:rsidR="00AB2751" w:rsidRDefault="00AB2751" w:rsidP="00D76B3C">
            <w:pPr>
              <w:spacing w:after="0" w:line="240" w:lineRule="auto"/>
              <w:jc w:val="center"/>
            </w:pPr>
            <w:r>
              <w:t>CALAN</w:t>
            </w:r>
          </w:p>
        </w:tc>
        <w:tc>
          <w:tcPr>
            <w:tcW w:w="2160" w:type="dxa"/>
          </w:tcPr>
          <w:p w:rsidR="00AB2751" w:rsidRPr="001A1333" w:rsidRDefault="00AB2751" w:rsidP="009334EC">
            <w:pPr>
              <w:spacing w:after="0" w:line="240" w:lineRule="auto"/>
            </w:pPr>
            <w:r>
              <w:t>DRAIA MARILENA</w:t>
            </w:r>
          </w:p>
        </w:tc>
        <w:tc>
          <w:tcPr>
            <w:tcW w:w="1620" w:type="dxa"/>
          </w:tcPr>
          <w:p w:rsidR="00AB2751" w:rsidRDefault="00AB2751" w:rsidP="009D6A23">
            <w:pPr>
              <w:spacing w:after="0" w:line="240" w:lineRule="auto"/>
              <w:jc w:val="center"/>
            </w:pPr>
            <w:r>
              <w:t>MENȚIUNE</w:t>
            </w:r>
          </w:p>
        </w:tc>
      </w:tr>
      <w:tr w:rsidR="00AB2751" w:rsidRPr="001A1333" w:rsidTr="00D76B3C">
        <w:trPr>
          <w:trHeight w:val="632"/>
        </w:trPr>
        <w:tc>
          <w:tcPr>
            <w:tcW w:w="648" w:type="dxa"/>
          </w:tcPr>
          <w:p w:rsidR="00AB2751" w:rsidRDefault="00AB2751" w:rsidP="009D6A23">
            <w:pPr>
              <w:spacing w:after="0" w:line="240" w:lineRule="auto"/>
            </w:pPr>
            <w:r>
              <w:t>5.</w:t>
            </w:r>
          </w:p>
        </w:tc>
        <w:tc>
          <w:tcPr>
            <w:tcW w:w="2880" w:type="dxa"/>
          </w:tcPr>
          <w:p w:rsidR="00AB2751" w:rsidRPr="00D76B3C" w:rsidRDefault="00AB2751" w:rsidP="009D6A23">
            <w:r w:rsidRPr="00D76B3C">
              <w:t>MARIȘ  ALINA</w:t>
            </w:r>
          </w:p>
        </w:tc>
        <w:tc>
          <w:tcPr>
            <w:tcW w:w="1080" w:type="dxa"/>
          </w:tcPr>
          <w:p w:rsidR="00AB2751" w:rsidRPr="00D76B3C" w:rsidRDefault="00AB2751" w:rsidP="009D6A23">
            <w:pPr>
              <w:spacing w:after="0" w:line="240" w:lineRule="auto"/>
            </w:pPr>
            <w:r w:rsidRPr="00D76B3C">
              <w:t>A XI-A</w:t>
            </w:r>
          </w:p>
        </w:tc>
        <w:tc>
          <w:tcPr>
            <w:tcW w:w="3420" w:type="dxa"/>
          </w:tcPr>
          <w:p w:rsidR="00AB2751" w:rsidRDefault="00AB2751" w:rsidP="009D6A23">
            <w:pPr>
              <w:spacing w:after="0" w:line="240" w:lineRule="auto"/>
            </w:pPr>
            <w:r>
              <w:t xml:space="preserve">SATUL SĂCĂRÂMB ÎNTRE TRECUT ȘI </w:t>
            </w:r>
          </w:p>
          <w:p w:rsidR="00AB2751" w:rsidRPr="00A65289" w:rsidRDefault="00AB2751" w:rsidP="009D6A23">
            <w:pPr>
              <w:spacing w:after="0" w:line="240" w:lineRule="auto"/>
            </w:pPr>
            <w:r>
              <w:t>VIITOR</w:t>
            </w:r>
          </w:p>
        </w:tc>
        <w:tc>
          <w:tcPr>
            <w:tcW w:w="2160" w:type="dxa"/>
          </w:tcPr>
          <w:p w:rsidR="00AB2751" w:rsidRPr="001A1333" w:rsidRDefault="00AB2751" w:rsidP="009D6A23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Default="00AB2751" w:rsidP="00D76B3C">
            <w:pPr>
              <w:spacing w:after="0" w:line="240" w:lineRule="auto"/>
              <w:jc w:val="center"/>
            </w:pPr>
            <w:r>
              <w:t>LIC. PED. S. DRĂGOI</w:t>
            </w:r>
          </w:p>
          <w:p w:rsidR="00AB2751" w:rsidRDefault="00AB2751" w:rsidP="00D76B3C">
            <w:pPr>
              <w:spacing w:after="0" w:line="240" w:lineRule="auto"/>
              <w:jc w:val="center"/>
            </w:pPr>
            <w:r>
              <w:t>DEVA</w:t>
            </w:r>
          </w:p>
        </w:tc>
        <w:tc>
          <w:tcPr>
            <w:tcW w:w="2160" w:type="dxa"/>
          </w:tcPr>
          <w:p w:rsidR="00AB2751" w:rsidRDefault="00AB2751" w:rsidP="009D6A23">
            <w:pPr>
              <w:spacing w:after="0" w:line="240" w:lineRule="auto"/>
            </w:pPr>
            <w:r>
              <w:t>RUS  DUMITRU</w:t>
            </w:r>
          </w:p>
        </w:tc>
        <w:tc>
          <w:tcPr>
            <w:tcW w:w="1620" w:type="dxa"/>
          </w:tcPr>
          <w:p w:rsidR="00AB2751" w:rsidRPr="009D6A23" w:rsidRDefault="00AB2751" w:rsidP="009D6A23">
            <w:pPr>
              <w:spacing w:after="0" w:line="240" w:lineRule="auto"/>
              <w:jc w:val="center"/>
            </w:pPr>
            <w:r w:rsidRPr="009D6A23">
              <w:t>PREMIUL   II</w:t>
            </w:r>
            <w:r>
              <w:t>I</w:t>
            </w:r>
          </w:p>
          <w:p w:rsidR="00AB2751" w:rsidRPr="009D6A23" w:rsidRDefault="00AB2751" w:rsidP="009D6A23">
            <w:pPr>
              <w:spacing w:after="0" w:line="240" w:lineRule="auto"/>
            </w:pPr>
          </w:p>
        </w:tc>
      </w:tr>
      <w:tr w:rsidR="00AB2751" w:rsidRPr="001A1333" w:rsidTr="009334EC">
        <w:trPr>
          <w:trHeight w:val="1021"/>
        </w:trPr>
        <w:tc>
          <w:tcPr>
            <w:tcW w:w="648" w:type="dxa"/>
          </w:tcPr>
          <w:p w:rsidR="00AB2751" w:rsidRDefault="00AB2751" w:rsidP="009D6A23">
            <w:pPr>
              <w:spacing w:after="0" w:line="240" w:lineRule="auto"/>
            </w:pPr>
            <w:r>
              <w:t>6.</w:t>
            </w:r>
          </w:p>
        </w:tc>
        <w:tc>
          <w:tcPr>
            <w:tcW w:w="2880" w:type="dxa"/>
          </w:tcPr>
          <w:p w:rsidR="00AB2751" w:rsidRDefault="00AB2751" w:rsidP="009D6A23">
            <w:r>
              <w:t>CURETEAN ELISABETA</w:t>
            </w:r>
          </w:p>
          <w:p w:rsidR="00AB2751" w:rsidRPr="008D2477" w:rsidRDefault="00AB2751" w:rsidP="009D6A23">
            <w:r>
              <w:t>CÂRCIONI PETRONELA</w:t>
            </w:r>
          </w:p>
        </w:tc>
        <w:tc>
          <w:tcPr>
            <w:tcW w:w="1080" w:type="dxa"/>
          </w:tcPr>
          <w:p w:rsidR="00AB2751" w:rsidRDefault="00AB2751" w:rsidP="009D6A2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A XI-A</w:t>
            </w:r>
          </w:p>
          <w:p w:rsidR="00AB2751" w:rsidRDefault="00AB2751" w:rsidP="009D6A23">
            <w:pPr>
              <w:spacing w:after="0" w:line="240" w:lineRule="auto"/>
              <w:rPr>
                <w:lang w:val="it-IT"/>
              </w:rPr>
            </w:pPr>
          </w:p>
          <w:p w:rsidR="00AB2751" w:rsidRPr="008D2477" w:rsidRDefault="00AB2751" w:rsidP="009D6A23">
            <w:pPr>
              <w:spacing w:after="0" w:line="240" w:lineRule="auto"/>
            </w:pPr>
            <w:r>
              <w:rPr>
                <w:lang w:val="it-IT"/>
              </w:rPr>
              <w:t>A XI-A</w:t>
            </w:r>
          </w:p>
        </w:tc>
        <w:tc>
          <w:tcPr>
            <w:tcW w:w="3420" w:type="dxa"/>
          </w:tcPr>
          <w:p w:rsidR="00AB2751" w:rsidRPr="00A65289" w:rsidRDefault="00AB2751" w:rsidP="009D6A23">
            <w:pPr>
              <w:spacing w:after="0" w:line="240" w:lineRule="auto"/>
            </w:pPr>
            <w:r>
              <w:t>ELEMENTE  DE  GEOGRAFIE  ȘI ETNOGRAFIE  DIN SATUL  HĂRȚĂGANI</w:t>
            </w:r>
          </w:p>
        </w:tc>
        <w:tc>
          <w:tcPr>
            <w:tcW w:w="2160" w:type="dxa"/>
          </w:tcPr>
          <w:p w:rsidR="00AB2751" w:rsidRPr="001A1333" w:rsidRDefault="00AB2751" w:rsidP="009D6A23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Default="00AB2751" w:rsidP="00D76B3C">
            <w:pPr>
              <w:spacing w:after="0" w:line="240" w:lineRule="auto"/>
              <w:jc w:val="center"/>
            </w:pPr>
            <w:r>
              <w:t>LIC. PED. S. DRĂGOI</w:t>
            </w:r>
          </w:p>
          <w:p w:rsidR="00AB2751" w:rsidRDefault="00AB2751" w:rsidP="00D76B3C">
            <w:pPr>
              <w:spacing w:after="0" w:line="240" w:lineRule="auto"/>
              <w:jc w:val="center"/>
            </w:pPr>
            <w:r>
              <w:t>DEVA</w:t>
            </w:r>
          </w:p>
        </w:tc>
        <w:tc>
          <w:tcPr>
            <w:tcW w:w="2160" w:type="dxa"/>
          </w:tcPr>
          <w:p w:rsidR="00AB2751" w:rsidRDefault="00AB2751" w:rsidP="009D6A23">
            <w:pPr>
              <w:spacing w:after="0" w:line="240" w:lineRule="auto"/>
            </w:pPr>
            <w:r>
              <w:t>RUS  DUMITRU</w:t>
            </w:r>
          </w:p>
        </w:tc>
        <w:tc>
          <w:tcPr>
            <w:tcW w:w="1620" w:type="dxa"/>
          </w:tcPr>
          <w:p w:rsidR="00AB2751" w:rsidRDefault="00AB2751" w:rsidP="009D6A23">
            <w:pPr>
              <w:spacing w:after="0" w:line="240" w:lineRule="auto"/>
              <w:jc w:val="center"/>
            </w:pPr>
            <w:r>
              <w:t>MENȚIUNE</w:t>
            </w:r>
          </w:p>
        </w:tc>
      </w:tr>
      <w:tr w:rsidR="00AB2751" w:rsidRPr="001A1333" w:rsidTr="00D76B3C">
        <w:trPr>
          <w:trHeight w:val="748"/>
        </w:trPr>
        <w:tc>
          <w:tcPr>
            <w:tcW w:w="648" w:type="dxa"/>
          </w:tcPr>
          <w:p w:rsidR="00AB2751" w:rsidRDefault="00AB2751" w:rsidP="009D6A23">
            <w:pPr>
              <w:spacing w:after="0" w:line="240" w:lineRule="auto"/>
            </w:pPr>
            <w:r>
              <w:t>7.</w:t>
            </w:r>
          </w:p>
        </w:tc>
        <w:tc>
          <w:tcPr>
            <w:tcW w:w="2880" w:type="dxa"/>
          </w:tcPr>
          <w:p w:rsidR="00AB2751" w:rsidRPr="008D2477" w:rsidRDefault="00AB2751" w:rsidP="009D6A23">
            <w:r>
              <w:t>TIVDĂ  IOANA</w:t>
            </w:r>
          </w:p>
        </w:tc>
        <w:tc>
          <w:tcPr>
            <w:tcW w:w="1080" w:type="dxa"/>
          </w:tcPr>
          <w:p w:rsidR="00AB2751" w:rsidRPr="008D2477" w:rsidRDefault="00AB2751" w:rsidP="009D6A23">
            <w:pPr>
              <w:spacing w:after="0" w:line="240" w:lineRule="auto"/>
            </w:pPr>
            <w:r>
              <w:t>A X -A</w:t>
            </w:r>
          </w:p>
        </w:tc>
        <w:tc>
          <w:tcPr>
            <w:tcW w:w="3420" w:type="dxa"/>
          </w:tcPr>
          <w:p w:rsidR="00AB2751" w:rsidRPr="00A65289" w:rsidRDefault="00AB2751" w:rsidP="009D6A23">
            <w:pPr>
              <w:spacing w:after="0" w:line="240" w:lineRule="auto"/>
            </w:pPr>
            <w:r>
              <w:t>CALEA  FERATĂ  ÎNGUSTĂ  HUNEDOARA - GOVĂJDIE</w:t>
            </w:r>
          </w:p>
        </w:tc>
        <w:tc>
          <w:tcPr>
            <w:tcW w:w="2160" w:type="dxa"/>
          </w:tcPr>
          <w:p w:rsidR="00AB2751" w:rsidRPr="001A1333" w:rsidRDefault="00AB2751" w:rsidP="009D6A23">
            <w:pPr>
              <w:spacing w:after="0" w:line="240" w:lineRule="auto"/>
            </w:pPr>
            <w:r w:rsidRPr="001A1333">
              <w:t>GEOGRAFIE UMANĂ</w:t>
            </w:r>
          </w:p>
        </w:tc>
        <w:tc>
          <w:tcPr>
            <w:tcW w:w="1980" w:type="dxa"/>
          </w:tcPr>
          <w:p w:rsidR="00AB2751" w:rsidRDefault="00AB2751" w:rsidP="00D76B3C">
            <w:pPr>
              <w:spacing w:after="0" w:line="240" w:lineRule="auto"/>
              <w:jc w:val="center"/>
            </w:pPr>
            <w:r>
              <w:t>LIC. PED. S. DRĂGOI</w:t>
            </w:r>
          </w:p>
          <w:p w:rsidR="00AB2751" w:rsidRDefault="00AB2751" w:rsidP="00D76B3C">
            <w:pPr>
              <w:spacing w:after="0" w:line="240" w:lineRule="auto"/>
              <w:jc w:val="center"/>
            </w:pPr>
            <w:r>
              <w:t>DEVA</w:t>
            </w:r>
          </w:p>
        </w:tc>
        <w:tc>
          <w:tcPr>
            <w:tcW w:w="2160" w:type="dxa"/>
          </w:tcPr>
          <w:p w:rsidR="00AB2751" w:rsidRDefault="00AB2751" w:rsidP="009D6A23">
            <w:pPr>
              <w:spacing w:after="0" w:line="240" w:lineRule="auto"/>
            </w:pPr>
            <w:r>
              <w:t>RUS  DUMITRU</w:t>
            </w:r>
          </w:p>
        </w:tc>
        <w:tc>
          <w:tcPr>
            <w:tcW w:w="1620" w:type="dxa"/>
          </w:tcPr>
          <w:p w:rsidR="00AB2751" w:rsidRPr="009D6A23" w:rsidRDefault="00AB2751" w:rsidP="009D6A23">
            <w:pPr>
              <w:spacing w:after="0" w:line="240" w:lineRule="auto"/>
              <w:jc w:val="center"/>
            </w:pPr>
            <w:r w:rsidRPr="009D6A23">
              <w:t>PREMIUL   II</w:t>
            </w:r>
          </w:p>
          <w:p w:rsidR="00AB2751" w:rsidRPr="009D6A23" w:rsidRDefault="00AB2751" w:rsidP="009D6A23">
            <w:pPr>
              <w:spacing w:after="0" w:line="240" w:lineRule="auto"/>
            </w:pPr>
          </w:p>
        </w:tc>
      </w:tr>
      <w:tr w:rsidR="00AB2751" w:rsidRPr="00203A8C" w:rsidTr="009334EC">
        <w:trPr>
          <w:trHeight w:val="1021"/>
        </w:trPr>
        <w:tc>
          <w:tcPr>
            <w:tcW w:w="648" w:type="dxa"/>
          </w:tcPr>
          <w:p w:rsidR="00AB2751" w:rsidRPr="00BD74C8" w:rsidRDefault="00AB2751" w:rsidP="009D6A23">
            <w:pPr>
              <w:spacing w:after="0" w:line="240" w:lineRule="auto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8.</w:t>
            </w:r>
          </w:p>
        </w:tc>
        <w:tc>
          <w:tcPr>
            <w:tcW w:w="2880" w:type="dxa"/>
          </w:tcPr>
          <w:p w:rsidR="00AB2751" w:rsidRPr="00BD74C8" w:rsidRDefault="00AB2751" w:rsidP="009D6A23">
            <w:pPr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ȘORTAN SONIA  </w:t>
            </w:r>
          </w:p>
        </w:tc>
        <w:tc>
          <w:tcPr>
            <w:tcW w:w="1080" w:type="dxa"/>
          </w:tcPr>
          <w:p w:rsidR="00AB2751" w:rsidRPr="00BD74C8" w:rsidRDefault="00AB2751" w:rsidP="009D6A23">
            <w:pPr>
              <w:spacing w:after="0" w:line="240" w:lineRule="auto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A IX-A</w:t>
            </w:r>
          </w:p>
        </w:tc>
        <w:tc>
          <w:tcPr>
            <w:tcW w:w="3420" w:type="dxa"/>
          </w:tcPr>
          <w:p w:rsidR="00AB2751" w:rsidRPr="00BD74C8" w:rsidRDefault="00AB2751" w:rsidP="009D6A23">
            <w:pPr>
              <w:spacing w:after="0" w:line="240" w:lineRule="auto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DRUMUL AURULUI</w:t>
            </w:r>
            <w:r>
              <w:rPr>
                <w:b/>
                <w:color w:val="0000FF"/>
              </w:rPr>
              <w:t xml:space="preserve"> </w:t>
            </w:r>
            <w:r w:rsidRPr="00BD74C8">
              <w:rPr>
                <w:b/>
                <w:color w:val="0000FF"/>
              </w:rPr>
              <w:t>- TRASEU TURISTIC ÎN ZONA BRAD</w:t>
            </w:r>
          </w:p>
        </w:tc>
        <w:tc>
          <w:tcPr>
            <w:tcW w:w="2160" w:type="dxa"/>
          </w:tcPr>
          <w:p w:rsidR="00AB2751" w:rsidRPr="00BD74C8" w:rsidRDefault="00AB2751" w:rsidP="009D6A23">
            <w:pPr>
              <w:spacing w:after="0" w:line="240" w:lineRule="auto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GEOGRAFIE UMANĂ</w:t>
            </w:r>
          </w:p>
        </w:tc>
        <w:tc>
          <w:tcPr>
            <w:tcW w:w="1980" w:type="dxa"/>
          </w:tcPr>
          <w:p w:rsidR="00AB2751" w:rsidRPr="00BD74C8" w:rsidRDefault="00AB2751" w:rsidP="00D76B3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COL.NAȚ. „DECEBAL</w:t>
            </w:r>
          </w:p>
          <w:p w:rsidR="00AB2751" w:rsidRPr="00BD74C8" w:rsidRDefault="00AB2751" w:rsidP="00D76B3C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DEVA”</w:t>
            </w:r>
          </w:p>
        </w:tc>
        <w:tc>
          <w:tcPr>
            <w:tcW w:w="2160" w:type="dxa"/>
          </w:tcPr>
          <w:p w:rsidR="00AB2751" w:rsidRPr="00BD74C8" w:rsidRDefault="00AB2751" w:rsidP="009D6A23">
            <w:pPr>
              <w:spacing w:after="0" w:line="240" w:lineRule="auto"/>
              <w:rPr>
                <w:b/>
                <w:color w:val="0000FF"/>
              </w:rPr>
            </w:pPr>
            <w:r w:rsidRPr="00BD74C8">
              <w:rPr>
                <w:b/>
                <w:color w:val="0000FF"/>
              </w:rPr>
              <w:t>AMZULESCU  FELICIA</w:t>
            </w:r>
          </w:p>
        </w:tc>
        <w:tc>
          <w:tcPr>
            <w:tcW w:w="1620" w:type="dxa"/>
          </w:tcPr>
          <w:p w:rsidR="00AB2751" w:rsidRPr="00BD74C8" w:rsidRDefault="00AB2751" w:rsidP="009D6A23">
            <w:pPr>
              <w:spacing w:after="0" w:line="240" w:lineRule="auto"/>
              <w:jc w:val="center"/>
              <w:rPr>
                <w:b/>
                <w:color w:val="0000FF"/>
                <w:u w:val="single"/>
              </w:rPr>
            </w:pPr>
            <w:r w:rsidRPr="00BD74C8">
              <w:rPr>
                <w:b/>
                <w:color w:val="0000FF"/>
                <w:u w:val="single"/>
              </w:rPr>
              <w:t>PREMIUL   I</w:t>
            </w:r>
          </w:p>
          <w:p w:rsidR="00AB2751" w:rsidRPr="00BD74C8" w:rsidRDefault="00AB2751" w:rsidP="009D6A23">
            <w:pPr>
              <w:spacing w:after="0" w:line="240" w:lineRule="auto"/>
              <w:jc w:val="center"/>
              <w:rPr>
                <w:b/>
                <w:color w:val="0000FF"/>
                <w:u w:val="single"/>
              </w:rPr>
            </w:pPr>
            <w:r w:rsidRPr="00BD74C8">
              <w:rPr>
                <w:b/>
                <w:color w:val="0000FF"/>
                <w:u w:val="single"/>
              </w:rPr>
              <w:t>CU PARTICIPARE LA ETAPA NAȚIONALĂ</w:t>
            </w:r>
          </w:p>
          <w:p w:rsidR="00AB2751" w:rsidRPr="00BD74C8" w:rsidRDefault="00AB2751" w:rsidP="009D6A23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B2751" w:rsidRPr="00D76B3C" w:rsidRDefault="00AB2751" w:rsidP="00D76B3C">
      <w:pPr>
        <w:shd w:val="clear" w:color="auto" w:fill="FFFFFF"/>
        <w:jc w:val="center"/>
        <w:rPr>
          <w:rFonts w:ascii="Lucida Console" w:hAnsi="Lucida Console"/>
          <w:b/>
          <w:color w:val="000000"/>
          <w:sz w:val="28"/>
          <w:szCs w:val="28"/>
        </w:rPr>
      </w:pPr>
      <w:r w:rsidRPr="004B1120">
        <w:rPr>
          <w:b/>
          <w:sz w:val="28"/>
          <w:szCs w:val="28"/>
        </w:rPr>
        <w:t xml:space="preserve">SECȚIUNEA </w:t>
      </w:r>
      <w:r>
        <w:rPr>
          <w:b/>
          <w:sz w:val="28"/>
          <w:szCs w:val="28"/>
        </w:rPr>
        <w:t>2</w:t>
      </w:r>
      <w:r w:rsidRPr="004B1120">
        <w:rPr>
          <w:b/>
          <w:sz w:val="28"/>
          <w:szCs w:val="28"/>
        </w:rPr>
        <w:t>: GEOGRAFIE UMANĂ</w:t>
      </w:r>
    </w:p>
    <w:p w:rsidR="00AB2751" w:rsidRDefault="00AB2751" w:rsidP="00D76B3C">
      <w:pPr>
        <w:rPr>
          <w:sz w:val="28"/>
          <w:szCs w:val="28"/>
        </w:rPr>
      </w:pPr>
    </w:p>
    <w:p w:rsidR="00AB2751" w:rsidRDefault="00AB2751" w:rsidP="00D76B3C">
      <w:pPr>
        <w:rPr>
          <w:sz w:val="28"/>
          <w:szCs w:val="28"/>
        </w:rPr>
      </w:pPr>
      <w:r>
        <w:rPr>
          <w:sz w:val="28"/>
          <w:szCs w:val="28"/>
        </w:rPr>
        <w:t>COMISIA  DE   EVALUARE :</w:t>
      </w:r>
    </w:p>
    <w:p w:rsidR="00AB2751" w:rsidRDefault="00AB2751" w:rsidP="00D76B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Prof. dr. DOBRIȚA  ALINA</w:t>
      </w:r>
    </w:p>
    <w:p w:rsidR="00AB2751" w:rsidRDefault="00AB2751" w:rsidP="00D76B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Prof. SOPINCEAN  ADRIAN</w:t>
      </w:r>
    </w:p>
    <w:p w:rsidR="00AB2751" w:rsidRPr="00D76B3C" w:rsidRDefault="00AB2751" w:rsidP="00D76B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Prof. STOICA  CRISTINA</w:t>
      </w:r>
    </w:p>
    <w:p w:rsidR="00AB2751" w:rsidRPr="00D76B3C" w:rsidRDefault="00AB2751" w:rsidP="00D76B3C">
      <w:pPr>
        <w:rPr>
          <w:rFonts w:ascii="Lucida Console" w:hAnsi="Lucida Console"/>
          <w:sz w:val="28"/>
          <w:szCs w:val="28"/>
        </w:rPr>
      </w:pPr>
    </w:p>
    <w:sectPr w:rsidR="00AB2751" w:rsidRPr="00D76B3C" w:rsidSect="00D76B3C">
      <w:pgSz w:w="16838" w:h="11906" w:orient="landscape"/>
      <w:pgMar w:top="719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F5"/>
    <w:rsid w:val="00024AC0"/>
    <w:rsid w:val="00044966"/>
    <w:rsid w:val="00094253"/>
    <w:rsid w:val="000C395F"/>
    <w:rsid w:val="00132A05"/>
    <w:rsid w:val="001A1333"/>
    <w:rsid w:val="001B6CE5"/>
    <w:rsid w:val="00203A8C"/>
    <w:rsid w:val="002405A7"/>
    <w:rsid w:val="00311A57"/>
    <w:rsid w:val="00383C3E"/>
    <w:rsid w:val="003875F1"/>
    <w:rsid w:val="004B1120"/>
    <w:rsid w:val="004D5214"/>
    <w:rsid w:val="005009F8"/>
    <w:rsid w:val="00532889"/>
    <w:rsid w:val="005573FE"/>
    <w:rsid w:val="0060063A"/>
    <w:rsid w:val="00651525"/>
    <w:rsid w:val="00693CCA"/>
    <w:rsid w:val="006A2189"/>
    <w:rsid w:val="006D6F41"/>
    <w:rsid w:val="006E5441"/>
    <w:rsid w:val="007C2990"/>
    <w:rsid w:val="007D7562"/>
    <w:rsid w:val="00857314"/>
    <w:rsid w:val="008C2699"/>
    <w:rsid w:val="008D2477"/>
    <w:rsid w:val="009334EC"/>
    <w:rsid w:val="009D6A23"/>
    <w:rsid w:val="00A65289"/>
    <w:rsid w:val="00AB2751"/>
    <w:rsid w:val="00B56ADC"/>
    <w:rsid w:val="00BA63E9"/>
    <w:rsid w:val="00BD74C8"/>
    <w:rsid w:val="00CF24F2"/>
    <w:rsid w:val="00D76B3C"/>
    <w:rsid w:val="00DA4E24"/>
    <w:rsid w:val="00EF32ED"/>
    <w:rsid w:val="00F7042C"/>
    <w:rsid w:val="00F83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CCA"/>
    <w:pPr>
      <w:spacing w:after="200" w:line="276" w:lineRule="auto"/>
    </w:pPr>
    <w:rPr>
      <w:lang w:val="ro-RO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6AD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56ADC"/>
    <w:rPr>
      <w:rFonts w:ascii="Cambria" w:hAnsi="Cambria" w:cs="Times New Roman"/>
      <w:b/>
      <w:bCs/>
      <w:sz w:val="26"/>
      <w:szCs w:val="26"/>
    </w:rPr>
  </w:style>
  <w:style w:type="table" w:styleId="TableGrid">
    <w:name w:val="Table Grid"/>
    <w:basedOn w:val="TableNormal"/>
    <w:uiPriority w:val="99"/>
    <w:rsid w:val="00F839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9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9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49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9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49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214</Words>
  <Characters>1222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Raul</dc:creator>
  <cp:keywords/>
  <dc:description/>
  <cp:lastModifiedBy>Ioana Jurca</cp:lastModifiedBy>
  <cp:revision>2</cp:revision>
  <dcterms:created xsi:type="dcterms:W3CDTF">2012-05-31T20:00:00Z</dcterms:created>
  <dcterms:modified xsi:type="dcterms:W3CDTF">2012-05-31T20:00:00Z</dcterms:modified>
</cp:coreProperties>
</file>