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D9F" w:rsidRPr="004D1EB7" w:rsidRDefault="00040D9F" w:rsidP="00832219">
      <w:pPr>
        <w:jc w:val="both"/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 xml:space="preserve">        Vineri, 16.11.2012 </w:t>
      </w:r>
      <w:r w:rsidRPr="004D1EB7">
        <w:rPr>
          <w:sz w:val="28"/>
          <w:szCs w:val="28"/>
        </w:rPr>
        <w:t>î</w:t>
      </w:r>
      <w:r w:rsidRPr="004D1EB7">
        <w:rPr>
          <w:sz w:val="28"/>
          <w:szCs w:val="28"/>
          <w:lang w:val="en-US"/>
        </w:rPr>
        <w:t xml:space="preserve">ncepând cu ora 10.00 va avea loc la Ostrov – Parcul de Echitație și Agrement ”Andrei”, cercul pedagogic al profesorilor psihopedagogi/kinetoterapeuți din județul Hunedoara. </w:t>
      </w:r>
    </w:p>
    <w:p w:rsidR="00040D9F" w:rsidRPr="004D1EB7" w:rsidRDefault="00040D9F" w:rsidP="00832219">
      <w:pPr>
        <w:jc w:val="both"/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Tema cercului este ”Terapii complementare utilizate în recuperarea copiilor cu CES”</w:t>
      </w:r>
    </w:p>
    <w:p w:rsidR="00040D9F" w:rsidRPr="004D1EB7" w:rsidRDefault="00040D9F" w:rsidP="00832219">
      <w:pPr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Programul activităților:</w:t>
      </w:r>
    </w:p>
    <w:p w:rsidR="00040D9F" w:rsidRPr="004D1EB7" w:rsidRDefault="00040D9F" w:rsidP="00832219">
      <w:pPr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10.00-10.30 – Întâmpinarea participanților, prezentarea tematicii cercului,  alte probleme organizatorice</w:t>
      </w:r>
    </w:p>
    <w:p w:rsidR="00040D9F" w:rsidRPr="004D1EB7" w:rsidRDefault="00040D9F" w:rsidP="00832219">
      <w:pPr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10.30- 11.15 – Abordarea teoretică a tematicii cercului</w:t>
      </w:r>
    </w:p>
    <w:p w:rsidR="00040D9F" w:rsidRPr="004D1EB7" w:rsidRDefault="00040D9F" w:rsidP="00832219">
      <w:pPr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11.15-11.30 – Pauza</w:t>
      </w:r>
    </w:p>
    <w:p w:rsidR="00040D9F" w:rsidRPr="004D1EB7" w:rsidRDefault="00040D9F" w:rsidP="00832219">
      <w:pPr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11.30-12.30 – Activități practice ( Chiroterapie, Hipoterapie, Meloterapie, Ludoterapie, Terapia asistată cu animale, Terapie prin râs…)</w:t>
      </w:r>
    </w:p>
    <w:p w:rsidR="00040D9F" w:rsidRDefault="00040D9F" w:rsidP="00832219">
      <w:pPr>
        <w:rPr>
          <w:sz w:val="28"/>
          <w:szCs w:val="28"/>
          <w:lang w:val="en-US"/>
        </w:rPr>
      </w:pPr>
      <w:r w:rsidRPr="004D1EB7">
        <w:rPr>
          <w:sz w:val="28"/>
          <w:szCs w:val="28"/>
          <w:lang w:val="en-US"/>
        </w:rPr>
        <w:t>12.30-13.00 – Evaluare, concluzii, diverse</w:t>
      </w:r>
    </w:p>
    <w:p w:rsidR="00040D9F" w:rsidRDefault="00040D9F" w:rsidP="004D1EB7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Organizatori: profesorii psihopedagogi/kinetoterapeuți din Centrul de Pedagogie Curativă Simeria</w:t>
      </w:r>
    </w:p>
    <w:p w:rsidR="00040D9F" w:rsidRDefault="00040D9F" w:rsidP="004D1EB7">
      <w:pPr>
        <w:rPr>
          <w:sz w:val="28"/>
          <w:szCs w:val="28"/>
          <w:lang w:val="en-US"/>
        </w:rPr>
      </w:pPr>
    </w:p>
    <w:p w:rsidR="00040D9F" w:rsidRDefault="00040D9F" w:rsidP="004D1EB7">
      <w:pPr>
        <w:tabs>
          <w:tab w:val="left" w:pos="537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  <w:t xml:space="preserve">Responsabil cerc pedagogic, </w:t>
      </w:r>
    </w:p>
    <w:p w:rsidR="00040D9F" w:rsidRPr="004D1EB7" w:rsidRDefault="00040D9F" w:rsidP="004D1EB7">
      <w:pPr>
        <w:tabs>
          <w:tab w:val="left" w:pos="537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  <w:lang w:val="en-US"/>
        </w:rPr>
        <w:t xml:space="preserve"> Prof. Păcală Monica Sonia</w:t>
      </w:r>
    </w:p>
    <w:sectPr w:rsidR="00040D9F" w:rsidRPr="004D1EB7" w:rsidSect="005D6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19"/>
    <w:rsid w:val="00040D9F"/>
    <w:rsid w:val="002E7470"/>
    <w:rsid w:val="004D1EB7"/>
    <w:rsid w:val="005012F8"/>
    <w:rsid w:val="005259C9"/>
    <w:rsid w:val="005D6529"/>
    <w:rsid w:val="00832219"/>
    <w:rsid w:val="00BA7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529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136</Words>
  <Characters>777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Vineri, 16</dc:title>
  <dc:subject/>
  <dc:creator>Unitate Scolara</dc:creator>
  <cp:keywords/>
  <dc:description/>
  <cp:lastModifiedBy>ISJ</cp:lastModifiedBy>
  <cp:revision>2</cp:revision>
  <dcterms:created xsi:type="dcterms:W3CDTF">2012-11-13T10:55:00Z</dcterms:created>
  <dcterms:modified xsi:type="dcterms:W3CDTF">2012-11-13T10:55:00Z</dcterms:modified>
</cp:coreProperties>
</file>