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D58" w:rsidRPr="004D483D" w:rsidRDefault="00F86D58" w:rsidP="00F01DBC">
      <w:pPr>
        <w:autoSpaceDE w:val="0"/>
        <w:autoSpaceDN w:val="0"/>
        <w:adjustRightInd w:val="0"/>
        <w:spacing w:after="0" w:line="240" w:lineRule="auto"/>
        <w:rPr>
          <w:rFonts w:ascii="MyriadPro-Light" w:hAnsi="MyriadPro-Light" w:cs="MyriadPro-Light"/>
          <w:b/>
          <w:bCs/>
          <w:sz w:val="24"/>
          <w:szCs w:val="24"/>
          <w:lang w:val="en-US"/>
        </w:rPr>
      </w:pPr>
    </w:p>
    <w:p w:rsidR="00F86D58" w:rsidRPr="00CA7A9B" w:rsidRDefault="00F86D58" w:rsidP="00F01DBC">
      <w:pPr>
        <w:autoSpaceDE w:val="0"/>
        <w:autoSpaceDN w:val="0"/>
        <w:adjustRightInd w:val="0"/>
        <w:spacing w:after="0" w:line="240" w:lineRule="auto"/>
        <w:jc w:val="center"/>
        <w:rPr>
          <w:rFonts w:ascii="NewsGothicStd" w:hAnsi="NewsGothicStd" w:cs="NewsGothicStd"/>
          <w:b/>
          <w:bCs/>
          <w:sz w:val="32"/>
          <w:szCs w:val="32"/>
          <w:lang w:val="en-US"/>
        </w:rPr>
      </w:pPr>
      <w:r w:rsidRPr="00CA7A9B">
        <w:rPr>
          <w:rFonts w:ascii="NewsGothicStd" w:hAnsi="NewsGothicStd" w:cs="NewsGothicStd"/>
          <w:b/>
          <w:bCs/>
          <w:sz w:val="32"/>
          <w:szCs w:val="32"/>
          <w:lang w:val="en-US"/>
        </w:rPr>
        <w:t>PARTICIPATION FORM</w:t>
      </w:r>
    </w:p>
    <w:p w:rsidR="00F86D58" w:rsidRDefault="00F86D58" w:rsidP="001C43D8">
      <w:pPr>
        <w:autoSpaceDE w:val="0"/>
        <w:autoSpaceDN w:val="0"/>
        <w:adjustRightInd w:val="0"/>
        <w:spacing w:after="0" w:line="240" w:lineRule="auto"/>
        <w:jc w:val="both"/>
        <w:rPr>
          <w:rFonts w:ascii="MyriadPro-Light" w:hAnsi="MyriadPro-Light" w:cs="MyriadPro-Light"/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44"/>
      </w:tblGrid>
      <w:tr w:rsidR="00F86D58" w:rsidRPr="001612C3">
        <w:tc>
          <w:tcPr>
            <w:tcW w:w="8644" w:type="dxa"/>
            <w:shd w:val="pct25" w:color="auto" w:fill="auto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NewsGothicStd" w:hAnsi="NewsGothicStd" w:cs="NewsGothicStd"/>
                <w:b/>
                <w:bCs/>
                <w:sz w:val="17"/>
                <w:szCs w:val="17"/>
                <w:lang w:val="en-US"/>
              </w:rPr>
              <w:t>YOUR</w:t>
            </w:r>
            <w:r w:rsidRPr="001612C3">
              <w:rPr>
                <w:rFonts w:ascii="NewsGothicStd" w:hAnsi="NewsGothicStd" w:cs="NewsGothicStd"/>
                <w:b/>
                <w:bCs/>
                <w:sz w:val="34"/>
                <w:szCs w:val="34"/>
                <w:lang w:val="en-US"/>
              </w:rPr>
              <w:t>school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 xml:space="preserve">School name: 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Adress: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spacing w:after="0" w:line="240" w:lineRule="auto"/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 xml:space="preserve">Postcode:                    City:                               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Country: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Tel.:                                         Website: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Coordinator´s Name:</w:t>
            </w:r>
          </w:p>
        </w:tc>
      </w:tr>
    </w:tbl>
    <w:p w:rsidR="00F86D58" w:rsidRDefault="00F86D58" w:rsidP="000D7BCE">
      <w:pPr>
        <w:autoSpaceDE w:val="0"/>
        <w:autoSpaceDN w:val="0"/>
        <w:adjustRightInd w:val="0"/>
        <w:spacing w:after="0" w:line="240" w:lineRule="auto"/>
        <w:jc w:val="both"/>
        <w:rPr>
          <w:rFonts w:ascii="MyriadPro-Light" w:hAnsi="MyriadPro-Light" w:cs="MyriadPro-Light"/>
          <w:color w:val="000000"/>
          <w:sz w:val="24"/>
          <w:szCs w:val="24"/>
          <w:lang w:val="en-US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44"/>
      </w:tblGrid>
      <w:tr w:rsidR="00F86D58" w:rsidRPr="001612C3">
        <w:tc>
          <w:tcPr>
            <w:tcW w:w="8644" w:type="dxa"/>
            <w:shd w:val="pct25" w:color="auto" w:fill="auto"/>
          </w:tcPr>
          <w:p w:rsidR="00F86D58" w:rsidRPr="001612C3" w:rsidRDefault="00F86D58" w:rsidP="001612C3">
            <w:pPr>
              <w:spacing w:after="0" w:line="240" w:lineRule="auto"/>
              <w:jc w:val="center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NewsGothicStd" w:hAnsi="NewsGothicStd" w:cs="NewsGothicStd"/>
                <w:b/>
                <w:bCs/>
                <w:sz w:val="17"/>
                <w:szCs w:val="17"/>
                <w:lang w:val="en-US" w:eastAsia="en-US"/>
              </w:rPr>
              <w:t xml:space="preserve">YOUR </w:t>
            </w:r>
            <w:r w:rsidRPr="001612C3">
              <w:rPr>
                <w:rFonts w:ascii="NewsGothicStd" w:hAnsi="NewsGothicStd" w:cs="NewsGothicStd"/>
                <w:b/>
                <w:bCs/>
                <w:sz w:val="34"/>
                <w:szCs w:val="34"/>
                <w:lang w:val="en-US"/>
              </w:rPr>
              <w:t>class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Class: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Teacher´s Name:                                         Teaching area: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 xml:space="preserve">Number of students that will participate: 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 xml:space="preserve">Age of students: 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When do you think you will start working the project with your class?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F86D58" w:rsidRDefault="00F86D58" w:rsidP="00F01DBC">
      <w:pPr>
        <w:tabs>
          <w:tab w:val="left" w:pos="6390"/>
        </w:tabs>
        <w:autoSpaceDE w:val="0"/>
        <w:autoSpaceDN w:val="0"/>
        <w:adjustRightInd w:val="0"/>
        <w:spacing w:after="0" w:line="240" w:lineRule="auto"/>
        <w:jc w:val="both"/>
        <w:rPr>
          <w:rFonts w:ascii="MyriadPro-Light" w:hAnsi="MyriadPro-Light" w:cs="MyriadPro-Light"/>
          <w:color w:val="000000"/>
          <w:sz w:val="24"/>
          <w:szCs w:val="24"/>
          <w:lang w:val="en-US"/>
        </w:rPr>
      </w:pPr>
      <w:r>
        <w:rPr>
          <w:rFonts w:ascii="MyriadPro-Light" w:hAnsi="MyriadPro-Light" w:cs="MyriadPro-Light"/>
          <w:color w:val="000000"/>
          <w:sz w:val="24"/>
          <w:szCs w:val="24"/>
          <w:lang w:val="en-US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44"/>
      </w:tblGrid>
      <w:tr w:rsidR="00F86D58" w:rsidRPr="001612C3">
        <w:tc>
          <w:tcPr>
            <w:tcW w:w="8644" w:type="dxa"/>
            <w:shd w:val="pct25" w:color="auto" w:fill="auto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NewsGothicStd" w:hAnsi="NewsGothicStd" w:cs="NewsGothicStd"/>
                <w:sz w:val="34"/>
                <w:szCs w:val="34"/>
                <w:lang w:val="en-US"/>
              </w:rPr>
            </w:pPr>
            <w:r w:rsidRPr="001612C3">
              <w:rPr>
                <w:rFonts w:ascii="NewsGothicStd" w:hAnsi="NewsGothicStd" w:cs="NewsGothicStd"/>
                <w:sz w:val="17"/>
                <w:szCs w:val="17"/>
                <w:lang w:val="en-US"/>
              </w:rPr>
              <w:t xml:space="preserve">YOUR </w:t>
            </w:r>
            <w:r w:rsidRPr="001612C3">
              <w:rPr>
                <w:rFonts w:ascii="NewsGothicStd" w:hAnsi="NewsGothicStd" w:cs="NewsGothicStd"/>
                <w:b/>
                <w:bCs/>
                <w:sz w:val="34"/>
                <w:szCs w:val="34"/>
                <w:lang w:val="en-US"/>
              </w:rPr>
              <w:t>previous road safety and/or mobility actions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Has your school previously participated in any road safety or mobility projects?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  <w:tr w:rsidR="00F86D58" w:rsidRPr="001612C3">
        <w:trPr>
          <w:trHeight w:val="1730"/>
        </w:trPr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If so, please give a brief description of the outcome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F86D58" w:rsidRDefault="00F86D58" w:rsidP="00F63069">
      <w:pPr>
        <w:autoSpaceDE w:val="0"/>
        <w:autoSpaceDN w:val="0"/>
        <w:adjustRightInd w:val="0"/>
        <w:spacing w:after="0" w:line="240" w:lineRule="auto"/>
        <w:jc w:val="both"/>
        <w:rPr>
          <w:rFonts w:ascii="MyriadPro-Light" w:hAnsi="MyriadPro-Light" w:cs="MyriadPro-Light"/>
          <w:color w:val="000000"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44"/>
      </w:tblGrid>
      <w:tr w:rsidR="00F86D58" w:rsidRPr="001612C3">
        <w:tc>
          <w:tcPr>
            <w:tcW w:w="8644" w:type="dxa"/>
            <w:shd w:val="pct25" w:color="auto" w:fill="auto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NewsGothicStd" w:hAnsi="NewsGothicStd" w:cs="NewsGothicStd"/>
                <w:b/>
                <w:bCs/>
                <w:sz w:val="17"/>
                <w:szCs w:val="17"/>
                <w:lang w:val="en-US"/>
              </w:rPr>
              <w:t xml:space="preserve">YOUR </w:t>
            </w:r>
            <w:r w:rsidRPr="001612C3">
              <w:rPr>
                <w:rFonts w:ascii="NewsGothicStd" w:hAnsi="NewsGothicStd" w:cs="NewsGothicStd"/>
                <w:b/>
                <w:bCs/>
                <w:sz w:val="34"/>
                <w:szCs w:val="34"/>
                <w:lang w:val="en-US"/>
              </w:rPr>
              <w:t xml:space="preserve">colleague </w:t>
            </w:r>
            <w:r w:rsidRPr="001612C3">
              <w:rPr>
                <w:rFonts w:ascii="NewsGothicStd" w:hAnsi="NewsGothicStd" w:cs="NewsGothicStd"/>
                <w:i/>
                <w:iCs/>
                <w:sz w:val="32"/>
                <w:szCs w:val="32"/>
                <w:lang w:val="en-US"/>
              </w:rPr>
              <w:t>(if any)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Class: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Teacher´s name:                                         Teaching area: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Teacher’s e-mail: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 xml:space="preserve">Number of students that participated: 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 xml:space="preserve">Age of students: </w:t>
            </w:r>
          </w:p>
        </w:tc>
      </w:tr>
      <w:tr w:rsidR="00F86D58" w:rsidRPr="001612C3">
        <w:tc>
          <w:tcPr>
            <w:tcW w:w="8644" w:type="dxa"/>
          </w:tcPr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  <w:r w:rsidRPr="001612C3"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  <w:t>When do you think you will start working the project with your class?</w:t>
            </w:r>
          </w:p>
          <w:p w:rsidR="00F86D58" w:rsidRPr="001612C3" w:rsidRDefault="00F86D58" w:rsidP="001612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MyriadPro-Light" w:hAnsi="MyriadPro-Light" w:cs="MyriadPro-Light"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F86D58" w:rsidRPr="0014063E" w:rsidRDefault="00F86D58" w:rsidP="0014063E">
      <w:pPr>
        <w:autoSpaceDE w:val="0"/>
        <w:autoSpaceDN w:val="0"/>
        <w:adjustRightInd w:val="0"/>
        <w:spacing w:after="0" w:line="240" w:lineRule="auto"/>
        <w:jc w:val="both"/>
        <w:rPr>
          <w:rFonts w:ascii="MyriadPro-Light" w:hAnsi="MyriadPro-Light" w:cs="MyriadPro-Light"/>
          <w:color w:val="000000"/>
          <w:sz w:val="24"/>
          <w:szCs w:val="24"/>
          <w:lang w:val="en-US"/>
        </w:rPr>
      </w:pPr>
    </w:p>
    <w:sectPr w:rsidR="00F86D58" w:rsidRPr="0014063E" w:rsidSect="005C63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D58" w:rsidRDefault="00F86D58" w:rsidP="000D7BCE">
      <w:pPr>
        <w:spacing w:after="0" w:line="240" w:lineRule="auto"/>
      </w:pPr>
      <w:r>
        <w:separator/>
      </w:r>
    </w:p>
  </w:endnote>
  <w:endnote w:type="continuationSeparator" w:id="1">
    <w:p w:rsidR="00F86D58" w:rsidRDefault="00F86D58" w:rsidP="000D7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ewsGothic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D58" w:rsidRDefault="00F86D58" w:rsidP="000D7BCE">
      <w:pPr>
        <w:spacing w:after="0" w:line="240" w:lineRule="auto"/>
      </w:pPr>
      <w:r>
        <w:separator/>
      </w:r>
    </w:p>
  </w:footnote>
  <w:footnote w:type="continuationSeparator" w:id="1">
    <w:p w:rsidR="00F86D58" w:rsidRDefault="00F86D58" w:rsidP="000D7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D58" w:rsidRDefault="00F86D58" w:rsidP="000D7BCE">
    <w:pPr>
      <w:pStyle w:val="Header"/>
      <w:jc w:val="center"/>
    </w:pPr>
    <w:r w:rsidRPr="001612C3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6" type="#_x0000_t75" style="width:294pt;height:96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6071"/>
    <w:multiLevelType w:val="hybridMultilevel"/>
    <w:tmpl w:val="35066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A104FC0"/>
    <w:multiLevelType w:val="hybridMultilevel"/>
    <w:tmpl w:val="A274EE0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BCE"/>
    <w:rsid w:val="000D7BCE"/>
    <w:rsid w:val="0014063E"/>
    <w:rsid w:val="001612C3"/>
    <w:rsid w:val="001C43D8"/>
    <w:rsid w:val="002B5D50"/>
    <w:rsid w:val="003C5A2A"/>
    <w:rsid w:val="004928E1"/>
    <w:rsid w:val="004A62A3"/>
    <w:rsid w:val="004D483D"/>
    <w:rsid w:val="00505A36"/>
    <w:rsid w:val="0059118F"/>
    <w:rsid w:val="005C63B1"/>
    <w:rsid w:val="006525C6"/>
    <w:rsid w:val="008766FE"/>
    <w:rsid w:val="008E18D4"/>
    <w:rsid w:val="0097572E"/>
    <w:rsid w:val="00C04BB3"/>
    <w:rsid w:val="00C32217"/>
    <w:rsid w:val="00C339E3"/>
    <w:rsid w:val="00CA7A9B"/>
    <w:rsid w:val="00CB4747"/>
    <w:rsid w:val="00D24B5E"/>
    <w:rsid w:val="00E61BF3"/>
    <w:rsid w:val="00EB4F9E"/>
    <w:rsid w:val="00F01DBC"/>
    <w:rsid w:val="00F63069"/>
    <w:rsid w:val="00F86D58"/>
    <w:rsid w:val="00F92AC5"/>
    <w:rsid w:val="00FE4B8E"/>
    <w:rsid w:val="00FF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747"/>
    <w:pPr>
      <w:spacing w:after="200" w:line="276" w:lineRule="auto"/>
    </w:pPr>
    <w:rPr>
      <w:rFonts w:cs="Calibri"/>
      <w:lang w:val="es-ES"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7B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D7BCE"/>
  </w:style>
  <w:style w:type="paragraph" w:styleId="Footer">
    <w:name w:val="footer"/>
    <w:basedOn w:val="Normal"/>
    <w:link w:val="FooterChar"/>
    <w:uiPriority w:val="99"/>
    <w:rsid w:val="000D7B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D7BCE"/>
  </w:style>
  <w:style w:type="paragraph" w:styleId="BalloonText">
    <w:name w:val="Balloon Text"/>
    <w:basedOn w:val="Normal"/>
    <w:link w:val="BalloonTextChar"/>
    <w:uiPriority w:val="99"/>
    <w:semiHidden/>
    <w:rsid w:val="000D7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7B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B5D50"/>
    <w:pPr>
      <w:ind w:left="720"/>
    </w:pPr>
  </w:style>
  <w:style w:type="table" w:styleId="TableGrid">
    <w:name w:val="Table Grid"/>
    <w:basedOn w:val="TableNormal"/>
    <w:uiPriority w:val="99"/>
    <w:rsid w:val="002B5D5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133</Words>
  <Characters>764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PARTICIPATION FORM</dc:title>
  <dc:subject/>
  <dc:creator>maria.bercetche</dc:creator>
  <cp:keywords/>
  <dc:description/>
  <cp:lastModifiedBy>Madalinas</cp:lastModifiedBy>
  <cp:revision>2</cp:revision>
  <dcterms:created xsi:type="dcterms:W3CDTF">2013-01-18T13:43:00Z</dcterms:created>
  <dcterms:modified xsi:type="dcterms:W3CDTF">2013-01-18T13:43:00Z</dcterms:modified>
</cp:coreProperties>
</file>