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36A" w:rsidRPr="00F55691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/>
          <w:bCs/>
          <w:iCs/>
          <w:color w:val="000000"/>
          <w:sz w:val="28"/>
          <w:szCs w:val="28"/>
        </w:rPr>
      </w:pPr>
    </w:p>
    <w:p w:rsidR="0006236A" w:rsidRPr="00F55691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  <w:r w:rsidRPr="00F55691">
        <w:rPr>
          <w:bCs/>
          <w:iCs/>
          <w:color w:val="000000"/>
          <w:sz w:val="28"/>
          <w:szCs w:val="28"/>
        </w:rPr>
        <w:t>MINISTERUL EDUCATIEI  NATIONALE</w:t>
      </w:r>
    </w:p>
    <w:p w:rsidR="0006236A" w:rsidRPr="00F55691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  <w:r w:rsidRPr="00F55691">
        <w:rPr>
          <w:bCs/>
          <w:iCs/>
          <w:color w:val="000000"/>
          <w:sz w:val="28"/>
          <w:szCs w:val="28"/>
        </w:rPr>
        <w:t>INSPECTORATUL SCOLAR AL JUDETULUI</w:t>
      </w:r>
      <w:r>
        <w:rPr>
          <w:bCs/>
          <w:iCs/>
          <w:color w:val="000000"/>
          <w:sz w:val="28"/>
          <w:szCs w:val="28"/>
        </w:rPr>
        <w:t xml:space="preserve"> </w:t>
      </w:r>
      <w:r w:rsidRPr="00F55691">
        <w:rPr>
          <w:bCs/>
          <w:iCs/>
          <w:color w:val="000000"/>
          <w:sz w:val="28"/>
          <w:szCs w:val="28"/>
        </w:rPr>
        <w:t xml:space="preserve"> HUNEDOARA</w:t>
      </w:r>
    </w:p>
    <w:p w:rsidR="0006236A" w:rsidRPr="00F55691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  <w:r w:rsidRPr="00F55691">
        <w:rPr>
          <w:bCs/>
          <w:iCs/>
          <w:color w:val="000000"/>
          <w:sz w:val="28"/>
          <w:szCs w:val="28"/>
        </w:rPr>
        <w:t>BIBLIOTECA MUNICIPALA HUNEDOARA</w:t>
      </w:r>
    </w:p>
    <w:p w:rsidR="0006236A" w:rsidRPr="00F55691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  <w:r w:rsidRPr="00F55691">
        <w:rPr>
          <w:bCs/>
          <w:iCs/>
          <w:color w:val="000000"/>
          <w:sz w:val="28"/>
          <w:szCs w:val="28"/>
        </w:rPr>
        <w:t>CLUBUL COPIILOR HUNEDOARA</w:t>
      </w:r>
    </w:p>
    <w:p w:rsidR="0006236A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/>
          <w:bCs/>
          <w:iCs/>
          <w:color w:val="000000"/>
          <w:sz w:val="40"/>
          <w:szCs w:val="40"/>
        </w:rPr>
      </w:pPr>
    </w:p>
    <w:p w:rsidR="0006236A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/>
          <w:bCs/>
          <w:iCs/>
          <w:color w:val="000000"/>
          <w:sz w:val="40"/>
          <w:szCs w:val="40"/>
        </w:rPr>
      </w:pPr>
    </w:p>
    <w:p w:rsidR="0006236A" w:rsidRPr="00776F76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/>
          <w:bCs/>
          <w:iCs/>
          <w:color w:val="000000"/>
          <w:sz w:val="40"/>
          <w:szCs w:val="40"/>
        </w:rPr>
      </w:pPr>
      <w:r w:rsidRPr="00776F76">
        <w:rPr>
          <w:b/>
          <w:bCs/>
          <w:iCs/>
          <w:color w:val="000000"/>
          <w:sz w:val="40"/>
          <w:szCs w:val="40"/>
        </w:rPr>
        <w:t>Concursul National  de Teatru Scolar</w:t>
      </w:r>
    </w:p>
    <w:p w:rsidR="0006236A" w:rsidRPr="00776F76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/>
          <w:bCs/>
          <w:i/>
          <w:iCs/>
          <w:color w:val="000000"/>
          <w:sz w:val="40"/>
          <w:szCs w:val="40"/>
          <w:u w:val="single"/>
        </w:rPr>
      </w:pPr>
      <w:r w:rsidRPr="00776F76">
        <w:rPr>
          <w:b/>
          <w:bCs/>
          <w:i/>
          <w:iCs/>
          <w:color w:val="000000"/>
          <w:sz w:val="40"/>
          <w:szCs w:val="40"/>
          <w:u w:val="single"/>
        </w:rPr>
        <w:t>„MINIGONG” 2013</w:t>
      </w:r>
    </w:p>
    <w:p w:rsidR="0006236A" w:rsidRPr="00916798" w:rsidRDefault="0006236A" w:rsidP="00F55691">
      <w:pPr>
        <w:widowControl w:val="0"/>
        <w:tabs>
          <w:tab w:val="left" w:pos="3105"/>
        </w:tabs>
        <w:autoSpaceDE w:val="0"/>
        <w:autoSpaceDN w:val="0"/>
        <w:adjustRightInd w:val="0"/>
        <w:rPr>
          <w:bCs/>
          <w:iCs/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  <w:r w:rsidRPr="00916798">
        <w:rPr>
          <w:bCs/>
          <w:iCs/>
          <w:color w:val="000000"/>
          <w:sz w:val="28"/>
          <w:szCs w:val="28"/>
        </w:rPr>
        <w:t>Concursul este inscris in CAEN 2013, domeniul cultural-artistic: teatru, pozitia 12</w:t>
      </w:r>
      <w:r>
        <w:rPr>
          <w:bCs/>
          <w:iCs/>
          <w:color w:val="000000"/>
          <w:sz w:val="28"/>
          <w:szCs w:val="28"/>
        </w:rPr>
        <w:t>.</w:t>
      </w:r>
    </w:p>
    <w:p w:rsidR="0006236A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</w:p>
    <w:p w:rsidR="0006236A" w:rsidRPr="00916798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</w:p>
    <w:p w:rsidR="0006236A" w:rsidRPr="00F55691" w:rsidRDefault="0006236A" w:rsidP="00A944D1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  <w:r w:rsidRPr="00F55691">
        <w:rPr>
          <w:bCs/>
          <w:iCs/>
          <w:color w:val="000000"/>
          <w:sz w:val="28"/>
          <w:szCs w:val="28"/>
        </w:rPr>
        <w:t>Clubul Copiilor Hunedoara, Cercul de Teatru- prof. Serban Felicia  va invita</w:t>
      </w:r>
    </w:p>
    <w:p w:rsidR="0006236A" w:rsidRPr="00F55691" w:rsidRDefault="0006236A" w:rsidP="00515AC5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  <w:r w:rsidRPr="00F55691">
        <w:rPr>
          <w:bCs/>
          <w:iCs/>
          <w:color w:val="000000"/>
          <w:sz w:val="28"/>
          <w:szCs w:val="28"/>
        </w:rPr>
        <w:t xml:space="preserve"> sa participati la Concursul National de Teatru scolar „ MINIGONG” </w:t>
      </w:r>
    </w:p>
    <w:p w:rsidR="0006236A" w:rsidRDefault="0006236A" w:rsidP="00515AC5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  <w:r w:rsidRPr="00F55691">
        <w:rPr>
          <w:bCs/>
          <w:iCs/>
          <w:color w:val="000000"/>
          <w:sz w:val="28"/>
          <w:szCs w:val="28"/>
        </w:rPr>
        <w:t>cu participare indirecta</w:t>
      </w:r>
    </w:p>
    <w:p w:rsidR="0006236A" w:rsidRPr="00F55691" w:rsidRDefault="0006236A" w:rsidP="00515AC5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</w:p>
    <w:p w:rsidR="0006236A" w:rsidRPr="00F55691" w:rsidRDefault="0006236A" w:rsidP="00F55691">
      <w:pPr>
        <w:widowControl w:val="0"/>
        <w:tabs>
          <w:tab w:val="left" w:pos="3105"/>
        </w:tabs>
        <w:autoSpaceDE w:val="0"/>
        <w:autoSpaceDN w:val="0"/>
        <w:adjustRightInd w:val="0"/>
        <w:rPr>
          <w:bCs/>
          <w:iCs/>
          <w:color w:val="000000"/>
          <w:sz w:val="28"/>
          <w:szCs w:val="28"/>
        </w:rPr>
      </w:pPr>
      <w:r w:rsidRPr="00916798">
        <w:rPr>
          <w:b/>
          <w:bCs/>
          <w:i/>
          <w:iCs/>
          <w:color w:val="000000"/>
          <w:sz w:val="28"/>
          <w:szCs w:val="28"/>
        </w:rPr>
        <w:t>SCOPUL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Pr="00F55691">
        <w:rPr>
          <w:bCs/>
          <w:iCs/>
          <w:color w:val="000000"/>
          <w:sz w:val="28"/>
          <w:szCs w:val="28"/>
        </w:rPr>
        <w:t>: Dezvoltarea si modelarea personalitatii elevilor : social, individual si lingvistic. Transformarea elevului nu neaparat intr-un mic actor, ci intr-un bun spectator, insuflandu-i dragoste pentru scena, pentru ceea ce se intampla in spatele scenei, respectul pentru actor, dragostea pentru teatru.</w:t>
      </w:r>
    </w:p>
    <w:p w:rsidR="0006236A" w:rsidRPr="00F55691" w:rsidRDefault="0006236A" w:rsidP="00515AC5">
      <w:pPr>
        <w:widowControl w:val="0"/>
        <w:tabs>
          <w:tab w:val="left" w:pos="3105"/>
        </w:tabs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</w:rPr>
      </w:pPr>
    </w:p>
    <w:p w:rsidR="0006236A" w:rsidRDefault="0006236A" w:rsidP="00397002">
      <w:pPr>
        <w:widowControl w:val="0"/>
        <w:autoSpaceDE w:val="0"/>
        <w:autoSpaceDN w:val="0"/>
        <w:adjustRightInd w:val="0"/>
        <w:jc w:val="both"/>
        <w:rPr>
          <w:bCs/>
          <w:iCs/>
          <w:color w:val="000000"/>
          <w:sz w:val="28"/>
          <w:szCs w:val="28"/>
        </w:rPr>
      </w:pPr>
      <w:r w:rsidRPr="00916798">
        <w:rPr>
          <w:b/>
          <w:bCs/>
          <w:i/>
          <w:iCs/>
          <w:color w:val="000000"/>
          <w:sz w:val="28"/>
          <w:szCs w:val="28"/>
          <w:lang w:val="en-US"/>
        </w:rPr>
        <w:t xml:space="preserve">GRUP  </w:t>
      </w:r>
      <w:r w:rsidRPr="00916798">
        <w:rPr>
          <w:b/>
          <w:bCs/>
          <w:i/>
          <w:iCs/>
          <w:color w:val="000000"/>
          <w:sz w:val="28"/>
          <w:szCs w:val="28"/>
        </w:rPr>
        <w:t xml:space="preserve">ŢINTĂ </w:t>
      </w:r>
      <w:r>
        <w:rPr>
          <w:b/>
          <w:bCs/>
          <w:i/>
          <w:iCs/>
          <w:color w:val="000000"/>
          <w:sz w:val="28"/>
          <w:szCs w:val="28"/>
        </w:rPr>
        <w:t xml:space="preserve">:  </w:t>
      </w:r>
      <w:r>
        <w:rPr>
          <w:b/>
          <w:bCs/>
          <w:iCs/>
          <w:color w:val="000000"/>
          <w:sz w:val="28"/>
          <w:szCs w:val="28"/>
        </w:rPr>
        <w:t xml:space="preserve">-    </w:t>
      </w:r>
      <w:r>
        <w:rPr>
          <w:bCs/>
          <w:iCs/>
          <w:color w:val="000000"/>
          <w:sz w:val="28"/>
          <w:szCs w:val="28"/>
        </w:rPr>
        <w:t>prescolari;</w:t>
      </w:r>
    </w:p>
    <w:p w:rsidR="0006236A" w:rsidRDefault="0006236A" w:rsidP="003C0D5E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scolari din clasele  I-IV;</w:t>
      </w:r>
    </w:p>
    <w:p w:rsidR="0006236A" w:rsidRPr="003C0D5E" w:rsidRDefault="0006236A" w:rsidP="003C0D5E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lang w:val="en-US"/>
        </w:rPr>
      </w:pPr>
      <w:r>
        <w:rPr>
          <w:bCs/>
          <w:iCs/>
          <w:color w:val="000000"/>
          <w:sz w:val="28"/>
          <w:szCs w:val="28"/>
        </w:rPr>
        <w:t>scolari din clasele  V-VIII;</w:t>
      </w:r>
    </w:p>
    <w:p w:rsidR="0006236A" w:rsidRPr="003C0D5E" w:rsidRDefault="0006236A" w:rsidP="003C0D5E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lang w:val="en-US"/>
        </w:rPr>
      </w:pPr>
      <w:r>
        <w:rPr>
          <w:bCs/>
          <w:iCs/>
          <w:color w:val="000000"/>
          <w:sz w:val="28"/>
          <w:szCs w:val="28"/>
        </w:rPr>
        <w:t>scolari din clasele  IX-XII;</w:t>
      </w:r>
    </w:p>
    <w:p w:rsidR="0006236A" w:rsidRPr="00155CD8" w:rsidRDefault="0006236A" w:rsidP="003C0D5E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lang w:val="en-US"/>
        </w:rPr>
      </w:pPr>
      <w:r>
        <w:rPr>
          <w:bCs/>
          <w:iCs/>
          <w:color w:val="000000"/>
          <w:sz w:val="28"/>
          <w:szCs w:val="28"/>
        </w:rPr>
        <w:t>scolari din cluburi ale copiilor;</w:t>
      </w:r>
    </w:p>
    <w:p w:rsidR="0006236A" w:rsidRPr="00916798" w:rsidRDefault="0006236A" w:rsidP="00155CD8">
      <w:pPr>
        <w:widowControl w:val="0"/>
        <w:autoSpaceDE w:val="0"/>
        <w:autoSpaceDN w:val="0"/>
        <w:adjustRightInd w:val="0"/>
        <w:ind w:left="2040"/>
        <w:jc w:val="both"/>
        <w:rPr>
          <w:color w:val="000000"/>
          <w:sz w:val="28"/>
          <w:szCs w:val="28"/>
          <w:lang w:val="en-US"/>
        </w:rPr>
      </w:pPr>
    </w:p>
    <w:p w:rsidR="0006236A" w:rsidRDefault="0006236A" w:rsidP="00397002">
      <w:pPr>
        <w:widowControl w:val="0"/>
        <w:autoSpaceDE w:val="0"/>
        <w:autoSpaceDN w:val="0"/>
        <w:adjustRightInd w:val="0"/>
        <w:jc w:val="both"/>
        <w:rPr>
          <w:b/>
          <w:i/>
          <w:color w:val="000000"/>
          <w:sz w:val="28"/>
          <w:szCs w:val="28"/>
          <w:lang w:val="en-US"/>
        </w:rPr>
      </w:pPr>
      <w:r w:rsidRPr="00916798">
        <w:rPr>
          <w:b/>
          <w:i/>
          <w:color w:val="000000"/>
          <w:sz w:val="28"/>
          <w:szCs w:val="28"/>
          <w:lang w:val="en-US"/>
        </w:rPr>
        <w:t>DATA DESFASURARII CONCURSULUI :</w:t>
      </w:r>
      <w:r>
        <w:rPr>
          <w:b/>
          <w:i/>
          <w:color w:val="000000"/>
          <w:sz w:val="28"/>
          <w:szCs w:val="28"/>
          <w:lang w:val="en-US"/>
        </w:rPr>
        <w:t xml:space="preserve"> 18-21.06.2013</w:t>
      </w:r>
    </w:p>
    <w:p w:rsidR="0006236A" w:rsidRDefault="0006236A" w:rsidP="00397002">
      <w:pPr>
        <w:widowControl w:val="0"/>
        <w:autoSpaceDE w:val="0"/>
        <w:autoSpaceDN w:val="0"/>
        <w:adjustRightInd w:val="0"/>
        <w:jc w:val="both"/>
        <w:rPr>
          <w:b/>
          <w:i/>
          <w:color w:val="000000"/>
          <w:sz w:val="28"/>
          <w:szCs w:val="28"/>
          <w:lang w:val="en-US"/>
        </w:rPr>
      </w:pPr>
    </w:p>
    <w:p w:rsidR="0006236A" w:rsidRPr="00916798" w:rsidRDefault="0006236A" w:rsidP="00397002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8"/>
          <w:szCs w:val="28"/>
          <w:lang w:val="en-US"/>
        </w:rPr>
      </w:pPr>
      <w:r>
        <w:rPr>
          <w:b/>
          <w:i/>
          <w:color w:val="000000"/>
          <w:sz w:val="28"/>
          <w:szCs w:val="28"/>
          <w:lang w:val="en-US"/>
        </w:rPr>
        <w:t xml:space="preserve">LOCUL DE DESFASURARE: </w:t>
      </w:r>
      <w:r>
        <w:rPr>
          <w:i/>
          <w:color w:val="000000"/>
          <w:sz w:val="28"/>
          <w:szCs w:val="28"/>
          <w:lang w:val="en-US"/>
        </w:rPr>
        <w:t>CLUBUL COPIILOR HUNEDOARA</w:t>
      </w:r>
    </w:p>
    <w:p w:rsidR="0006236A" w:rsidRPr="00916798" w:rsidRDefault="0006236A" w:rsidP="00916798">
      <w:pPr>
        <w:widowControl w:val="0"/>
        <w:autoSpaceDE w:val="0"/>
        <w:autoSpaceDN w:val="0"/>
        <w:adjustRightInd w:val="0"/>
        <w:ind w:left="2400"/>
        <w:rPr>
          <w:i/>
          <w:color w:val="000000"/>
          <w:sz w:val="28"/>
          <w:szCs w:val="28"/>
          <w:lang w:val="en-US"/>
        </w:rPr>
      </w:pPr>
    </w:p>
    <w:p w:rsidR="0006236A" w:rsidRPr="00F55691" w:rsidRDefault="0006236A" w:rsidP="00A944D1">
      <w:pPr>
        <w:widowControl w:val="0"/>
        <w:autoSpaceDE w:val="0"/>
        <w:autoSpaceDN w:val="0"/>
        <w:adjustRightInd w:val="0"/>
        <w:jc w:val="both"/>
        <w:rPr>
          <w:b/>
          <w:bCs/>
          <w:i/>
          <w:iCs/>
          <w:color w:val="000000"/>
          <w:sz w:val="28"/>
          <w:szCs w:val="28"/>
          <w:lang w:val="en-US"/>
        </w:rPr>
      </w:pPr>
      <w:r w:rsidRPr="00F55691">
        <w:rPr>
          <w:b/>
          <w:bCs/>
          <w:i/>
          <w:iCs/>
          <w:color w:val="000000"/>
          <w:sz w:val="28"/>
          <w:szCs w:val="28"/>
          <w:lang w:val="en-US"/>
        </w:rPr>
        <w:t>REGULAMENT  DE  PARTICIPARE:</w:t>
      </w:r>
    </w:p>
    <w:p w:rsidR="0006236A" w:rsidRPr="00F55691" w:rsidRDefault="0006236A" w:rsidP="00A944D1">
      <w:pPr>
        <w:widowControl w:val="0"/>
        <w:tabs>
          <w:tab w:val="left" w:pos="720"/>
        </w:tabs>
        <w:autoSpaceDE w:val="0"/>
        <w:autoSpaceDN w:val="0"/>
        <w:adjustRightInd w:val="0"/>
        <w:ind w:left="360"/>
        <w:jc w:val="both"/>
        <w:rPr>
          <w:color w:val="000000"/>
          <w:sz w:val="28"/>
          <w:szCs w:val="28"/>
          <w:lang w:val="en-US"/>
        </w:rPr>
      </w:pPr>
      <w:r w:rsidRPr="00155CD8">
        <w:rPr>
          <w:b/>
          <w:bCs/>
          <w:i/>
          <w:color w:val="000000"/>
          <w:sz w:val="28"/>
          <w:szCs w:val="28"/>
          <w:lang w:val="en-US"/>
        </w:rPr>
        <w:t xml:space="preserve"> 1Înscrierea  participan</w:t>
      </w:r>
      <w:r w:rsidRPr="00155CD8">
        <w:rPr>
          <w:b/>
          <w:bCs/>
          <w:i/>
          <w:color w:val="000000"/>
          <w:sz w:val="28"/>
          <w:szCs w:val="28"/>
        </w:rPr>
        <w:t>ţilor</w:t>
      </w:r>
      <w:r w:rsidRPr="00F55691">
        <w:rPr>
          <w:color w:val="000000"/>
          <w:sz w:val="28"/>
          <w:szCs w:val="28"/>
          <w:lang w:val="en-US"/>
        </w:rPr>
        <w:t>: se  face  pân</w:t>
      </w:r>
      <w:r w:rsidRPr="00F55691">
        <w:rPr>
          <w:color w:val="000000"/>
          <w:sz w:val="28"/>
          <w:szCs w:val="28"/>
        </w:rPr>
        <w:t xml:space="preserve">ă  la  data  de </w:t>
      </w:r>
      <w:r w:rsidRPr="00F55691">
        <w:rPr>
          <w:color w:val="000000"/>
          <w:sz w:val="28"/>
          <w:szCs w:val="28"/>
          <w:lang w:val="en-US"/>
        </w:rPr>
        <w:t>: 13.06.2013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color w:val="0000FF"/>
          <w:sz w:val="28"/>
          <w:szCs w:val="28"/>
          <w:lang w:val="en-US"/>
        </w:rPr>
      </w:pPr>
      <w:r w:rsidRPr="00F55691">
        <w:rPr>
          <w:color w:val="000000"/>
          <w:sz w:val="28"/>
          <w:szCs w:val="28"/>
          <w:lang w:val="en-US"/>
        </w:rPr>
        <w:t>prin  completarea  fi</w:t>
      </w:r>
      <w:r w:rsidRPr="00F55691">
        <w:rPr>
          <w:color w:val="000000"/>
          <w:sz w:val="28"/>
          <w:szCs w:val="28"/>
        </w:rPr>
        <w:t>şei  de  înscriere  a</w:t>
      </w:r>
      <w:r w:rsidRPr="00F55691">
        <w:rPr>
          <w:color w:val="000000"/>
          <w:sz w:val="28"/>
          <w:szCs w:val="28"/>
          <w:lang w:val="en-US"/>
        </w:rPr>
        <w:t xml:space="preserve">nexata, </w:t>
      </w:r>
      <w:r w:rsidRPr="00F55691">
        <w:rPr>
          <w:color w:val="000000"/>
          <w:sz w:val="28"/>
          <w:szCs w:val="28"/>
        </w:rPr>
        <w:t>şi expedierea  ei :</w:t>
      </w:r>
      <w:r w:rsidRPr="00F55691">
        <w:rPr>
          <w:color w:val="0000FF"/>
          <w:sz w:val="28"/>
          <w:szCs w:val="28"/>
          <w:lang w:val="en-US"/>
        </w:rPr>
        <w:t xml:space="preserve"> 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color w:val="0000FF"/>
          <w:sz w:val="28"/>
          <w:szCs w:val="28"/>
          <w:lang w:val="en-US"/>
        </w:rPr>
      </w:pPr>
      <w:r w:rsidRPr="00F55691">
        <w:rPr>
          <w:color w:val="0000FF"/>
          <w:sz w:val="28"/>
          <w:szCs w:val="28"/>
          <w:lang w:val="en-US"/>
        </w:rPr>
        <w:t xml:space="preserve"> e-mai:</w:t>
      </w:r>
      <w:r w:rsidRPr="00F55691">
        <w:rPr>
          <w:color w:val="000000"/>
          <w:sz w:val="28"/>
          <w:szCs w:val="28"/>
        </w:rPr>
        <w:t xml:space="preserve">  </w:t>
      </w:r>
      <w:hyperlink r:id="rId7" w:history="1">
        <w:r w:rsidRPr="00F55691">
          <w:rPr>
            <w:rStyle w:val="Hyperlink"/>
            <w:sz w:val="28"/>
            <w:szCs w:val="28"/>
            <w:lang w:val="en-US"/>
          </w:rPr>
          <w:t>feliciadserban@gmail.com</w:t>
        </w:r>
      </w:hyperlink>
      <w:r w:rsidRPr="00F55691">
        <w:rPr>
          <w:color w:val="0000FF"/>
          <w:sz w:val="28"/>
          <w:szCs w:val="28"/>
          <w:lang w:val="en-US"/>
        </w:rPr>
        <w:t xml:space="preserve"> </w:t>
      </w:r>
      <w:r w:rsidRPr="00F55691">
        <w:rPr>
          <w:sz w:val="28"/>
          <w:szCs w:val="28"/>
          <w:lang w:val="en-US"/>
        </w:rPr>
        <w:t>sau odata cu CD/ DVD prin posta la adresa :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sz w:val="28"/>
          <w:szCs w:val="28"/>
          <w:lang w:val="en-US"/>
        </w:rPr>
      </w:pPr>
      <w:r w:rsidRPr="00F55691">
        <w:rPr>
          <w:sz w:val="28"/>
          <w:szCs w:val="28"/>
          <w:lang w:val="en-US"/>
        </w:rPr>
        <w:t>Clubul Copiilor Hunedoara , str. Victoriei nr. 17, Loc Hunedoara,  cod postal 331210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color w:val="0000FF"/>
          <w:sz w:val="28"/>
          <w:szCs w:val="28"/>
          <w:u w:val="single"/>
          <w:lang w:val="en-US"/>
        </w:rPr>
      </w:pPr>
      <w:r w:rsidRPr="00F55691">
        <w:rPr>
          <w:sz w:val="28"/>
          <w:szCs w:val="28"/>
          <w:u w:val="single"/>
          <w:lang w:val="en-US"/>
        </w:rPr>
        <w:t>Fisa de inscriere trebuie sa fie scrisa la calculator si sa contina date exacte.</w:t>
      </w: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color w:val="000000"/>
          <w:sz w:val="28"/>
          <w:szCs w:val="28"/>
          <w:lang w:val="en-US"/>
        </w:rPr>
      </w:pPr>
      <w:r w:rsidRPr="00F55691">
        <w:rPr>
          <w:color w:val="000000"/>
          <w:sz w:val="28"/>
          <w:szCs w:val="28"/>
          <w:lang w:val="en-US"/>
        </w:rPr>
        <w:t xml:space="preserve">    </w:t>
      </w: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color w:val="000000"/>
          <w:sz w:val="28"/>
          <w:szCs w:val="28"/>
          <w:lang w:val="en-US"/>
        </w:rPr>
      </w:pP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color w:val="000000"/>
          <w:sz w:val="28"/>
          <w:szCs w:val="28"/>
          <w:lang w:val="en-US"/>
        </w:rPr>
      </w:pP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color w:val="000000"/>
          <w:sz w:val="28"/>
          <w:szCs w:val="28"/>
          <w:lang w:val="en-US"/>
        </w:rPr>
      </w:pP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color w:val="000000"/>
          <w:sz w:val="28"/>
          <w:szCs w:val="28"/>
          <w:lang w:val="en-US"/>
        </w:rPr>
      </w:pP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b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    </w:t>
      </w:r>
      <w:r w:rsidRPr="00F55691">
        <w:rPr>
          <w:color w:val="000000"/>
          <w:sz w:val="28"/>
          <w:szCs w:val="28"/>
          <w:lang w:val="en-US"/>
        </w:rPr>
        <w:t xml:space="preserve">  </w:t>
      </w:r>
      <w:r w:rsidRPr="00155CD8">
        <w:rPr>
          <w:b/>
          <w:i/>
          <w:color w:val="000000"/>
          <w:sz w:val="28"/>
          <w:szCs w:val="28"/>
          <w:lang w:val="en-US"/>
        </w:rPr>
        <w:t>2.Trimiterea CD/ DVD-urilor</w:t>
      </w:r>
      <w:r w:rsidRPr="00F55691">
        <w:rPr>
          <w:b/>
          <w:color w:val="000000"/>
          <w:sz w:val="28"/>
          <w:szCs w:val="28"/>
          <w:lang w:val="en-US"/>
        </w:rPr>
        <w:t xml:space="preserve"> : 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color w:val="000000"/>
          <w:sz w:val="28"/>
          <w:szCs w:val="28"/>
          <w:lang w:val="en-US"/>
        </w:rPr>
      </w:pPr>
      <w:r w:rsidRPr="00F55691">
        <w:rPr>
          <w:color w:val="000000"/>
          <w:sz w:val="28"/>
          <w:szCs w:val="28"/>
          <w:lang w:val="en-US"/>
        </w:rPr>
        <w:t>Inregistrarile vor fi trimise  pana la data de: 13.06.2013</w:t>
      </w:r>
    </w:p>
    <w:p w:rsidR="0006236A" w:rsidRPr="00F55691" w:rsidRDefault="0006236A" w:rsidP="00515AC5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sz w:val="28"/>
          <w:szCs w:val="28"/>
          <w:lang w:val="en-US"/>
        </w:rPr>
      </w:pPr>
      <w:r w:rsidRPr="00F55691">
        <w:rPr>
          <w:color w:val="000000"/>
          <w:sz w:val="28"/>
          <w:szCs w:val="28"/>
          <w:lang w:val="en-US"/>
        </w:rPr>
        <w:t>Participantii vor  trimite  inregistrarea  scenetei pe suport electronic CD/ DVD</w:t>
      </w:r>
      <w:r w:rsidRPr="00F55691">
        <w:rPr>
          <w:sz w:val="28"/>
          <w:szCs w:val="28"/>
          <w:lang w:val="en-US"/>
        </w:rPr>
        <w:t xml:space="preserve"> ,    </w:t>
      </w:r>
    </w:p>
    <w:p w:rsidR="0006236A" w:rsidRPr="00F55691" w:rsidRDefault="0006236A" w:rsidP="00515AC5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</w:t>
      </w:r>
      <w:r w:rsidRPr="00F55691">
        <w:rPr>
          <w:sz w:val="28"/>
          <w:szCs w:val="28"/>
          <w:lang w:val="en-US"/>
        </w:rPr>
        <w:t xml:space="preserve">  Acordul de parteneriat in dublu exemplar, inregistrat si stamplilat si </w:t>
      </w:r>
    </w:p>
    <w:p w:rsidR="0006236A" w:rsidRPr="00F55691" w:rsidRDefault="0006236A" w:rsidP="00515AC5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sz w:val="28"/>
          <w:szCs w:val="28"/>
          <w:lang w:val="en-US"/>
        </w:rPr>
      </w:pPr>
      <w:r w:rsidRPr="00F5569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                       </w:t>
      </w:r>
      <w:r w:rsidRPr="00F55691">
        <w:rPr>
          <w:sz w:val="28"/>
          <w:szCs w:val="28"/>
          <w:lang w:val="en-US"/>
        </w:rPr>
        <w:t xml:space="preserve">un plic  A4 autoadresat si timbrat ,       </w:t>
      </w:r>
    </w:p>
    <w:p w:rsidR="0006236A" w:rsidRPr="00F55691" w:rsidRDefault="0006236A" w:rsidP="00515AC5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sz w:val="28"/>
          <w:szCs w:val="28"/>
          <w:lang w:val="en-US"/>
        </w:rPr>
      </w:pPr>
      <w:r w:rsidRPr="00F55691">
        <w:rPr>
          <w:sz w:val="28"/>
          <w:szCs w:val="28"/>
          <w:lang w:val="en-US"/>
        </w:rPr>
        <w:t xml:space="preserve">  </w:t>
      </w:r>
      <w:r w:rsidRPr="00F55691">
        <w:rPr>
          <w:color w:val="000000"/>
          <w:sz w:val="28"/>
          <w:szCs w:val="28"/>
          <w:lang w:val="en-US"/>
        </w:rPr>
        <w:t>la adresa:</w:t>
      </w:r>
      <w:r w:rsidRPr="00F55691">
        <w:rPr>
          <w:sz w:val="28"/>
          <w:szCs w:val="28"/>
          <w:lang w:val="en-US"/>
        </w:rPr>
        <w:t xml:space="preserve"> </w:t>
      </w:r>
      <w:r w:rsidRPr="00F55691">
        <w:rPr>
          <w:color w:val="000000"/>
          <w:sz w:val="28"/>
          <w:szCs w:val="28"/>
          <w:lang w:val="en-US"/>
        </w:rPr>
        <w:t xml:space="preserve"> Clubul Copiilor Hunedoara, str. Victoriei, nr. 17, cod postal 331210</w:t>
      </w:r>
      <w:r w:rsidRPr="00F55691">
        <w:rPr>
          <w:b/>
          <w:color w:val="000000"/>
          <w:sz w:val="28"/>
          <w:szCs w:val="28"/>
          <w:lang w:val="en-US"/>
        </w:rPr>
        <w:t xml:space="preserve"> </w:t>
      </w:r>
    </w:p>
    <w:p w:rsidR="0006236A" w:rsidRPr="00155CD8" w:rsidRDefault="0006236A" w:rsidP="00515AC5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b/>
          <w:i/>
          <w:sz w:val="28"/>
          <w:szCs w:val="28"/>
          <w:lang w:val="en-US"/>
        </w:rPr>
      </w:pPr>
      <w:r w:rsidRPr="00155CD8">
        <w:rPr>
          <w:i/>
          <w:sz w:val="28"/>
          <w:szCs w:val="28"/>
          <w:lang w:val="en-US"/>
        </w:rPr>
        <w:t xml:space="preserve">     </w:t>
      </w:r>
      <w:r w:rsidRPr="00155CD8">
        <w:rPr>
          <w:b/>
          <w:i/>
          <w:sz w:val="28"/>
          <w:szCs w:val="28"/>
          <w:lang w:val="en-US"/>
        </w:rPr>
        <w:t>3. Piesa de teatru: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color w:val="000000"/>
          <w:sz w:val="28"/>
          <w:szCs w:val="28"/>
          <w:lang w:val="en-US"/>
        </w:rPr>
      </w:pPr>
      <w:r w:rsidRPr="00155CD8">
        <w:rPr>
          <w:color w:val="000000"/>
          <w:sz w:val="28"/>
          <w:szCs w:val="28"/>
          <w:lang w:val="en-US"/>
        </w:rPr>
        <w:t>Prezentarea va trebui inregistrata in conditii optime (  programul avi ), astfel incat ea sa poata fi urmarita , atat vizual</w:t>
      </w:r>
      <w:r w:rsidRPr="00F55691">
        <w:rPr>
          <w:color w:val="000000"/>
          <w:sz w:val="28"/>
          <w:szCs w:val="28"/>
          <w:lang w:val="en-US"/>
        </w:rPr>
        <w:t xml:space="preserve"> , cat si auditiv, de catre membrii juriului. 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color w:val="000000"/>
          <w:sz w:val="28"/>
          <w:szCs w:val="28"/>
          <w:u w:val="single"/>
          <w:lang w:val="en-US"/>
        </w:rPr>
      </w:pPr>
      <w:r w:rsidRPr="00F55691">
        <w:rPr>
          <w:color w:val="000000"/>
          <w:sz w:val="28"/>
          <w:szCs w:val="28"/>
          <w:u w:val="single"/>
          <w:lang w:val="en-US"/>
        </w:rPr>
        <w:t>Fiecare  CD/DVD trebuie sa contina o singura  piesa de teatru si fisa de inscriere proprie.</w:t>
      </w:r>
    </w:p>
    <w:p w:rsidR="0006236A" w:rsidRPr="00155CD8" w:rsidRDefault="0006236A" w:rsidP="001478C0">
      <w:pPr>
        <w:widowControl w:val="0"/>
        <w:tabs>
          <w:tab w:val="left" w:pos="3105"/>
        </w:tabs>
        <w:autoSpaceDE w:val="0"/>
        <w:autoSpaceDN w:val="0"/>
        <w:adjustRightInd w:val="0"/>
        <w:rPr>
          <w:i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</w:t>
      </w:r>
      <w:r w:rsidRPr="00155CD8">
        <w:rPr>
          <w:b/>
          <w:i/>
          <w:sz w:val="28"/>
          <w:szCs w:val="28"/>
          <w:lang w:val="en-US"/>
        </w:rPr>
        <w:t xml:space="preserve">   4.Durata reprezentatiei</w:t>
      </w:r>
      <w:r w:rsidRPr="00155CD8">
        <w:rPr>
          <w:i/>
          <w:sz w:val="28"/>
          <w:szCs w:val="28"/>
          <w:lang w:val="en-US"/>
        </w:rPr>
        <w:t xml:space="preserve"> :</w:t>
      </w:r>
    </w:p>
    <w:p w:rsidR="0006236A" w:rsidRPr="00F55691" w:rsidRDefault="0006236A" w:rsidP="001478C0">
      <w:pPr>
        <w:widowControl w:val="0"/>
        <w:tabs>
          <w:tab w:val="left" w:pos="3105"/>
        </w:tabs>
        <w:autoSpaceDE w:val="0"/>
        <w:autoSpaceDN w:val="0"/>
        <w:adjustRightInd w:val="0"/>
        <w:rPr>
          <w:color w:val="000000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- </w:t>
      </w:r>
      <w:r w:rsidRPr="00F55691">
        <w:rPr>
          <w:sz w:val="28"/>
          <w:szCs w:val="28"/>
          <w:lang w:val="en-US"/>
        </w:rPr>
        <w:t xml:space="preserve"> maxim  20 minute pentru</w:t>
      </w:r>
      <w:r w:rsidRPr="00F55691">
        <w:rPr>
          <w:color w:val="000000"/>
          <w:sz w:val="28"/>
          <w:szCs w:val="28"/>
        </w:rPr>
        <w:t xml:space="preserve">: prescolari, </w:t>
      </w:r>
      <w:r w:rsidRPr="00F55691">
        <w:rPr>
          <w:color w:val="000000"/>
          <w:sz w:val="28"/>
          <w:szCs w:val="28"/>
          <w:lang w:val="en-US"/>
        </w:rPr>
        <w:t xml:space="preserve">scolari  din clasele  </w:t>
      </w:r>
    </w:p>
    <w:p w:rsidR="0006236A" w:rsidRPr="00F55691" w:rsidRDefault="0006236A" w:rsidP="001478C0">
      <w:pPr>
        <w:widowControl w:val="0"/>
        <w:tabs>
          <w:tab w:val="left" w:pos="3105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  <w:lang w:val="en-US"/>
        </w:rPr>
        <w:t xml:space="preserve">                                                                     I-IV,</w:t>
      </w:r>
      <w:r w:rsidRPr="00F55691">
        <w:rPr>
          <w:color w:val="000000"/>
          <w:sz w:val="28"/>
          <w:szCs w:val="28"/>
        </w:rPr>
        <w:t xml:space="preserve"> </w:t>
      </w:r>
      <w:r w:rsidRPr="00F55691">
        <w:rPr>
          <w:color w:val="000000"/>
          <w:sz w:val="28"/>
          <w:szCs w:val="28"/>
          <w:lang w:val="en-US"/>
        </w:rPr>
        <w:t>scolari clasele V-VIII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sz w:val="28"/>
          <w:szCs w:val="28"/>
          <w:lang w:val="en-US"/>
        </w:rPr>
      </w:pPr>
      <w:r w:rsidRPr="00F55691">
        <w:rPr>
          <w:color w:val="000000"/>
          <w:sz w:val="28"/>
          <w:szCs w:val="28"/>
          <w:lang w:val="en-US"/>
        </w:rPr>
        <w:t xml:space="preserve">                                     - 20 -  50 minute , scolari clasele IX-XII</w:t>
      </w:r>
    </w:p>
    <w:p w:rsidR="0006236A" w:rsidRPr="00155CD8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 w:line="276" w:lineRule="auto"/>
        <w:rPr>
          <w:b/>
          <w:i/>
          <w:sz w:val="28"/>
          <w:szCs w:val="28"/>
          <w:lang w:val="en-US"/>
        </w:rPr>
      </w:pPr>
      <w:r w:rsidRPr="00155CD8">
        <w:rPr>
          <w:i/>
          <w:sz w:val="28"/>
          <w:szCs w:val="28"/>
          <w:lang w:val="en-US"/>
        </w:rPr>
        <w:t xml:space="preserve">      </w:t>
      </w:r>
      <w:r w:rsidRPr="00155CD8">
        <w:rPr>
          <w:b/>
          <w:i/>
          <w:sz w:val="28"/>
          <w:szCs w:val="28"/>
          <w:lang w:val="en-US"/>
        </w:rPr>
        <w:t>5. Criterii de evaluare: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  <w:lang w:val="en-US"/>
        </w:rPr>
      </w:pPr>
      <w:r w:rsidRPr="00F55691">
        <w:rPr>
          <w:color w:val="000000"/>
          <w:sz w:val="28"/>
          <w:szCs w:val="28"/>
          <w:lang w:val="en-US"/>
        </w:rPr>
        <w:t>-piesa sa fie adecvata vârstei copiilor;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  <w:lang w:val="en-US"/>
        </w:rPr>
        <w:t>-ritm , intona</w:t>
      </w:r>
      <w:r w:rsidRPr="00F55691">
        <w:rPr>
          <w:color w:val="000000"/>
          <w:sz w:val="28"/>
          <w:szCs w:val="28"/>
        </w:rPr>
        <w:t>ţie şi mimică corespunzătoare mesajului transmis prin text;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  <w:lang w:val="en-US"/>
        </w:rPr>
        <w:t xml:space="preserve">-decoruri </w:t>
      </w:r>
      <w:r w:rsidRPr="00F55691">
        <w:rPr>
          <w:color w:val="000000"/>
          <w:sz w:val="28"/>
          <w:szCs w:val="28"/>
        </w:rPr>
        <w:t>şi costume adecvate personajelor interpretate;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  <w:lang w:val="en-US"/>
        </w:rPr>
        <w:t>-coloan</w:t>
      </w:r>
      <w:r w:rsidRPr="00F55691">
        <w:rPr>
          <w:color w:val="000000"/>
          <w:sz w:val="28"/>
          <w:szCs w:val="28"/>
        </w:rPr>
        <w:t>ă sonoră adecvată momentelor de spectacol;</w:t>
      </w: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  <w:lang w:val="en-US"/>
        </w:rPr>
        <w:t>-calitatea tehnicilor interpretative;</w:t>
      </w: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  <w:lang w:val="en-US"/>
        </w:rPr>
        <w:t>-originalitatea interpret</w:t>
      </w:r>
      <w:r w:rsidRPr="00F55691">
        <w:rPr>
          <w:color w:val="000000"/>
          <w:sz w:val="28"/>
          <w:szCs w:val="28"/>
        </w:rPr>
        <w:t>ării.</w:t>
      </w: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       </w:t>
      </w:r>
      <w:r w:rsidRPr="00D90915">
        <w:rPr>
          <w:b/>
          <w:i/>
          <w:color w:val="000000"/>
          <w:sz w:val="28"/>
          <w:szCs w:val="28"/>
        </w:rPr>
        <w:t>JURIUL :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format din 5 membri: reprezentant al inspectoratului scolar, actori, </w:t>
      </w: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profesori de limba romana. </w:t>
      </w: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236A" w:rsidRPr="00D90915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236A" w:rsidRPr="00F55691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6236A" w:rsidRPr="00F55691" w:rsidRDefault="0006236A" w:rsidP="00A944D1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rPr>
          <w:color w:val="000000"/>
          <w:sz w:val="28"/>
          <w:szCs w:val="28"/>
          <w:lang w:val="en-US"/>
        </w:rPr>
      </w:pPr>
      <w:r w:rsidRPr="00F55691">
        <w:rPr>
          <w:color w:val="000000"/>
          <w:sz w:val="28"/>
          <w:szCs w:val="28"/>
          <w:lang w:val="en-US"/>
        </w:rPr>
        <w:t>În urma juriz</w:t>
      </w:r>
      <w:r w:rsidRPr="00F55691">
        <w:rPr>
          <w:color w:val="000000"/>
          <w:sz w:val="28"/>
          <w:szCs w:val="28"/>
        </w:rPr>
        <w:t xml:space="preserve">ării </w:t>
      </w:r>
      <w:r w:rsidRPr="00F55691">
        <w:rPr>
          <w:color w:val="000000"/>
          <w:sz w:val="28"/>
          <w:szCs w:val="28"/>
          <w:lang w:val="en-US"/>
        </w:rPr>
        <w:t>se vor acorda urm</w:t>
      </w:r>
      <w:r w:rsidRPr="00F55691">
        <w:rPr>
          <w:color w:val="000000"/>
          <w:sz w:val="28"/>
          <w:szCs w:val="28"/>
        </w:rPr>
        <w:t xml:space="preserve">ătoarele </w:t>
      </w:r>
      <w:r w:rsidRPr="00F55691">
        <w:rPr>
          <w:bCs/>
          <w:color w:val="000000"/>
          <w:sz w:val="28"/>
          <w:szCs w:val="28"/>
          <w:lang w:val="en-US"/>
        </w:rPr>
        <w:t>premii</w:t>
      </w:r>
      <w:r w:rsidRPr="00F55691">
        <w:rPr>
          <w:b/>
          <w:bCs/>
          <w:color w:val="000000"/>
          <w:sz w:val="28"/>
          <w:szCs w:val="28"/>
          <w:lang w:val="en-US"/>
        </w:rPr>
        <w:t>:</w:t>
      </w:r>
    </w:p>
    <w:p w:rsidR="0006236A" w:rsidRPr="00F55691" w:rsidRDefault="0006236A" w:rsidP="00A944D1">
      <w:pPr>
        <w:widowControl w:val="0"/>
        <w:numPr>
          <w:ilvl w:val="2"/>
          <w:numId w:val="1"/>
        </w:numPr>
        <w:tabs>
          <w:tab w:val="left" w:pos="0"/>
          <w:tab w:val="left" w:pos="14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</w:rPr>
        <w:t>Premiul I  -  pentru fiecare  sectiune de interpretare</w:t>
      </w:r>
    </w:p>
    <w:p w:rsidR="0006236A" w:rsidRPr="00F55691" w:rsidRDefault="0006236A" w:rsidP="00A944D1">
      <w:pPr>
        <w:widowControl w:val="0"/>
        <w:numPr>
          <w:ilvl w:val="2"/>
          <w:numId w:val="1"/>
        </w:numPr>
        <w:tabs>
          <w:tab w:val="left" w:pos="0"/>
          <w:tab w:val="left" w:pos="14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</w:rPr>
        <w:t>Premiul al II-lea - pentru  fiecare sectiune de interpretare</w:t>
      </w:r>
    </w:p>
    <w:p w:rsidR="0006236A" w:rsidRPr="00F55691" w:rsidRDefault="0006236A" w:rsidP="00A944D1">
      <w:pPr>
        <w:widowControl w:val="0"/>
        <w:numPr>
          <w:ilvl w:val="2"/>
          <w:numId w:val="1"/>
        </w:numPr>
        <w:tabs>
          <w:tab w:val="left" w:pos="0"/>
          <w:tab w:val="left" w:pos="14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</w:rPr>
        <w:t>Premiul al III-lea - pentru fiecare sectiune de interpretare</w:t>
      </w:r>
    </w:p>
    <w:p w:rsidR="0006236A" w:rsidRPr="00F55691" w:rsidRDefault="0006236A" w:rsidP="00A944D1">
      <w:pPr>
        <w:widowControl w:val="0"/>
        <w:numPr>
          <w:ilvl w:val="2"/>
          <w:numId w:val="1"/>
        </w:numPr>
        <w:tabs>
          <w:tab w:val="left" w:pos="0"/>
          <w:tab w:val="left" w:pos="14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</w:rPr>
        <w:t>Cea mai bună interpretare masculină</w:t>
      </w:r>
    </w:p>
    <w:p w:rsidR="0006236A" w:rsidRPr="00F55691" w:rsidRDefault="0006236A" w:rsidP="00A944D1">
      <w:pPr>
        <w:widowControl w:val="0"/>
        <w:numPr>
          <w:ilvl w:val="2"/>
          <w:numId w:val="1"/>
        </w:numPr>
        <w:tabs>
          <w:tab w:val="left" w:pos="0"/>
          <w:tab w:val="left" w:pos="14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</w:rPr>
        <w:t>Cea mai bună interpretare feminină</w:t>
      </w:r>
    </w:p>
    <w:p w:rsidR="0006236A" w:rsidRPr="00F55691" w:rsidRDefault="0006236A" w:rsidP="00A944D1">
      <w:pPr>
        <w:widowControl w:val="0"/>
        <w:numPr>
          <w:ilvl w:val="2"/>
          <w:numId w:val="1"/>
        </w:numPr>
        <w:tabs>
          <w:tab w:val="left" w:pos="0"/>
          <w:tab w:val="left" w:pos="14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</w:rPr>
        <w:t>Cea mai bună regie</w:t>
      </w:r>
    </w:p>
    <w:p w:rsidR="0006236A" w:rsidRPr="00F55691" w:rsidRDefault="0006236A" w:rsidP="00A944D1">
      <w:pPr>
        <w:widowControl w:val="0"/>
        <w:numPr>
          <w:ilvl w:val="2"/>
          <w:numId w:val="1"/>
        </w:numPr>
        <w:tabs>
          <w:tab w:val="left" w:pos="0"/>
          <w:tab w:val="left" w:pos="14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</w:rPr>
        <w:t>Cea mai buna scenografie</w:t>
      </w:r>
    </w:p>
    <w:p w:rsidR="0006236A" w:rsidRDefault="0006236A" w:rsidP="001478C0">
      <w:pPr>
        <w:widowControl w:val="0"/>
        <w:numPr>
          <w:ilvl w:val="2"/>
          <w:numId w:val="1"/>
        </w:numPr>
        <w:tabs>
          <w:tab w:val="left" w:pos="0"/>
          <w:tab w:val="left" w:pos="14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F55691">
        <w:rPr>
          <w:color w:val="000000"/>
          <w:sz w:val="28"/>
          <w:szCs w:val="28"/>
        </w:rPr>
        <w:t>Originalitate</w:t>
      </w:r>
    </w:p>
    <w:p w:rsidR="0006236A" w:rsidRPr="00F55691" w:rsidRDefault="0006236A" w:rsidP="00D90915">
      <w:pPr>
        <w:widowControl w:val="0"/>
        <w:tabs>
          <w:tab w:val="left" w:pos="0"/>
          <w:tab w:val="left" w:pos="1440"/>
        </w:tabs>
        <w:autoSpaceDE w:val="0"/>
        <w:autoSpaceDN w:val="0"/>
        <w:adjustRightInd w:val="0"/>
        <w:ind w:left="1800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b/>
          <w:i/>
          <w:color w:val="000000"/>
          <w:sz w:val="28"/>
          <w:szCs w:val="28"/>
        </w:rPr>
      </w:pPr>
      <w:r w:rsidRPr="00D90915">
        <w:rPr>
          <w:b/>
          <w:i/>
          <w:color w:val="000000"/>
          <w:sz w:val="28"/>
          <w:szCs w:val="28"/>
        </w:rPr>
        <w:t>MODALITATI DE EVALUARE SI DISEMINARE A ACTIVITATII:</w:t>
      </w:r>
    </w:p>
    <w:p w:rsidR="0006236A" w:rsidRPr="00D90915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 w:rsidRPr="00D90915">
        <w:rPr>
          <w:color w:val="000000"/>
          <w:sz w:val="28"/>
          <w:szCs w:val="28"/>
        </w:rPr>
        <w:t>Evaluarea se face conform fisei de jurizare elaborata de specialistii din juriu.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Mediatizare in mass media locala;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 w:rsidRPr="00155CD8">
        <w:rPr>
          <w:b/>
          <w:i/>
          <w:color w:val="000000"/>
          <w:sz w:val="28"/>
          <w:szCs w:val="28"/>
        </w:rPr>
        <w:t>ECHIPA DE IMPLEMENTARE SI COORDONARE</w:t>
      </w:r>
      <w:r>
        <w:rPr>
          <w:color w:val="000000"/>
          <w:sz w:val="28"/>
          <w:szCs w:val="28"/>
        </w:rPr>
        <w:t>: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Director: prof. MORARIU PETRONELA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Inspector scolar, prof.  BALABUC MIRABELA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Directorul Bibliotecii Municipale  TANASE LUCIA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Profesor CHECICHES GABRIELA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Prof. BERA MIHAELA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Prof. SERBAN FELICIA – initiatorul proiectului</w:t>
      </w:r>
    </w:p>
    <w:p w:rsidR="0006236A" w:rsidRPr="00F55691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Persoana de contact: prof.  Serban Felicia : 0748144121</w:t>
      </w:r>
    </w:p>
    <w:p w:rsidR="0006236A" w:rsidRPr="00F55691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Clubul Copiilor Hunedoara : 0254 711726</w:t>
      </w:r>
    </w:p>
    <w:p w:rsidR="0006236A" w:rsidRPr="00F55691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06236A" w:rsidRPr="00F55691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FORMULAR DE ÎNSCRIERE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CONCURS NATIONAL DE TEATRU SCOLAR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“MINIGONG” 2013</w:t>
      </w:r>
    </w:p>
    <w:p w:rsidR="0006236A" w:rsidRPr="00544E62" w:rsidRDefault="0006236A" w:rsidP="00A944D1">
      <w:pPr>
        <w:widowControl w:val="0"/>
        <w:tabs>
          <w:tab w:val="left" w:pos="4800"/>
        </w:tabs>
        <w:autoSpaceDE w:val="0"/>
        <w:autoSpaceDN w:val="0"/>
        <w:adjustRightInd w:val="0"/>
        <w:spacing w:after="200"/>
        <w:rPr>
          <w:color w:val="0000FF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Fisa de inscriere trebuie sa scrisa la calculator si sa contina date exacte !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jc w:val="center"/>
        <w:rPr>
          <w:b/>
          <w:bCs/>
          <w:i/>
          <w:iCs/>
          <w:color w:val="FF0000"/>
        </w:rPr>
      </w:pPr>
    </w:p>
    <w:p w:rsidR="0006236A" w:rsidRDefault="0006236A" w:rsidP="00A944D1">
      <w:pPr>
        <w:widowControl w:val="0"/>
        <w:autoSpaceDE w:val="0"/>
        <w:autoSpaceDN w:val="0"/>
        <w:adjustRightInd w:val="0"/>
        <w:spacing w:line="360" w:lineRule="auto"/>
        <w:rPr>
          <w:lang w:val="it-IT"/>
        </w:rPr>
      </w:pPr>
      <w:r>
        <w:rPr>
          <w:lang w:val="it-IT"/>
        </w:rPr>
        <w:t>UNITATEA ŞCOALARA:</w:t>
      </w:r>
    </w:p>
    <w:p w:rsidR="0006236A" w:rsidRDefault="0006236A" w:rsidP="00A944D1">
      <w:pPr>
        <w:widowControl w:val="0"/>
        <w:autoSpaceDE w:val="0"/>
        <w:autoSpaceDN w:val="0"/>
        <w:adjustRightInd w:val="0"/>
        <w:spacing w:line="360" w:lineRule="auto"/>
        <w:rPr>
          <w:lang w:val="it-IT"/>
        </w:rPr>
      </w:pPr>
      <w:r>
        <w:rPr>
          <w:lang w:val="it-IT"/>
        </w:rPr>
        <w:t>.......................................................................................................</w:t>
      </w:r>
    </w:p>
    <w:p w:rsidR="0006236A" w:rsidRPr="00B655D2" w:rsidRDefault="0006236A" w:rsidP="00A944D1">
      <w:pPr>
        <w:widowControl w:val="0"/>
        <w:autoSpaceDE w:val="0"/>
        <w:autoSpaceDN w:val="0"/>
        <w:adjustRightInd w:val="0"/>
        <w:spacing w:line="360" w:lineRule="auto"/>
        <w:rPr>
          <w:lang w:val="it-IT"/>
        </w:rPr>
      </w:pPr>
      <w:r>
        <w:rPr>
          <w:lang w:val="it-IT"/>
        </w:rPr>
        <w:t>CADRU DIDACTIC INDRUMATOR:..............................................</w:t>
      </w:r>
    </w:p>
    <w:p w:rsidR="0006236A" w:rsidRDefault="0006236A" w:rsidP="00A944D1">
      <w:pPr>
        <w:widowControl w:val="0"/>
        <w:autoSpaceDE w:val="0"/>
        <w:autoSpaceDN w:val="0"/>
        <w:adjustRightInd w:val="0"/>
        <w:spacing w:line="276" w:lineRule="auto"/>
      </w:pPr>
      <w:r>
        <w:t>NUMELE FORMATIEI : ………………………………………………………………………………….. ……...........</w:t>
      </w:r>
    </w:p>
    <w:p w:rsidR="0006236A" w:rsidRDefault="0006236A" w:rsidP="00A944D1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</w:pPr>
      <w:r>
        <w:t>TITLUL SI AUTORUL  PIESEI  :</w:t>
      </w:r>
    </w:p>
    <w:p w:rsidR="0006236A" w:rsidRDefault="0006236A" w:rsidP="00A944D1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..................................................................................................................................................</w:t>
      </w:r>
    </w:p>
    <w:p w:rsidR="0006236A" w:rsidRDefault="0006236A" w:rsidP="00A944D1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</w:pPr>
      <w:r>
        <w:t>CATEGORIA DE VÂRSTĂ:</w:t>
      </w:r>
    </w:p>
    <w:p w:rsidR="0006236A" w:rsidRDefault="0006236A" w:rsidP="00A944D1">
      <w:pPr>
        <w:widowControl w:val="0"/>
        <w:numPr>
          <w:ilvl w:val="0"/>
          <w:numId w:val="2"/>
        </w:numPr>
        <w:tabs>
          <w:tab w:val="left" w:pos="3675"/>
        </w:tabs>
        <w:autoSpaceDE w:val="0"/>
        <w:autoSpaceDN w:val="0"/>
        <w:adjustRightInd w:val="0"/>
        <w:spacing w:line="360" w:lineRule="auto"/>
        <w:jc w:val="both"/>
      </w:pPr>
      <w:r>
        <w:t>preşcolari</w:t>
      </w:r>
    </w:p>
    <w:p w:rsidR="0006236A" w:rsidRDefault="0006236A" w:rsidP="00A944D1">
      <w:pPr>
        <w:widowControl w:val="0"/>
        <w:numPr>
          <w:ilvl w:val="0"/>
          <w:numId w:val="2"/>
        </w:numPr>
        <w:tabs>
          <w:tab w:val="left" w:pos="3675"/>
        </w:tabs>
        <w:autoSpaceDE w:val="0"/>
        <w:autoSpaceDN w:val="0"/>
        <w:adjustRightInd w:val="0"/>
        <w:spacing w:line="360" w:lineRule="auto"/>
        <w:jc w:val="both"/>
      </w:pPr>
      <w:r>
        <w:t>şcolari cl. I-IV</w:t>
      </w:r>
    </w:p>
    <w:p w:rsidR="0006236A" w:rsidRDefault="0006236A" w:rsidP="00A944D1">
      <w:pPr>
        <w:widowControl w:val="0"/>
        <w:numPr>
          <w:ilvl w:val="0"/>
          <w:numId w:val="2"/>
        </w:numPr>
        <w:tabs>
          <w:tab w:val="left" w:pos="3675"/>
        </w:tabs>
        <w:autoSpaceDE w:val="0"/>
        <w:autoSpaceDN w:val="0"/>
        <w:adjustRightInd w:val="0"/>
        <w:spacing w:line="360" w:lineRule="auto"/>
        <w:jc w:val="both"/>
      </w:pPr>
      <w:r>
        <w:t>şcolari cl. V-VIII</w:t>
      </w:r>
    </w:p>
    <w:p w:rsidR="0006236A" w:rsidRDefault="0006236A" w:rsidP="00A944D1">
      <w:pPr>
        <w:widowControl w:val="0"/>
        <w:numPr>
          <w:ilvl w:val="0"/>
          <w:numId w:val="2"/>
        </w:numPr>
        <w:tabs>
          <w:tab w:val="left" w:pos="3675"/>
        </w:tabs>
        <w:autoSpaceDE w:val="0"/>
        <w:autoSpaceDN w:val="0"/>
        <w:adjustRightInd w:val="0"/>
        <w:spacing w:line="360" w:lineRule="auto"/>
        <w:jc w:val="both"/>
      </w:pPr>
      <w:r>
        <w:t>scolari cl. IX-XII</w:t>
      </w:r>
    </w:p>
    <w:p w:rsidR="0006236A" w:rsidRDefault="0006236A" w:rsidP="00A944D1">
      <w:pPr>
        <w:widowControl w:val="0"/>
        <w:tabs>
          <w:tab w:val="left" w:pos="3675"/>
        </w:tabs>
        <w:autoSpaceDE w:val="0"/>
        <w:autoSpaceDN w:val="0"/>
        <w:adjustRightInd w:val="0"/>
        <w:spacing w:line="360" w:lineRule="auto"/>
        <w:ind w:left="1440"/>
      </w:pPr>
    </w:p>
    <w:p w:rsidR="0006236A" w:rsidRDefault="0006236A" w:rsidP="00A944D1">
      <w:pPr>
        <w:widowControl w:val="0"/>
        <w:tabs>
          <w:tab w:val="left" w:pos="709"/>
        </w:tabs>
        <w:autoSpaceDE w:val="0"/>
        <w:autoSpaceDN w:val="0"/>
        <w:adjustRightInd w:val="0"/>
        <w:spacing w:line="360" w:lineRule="auto"/>
      </w:pPr>
      <w:r>
        <w:t>SECŢIUNEA .INTERPRETARE:</w:t>
      </w:r>
      <w:r>
        <w:tab/>
        <w:t xml:space="preserve">   </w:t>
      </w:r>
    </w:p>
    <w:p w:rsidR="0006236A" w:rsidRDefault="0006236A" w:rsidP="00A944D1">
      <w:pPr>
        <w:widowControl w:val="0"/>
        <w:tabs>
          <w:tab w:val="left" w:pos="709"/>
        </w:tabs>
        <w:autoSpaceDE w:val="0"/>
        <w:autoSpaceDN w:val="0"/>
        <w:adjustRightInd w:val="0"/>
        <w:spacing w:line="276" w:lineRule="auto"/>
        <w:ind w:left="720"/>
        <w:rPr>
          <w:b/>
          <w:bCs/>
        </w:rPr>
      </w:pPr>
      <w:r>
        <w:rPr>
          <w:b/>
          <w:bCs/>
        </w:rPr>
        <w:tab/>
        <w:t xml:space="preserve">⁯ Scenetă </w:t>
      </w:r>
    </w:p>
    <w:p w:rsidR="0006236A" w:rsidRDefault="0006236A" w:rsidP="00A944D1">
      <w:pPr>
        <w:widowControl w:val="0"/>
        <w:tabs>
          <w:tab w:val="left" w:pos="709"/>
        </w:tabs>
        <w:autoSpaceDE w:val="0"/>
        <w:autoSpaceDN w:val="0"/>
        <w:adjustRightInd w:val="0"/>
        <w:spacing w:line="276" w:lineRule="auto"/>
        <w:ind w:left="720"/>
        <w:rPr>
          <w:b/>
          <w:bCs/>
        </w:rPr>
      </w:pPr>
      <w:r>
        <w:rPr>
          <w:b/>
          <w:bCs/>
        </w:rPr>
        <w:tab/>
        <w:t xml:space="preserve">⁯ Parodie  </w:t>
      </w:r>
    </w:p>
    <w:p w:rsidR="0006236A" w:rsidRDefault="0006236A" w:rsidP="00A944D1">
      <w:pPr>
        <w:widowControl w:val="0"/>
        <w:autoSpaceDE w:val="0"/>
        <w:autoSpaceDN w:val="0"/>
        <w:adjustRightInd w:val="0"/>
        <w:spacing w:line="276" w:lineRule="auto"/>
        <w:ind w:left="720" w:firstLine="720"/>
        <w:rPr>
          <w:b/>
          <w:bCs/>
        </w:rPr>
      </w:pPr>
      <w:r>
        <w:rPr>
          <w:b/>
          <w:bCs/>
        </w:rPr>
        <w:t xml:space="preserve">⁯ Monolog </w:t>
      </w:r>
    </w:p>
    <w:p w:rsidR="0006236A" w:rsidRDefault="0006236A" w:rsidP="00A944D1">
      <w:pPr>
        <w:widowControl w:val="0"/>
        <w:tabs>
          <w:tab w:val="left" w:pos="709"/>
        </w:tabs>
        <w:autoSpaceDE w:val="0"/>
        <w:autoSpaceDN w:val="0"/>
        <w:adjustRightInd w:val="0"/>
        <w:spacing w:line="276" w:lineRule="auto"/>
        <w:ind w:left="720"/>
        <w:rPr>
          <w:b/>
          <w:bCs/>
        </w:rPr>
      </w:pPr>
      <w:r>
        <w:rPr>
          <w:b/>
          <w:bCs/>
        </w:rPr>
        <w:tab/>
        <w:t>⁯ Dramatizar</w:t>
      </w:r>
    </w:p>
    <w:p w:rsidR="0006236A" w:rsidRDefault="0006236A" w:rsidP="00A944D1">
      <w:pPr>
        <w:widowControl w:val="0"/>
        <w:tabs>
          <w:tab w:val="left" w:pos="709"/>
        </w:tabs>
        <w:autoSpaceDE w:val="0"/>
        <w:autoSpaceDN w:val="0"/>
        <w:adjustRightInd w:val="0"/>
        <w:spacing w:line="276" w:lineRule="auto"/>
        <w:ind w:left="720"/>
        <w:rPr>
          <w:b/>
          <w:bCs/>
        </w:rPr>
      </w:pPr>
    </w:p>
    <w:p w:rsidR="0006236A" w:rsidRDefault="0006236A" w:rsidP="00A944D1">
      <w:pPr>
        <w:widowControl w:val="0"/>
        <w:tabs>
          <w:tab w:val="left" w:pos="709"/>
        </w:tabs>
        <w:autoSpaceDE w:val="0"/>
        <w:autoSpaceDN w:val="0"/>
        <w:adjustRightInd w:val="0"/>
        <w:spacing w:line="276" w:lineRule="auto"/>
      </w:pPr>
      <w:r>
        <w:t xml:space="preserve">DISTRIBUTIA  ROLURILOR. : </w:t>
      </w:r>
    </w:p>
    <w:p w:rsidR="0006236A" w:rsidRPr="00321E6D" w:rsidRDefault="0006236A" w:rsidP="00A944D1">
      <w:pPr>
        <w:widowControl w:val="0"/>
        <w:tabs>
          <w:tab w:val="left" w:pos="709"/>
        </w:tabs>
        <w:autoSpaceDE w:val="0"/>
        <w:autoSpaceDN w:val="0"/>
        <w:adjustRightInd w:val="0"/>
        <w:spacing w:line="276" w:lineRule="auto"/>
        <w:rPr>
          <w:b/>
          <w:bCs/>
          <w:u w:val="single"/>
        </w:rPr>
      </w:pPr>
      <w:r w:rsidRPr="00321E6D">
        <w:rPr>
          <w:u w:val="single"/>
        </w:rPr>
        <w:t>IN ORDINEA INTRARII IN SCENA</w:t>
      </w:r>
      <w:r w:rsidRPr="00321E6D">
        <w:rPr>
          <w:b/>
          <w:bCs/>
          <w:u w:val="single"/>
        </w:rPr>
        <w:t xml:space="preserve"> </w:t>
      </w:r>
    </w:p>
    <w:p w:rsidR="0006236A" w:rsidRPr="00321E6D" w:rsidRDefault="0006236A" w:rsidP="00A944D1">
      <w:pPr>
        <w:widowControl w:val="0"/>
        <w:tabs>
          <w:tab w:val="left" w:pos="709"/>
        </w:tabs>
        <w:autoSpaceDE w:val="0"/>
        <w:autoSpaceDN w:val="0"/>
        <w:adjustRightInd w:val="0"/>
        <w:spacing w:line="276" w:lineRule="auto"/>
        <w:rPr>
          <w:b/>
          <w:bCs/>
        </w:rPr>
      </w:pPr>
      <w:r w:rsidRPr="00321E6D">
        <w:rPr>
          <w:bCs/>
          <w:u w:val="single"/>
        </w:rPr>
        <w:t xml:space="preserve"> PERSONAJ  (INTERPRETAT) – NUME</w:t>
      </w:r>
      <w:r>
        <w:rPr>
          <w:bCs/>
          <w:u w:val="single"/>
        </w:rPr>
        <w:t xml:space="preserve"> COPIL/</w:t>
      </w:r>
      <w:r w:rsidRPr="00C0065E">
        <w:rPr>
          <w:bCs/>
          <w:u w:val="single"/>
        </w:rPr>
        <w:t xml:space="preserve"> ELEV</w:t>
      </w:r>
    </w:p>
    <w:p w:rsidR="0006236A" w:rsidRDefault="0006236A" w:rsidP="00A944D1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6236A" w:rsidRDefault="0006236A" w:rsidP="00A944D1">
      <w:r>
        <w:t xml:space="preserve">DIRECTOR:                                                   </w:t>
      </w:r>
    </w:p>
    <w:p w:rsidR="0006236A" w:rsidRDefault="0006236A" w:rsidP="00A944D1">
      <w:r>
        <w:t xml:space="preserve">                                  </w:t>
      </w:r>
    </w:p>
    <w:p w:rsidR="0006236A" w:rsidRDefault="0006236A" w:rsidP="00A944D1"/>
    <w:p w:rsidR="0006236A" w:rsidRDefault="0006236A" w:rsidP="00A944D1">
      <w:r>
        <w:t xml:space="preserve">                                                   CADRU DIDACTIC  INDRUMATOR:</w:t>
      </w:r>
    </w:p>
    <w:p w:rsidR="0006236A" w:rsidRDefault="0006236A" w:rsidP="00A944D1"/>
    <w:p w:rsidR="0006236A" w:rsidRDefault="0006236A" w:rsidP="00A944D1"/>
    <w:p w:rsidR="0006236A" w:rsidRDefault="0006236A" w:rsidP="00A944D1"/>
    <w:p w:rsidR="0006236A" w:rsidRDefault="0006236A" w:rsidP="00A944D1">
      <w:pPr>
        <w:pStyle w:val="Heading2"/>
        <w:ind w:left="1416" w:hanging="1416"/>
        <w:jc w:val="left"/>
        <w:rPr>
          <w:b w:val="0"/>
        </w:rPr>
      </w:pPr>
      <w:r>
        <w:rPr>
          <w:b w:val="0"/>
        </w:rPr>
        <w:t>CLUBUL COPIILOR HUNEDOARA      Scoala</w:t>
      </w:r>
    </w:p>
    <w:p w:rsidR="0006236A" w:rsidRDefault="0006236A" w:rsidP="00A944D1">
      <w:r>
        <w:t>Str. Victoriei nr. 17</w:t>
      </w:r>
    </w:p>
    <w:p w:rsidR="0006236A" w:rsidRDefault="0006236A" w:rsidP="00A944D1">
      <w:r>
        <w:t>Tel/fax 0040 254 711726</w:t>
      </w:r>
    </w:p>
    <w:p w:rsidR="0006236A" w:rsidRPr="00FB437C" w:rsidRDefault="0006236A" w:rsidP="00A944D1">
      <w:r>
        <w:t>Nr.                                                                               Nr. ...............</w:t>
      </w:r>
    </w:p>
    <w:p w:rsidR="0006236A" w:rsidRDefault="0006236A" w:rsidP="00A944D1">
      <w:pPr>
        <w:pStyle w:val="Heading2"/>
        <w:ind w:left="1416"/>
        <w:jc w:val="left"/>
      </w:pPr>
    </w:p>
    <w:p w:rsidR="0006236A" w:rsidRDefault="0006236A" w:rsidP="00A944D1">
      <w:pPr>
        <w:pStyle w:val="Heading2"/>
        <w:ind w:left="1416"/>
        <w:jc w:val="left"/>
      </w:pPr>
      <w:r>
        <w:t>ACORD DE PARTENERIAT  EDUCAŢIONAL</w:t>
      </w:r>
    </w:p>
    <w:p w:rsidR="0006236A" w:rsidRPr="001E3E18" w:rsidRDefault="0006236A" w:rsidP="00A944D1"/>
    <w:p w:rsidR="0006236A" w:rsidRPr="001E3E18" w:rsidRDefault="0006236A" w:rsidP="00A944D1">
      <w:pPr>
        <w:rPr>
          <w:sz w:val="28"/>
        </w:rPr>
      </w:pPr>
      <w:r>
        <w:rPr>
          <w:sz w:val="28"/>
        </w:rPr>
        <w:tab/>
        <w:t>Încheiat astăzi</w:t>
      </w:r>
      <w:r w:rsidRPr="001E3E18">
        <w:rPr>
          <w:sz w:val="28"/>
        </w:rPr>
        <w:t xml:space="preserve"> ……………………..</w:t>
      </w:r>
    </w:p>
    <w:p w:rsidR="0006236A" w:rsidRPr="001E3E18" w:rsidRDefault="0006236A" w:rsidP="00A944D1">
      <w:pPr>
        <w:rPr>
          <w:sz w:val="28"/>
        </w:rPr>
      </w:pPr>
      <w:r w:rsidRPr="001E3E18">
        <w:rPr>
          <w:sz w:val="28"/>
        </w:rPr>
        <w:tab/>
        <w:t xml:space="preserve">1. </w:t>
      </w:r>
      <w:r w:rsidRPr="001E3E18">
        <w:rPr>
          <w:sz w:val="28"/>
          <w:u w:val="single"/>
        </w:rPr>
        <w:t>Părţile contractante</w:t>
      </w:r>
      <w:r w:rsidRPr="001E3E18">
        <w:rPr>
          <w:sz w:val="28"/>
        </w:rPr>
        <w:t>:</w:t>
      </w:r>
    </w:p>
    <w:p w:rsidR="0006236A" w:rsidRPr="006467BA" w:rsidRDefault="0006236A" w:rsidP="00A944D1">
      <w:pPr>
        <w:numPr>
          <w:ilvl w:val="0"/>
          <w:numId w:val="3"/>
        </w:numPr>
        <w:tabs>
          <w:tab w:val="clear" w:pos="1095"/>
          <w:tab w:val="num" w:pos="0"/>
        </w:tabs>
        <w:ind w:left="0" w:firstLine="705"/>
        <w:rPr>
          <w:sz w:val="28"/>
        </w:rPr>
      </w:pPr>
      <w:r>
        <w:rPr>
          <w:sz w:val="28"/>
        </w:rPr>
        <w:t xml:space="preserve">CLUBUL COPIILOR HUNEDOARA, reprezentata prin director: prof. PETRONELA MORARIU si prof. SERBAN FELICIA, in calitate de initiator si coordonator al proiectului., </w:t>
      </w:r>
      <w:r w:rsidRPr="001F3CA0">
        <w:rPr>
          <w:sz w:val="28"/>
          <w:lang w:val="fr-FR"/>
        </w:rPr>
        <w:t xml:space="preserve">în calitate de </w:t>
      </w:r>
      <w:r w:rsidRPr="001F3CA0">
        <w:rPr>
          <w:b/>
          <w:sz w:val="28"/>
          <w:lang w:val="fr-FR"/>
        </w:rPr>
        <w:t>Aplicant</w:t>
      </w:r>
      <w:r>
        <w:rPr>
          <w:sz w:val="28"/>
          <w:lang w:val="fr-FR"/>
        </w:rPr>
        <w:t xml:space="preserve"> si</w:t>
      </w:r>
    </w:p>
    <w:p w:rsidR="0006236A" w:rsidRPr="001F3CA0" w:rsidRDefault="0006236A" w:rsidP="00A944D1">
      <w:pPr>
        <w:rPr>
          <w:sz w:val="28"/>
          <w:lang w:val="fr-FR"/>
        </w:rPr>
      </w:pPr>
      <w:r w:rsidRPr="001F3CA0">
        <w:rPr>
          <w:sz w:val="28"/>
          <w:lang w:val="fr-FR"/>
        </w:rPr>
        <w:tab/>
        <w:t>B) Şcoala / Grădiniţa..................…………, Strada ………………….,</w:t>
      </w:r>
    </w:p>
    <w:p w:rsidR="0006236A" w:rsidRPr="001F3CA0" w:rsidRDefault="0006236A" w:rsidP="00A944D1">
      <w:pPr>
        <w:rPr>
          <w:sz w:val="28"/>
          <w:lang w:val="fr-FR"/>
        </w:rPr>
      </w:pPr>
      <w:r w:rsidRPr="001F3CA0">
        <w:rPr>
          <w:sz w:val="28"/>
          <w:lang w:val="fr-FR"/>
        </w:rPr>
        <w:t xml:space="preserve">Nr. ……, Localitatea …………………….., Judeţul ………………Tel…., </w:t>
      </w:r>
    </w:p>
    <w:p w:rsidR="0006236A" w:rsidRDefault="0006236A" w:rsidP="00A944D1">
      <w:pPr>
        <w:rPr>
          <w:sz w:val="28"/>
          <w:lang w:val="fr-FR"/>
        </w:rPr>
      </w:pPr>
      <w:r w:rsidRPr="001F3CA0">
        <w:rPr>
          <w:sz w:val="28"/>
          <w:lang w:val="fr-FR"/>
        </w:rPr>
        <w:t xml:space="preserve">reprezentată prin </w:t>
      </w:r>
      <w:r>
        <w:rPr>
          <w:sz w:val="28"/>
        </w:rPr>
        <w:t>înv.</w:t>
      </w:r>
      <w:r w:rsidRPr="00EF030F">
        <w:rPr>
          <w:sz w:val="28"/>
          <w:lang w:val="fr-FR"/>
        </w:rPr>
        <w:t xml:space="preserve"> /</w:t>
      </w:r>
      <w:r>
        <w:rPr>
          <w:sz w:val="28"/>
          <w:lang w:val="fr-FR"/>
        </w:rPr>
        <w:t xml:space="preserve"> prof………………………………,</w:t>
      </w:r>
    </w:p>
    <w:p w:rsidR="0006236A" w:rsidRPr="001F3CA0" w:rsidRDefault="0006236A" w:rsidP="00A944D1">
      <w:pPr>
        <w:rPr>
          <w:sz w:val="28"/>
          <w:lang w:val="fr-FR"/>
        </w:rPr>
      </w:pPr>
      <w:r w:rsidRPr="001F3CA0">
        <w:rPr>
          <w:sz w:val="28"/>
          <w:lang w:val="fr-FR"/>
        </w:rPr>
        <w:t>director:   ……………...........................…………………,</w:t>
      </w:r>
    </w:p>
    <w:p w:rsidR="0006236A" w:rsidRPr="001F3CA0" w:rsidRDefault="0006236A" w:rsidP="00A944D1">
      <w:pPr>
        <w:jc w:val="both"/>
        <w:rPr>
          <w:sz w:val="28"/>
          <w:lang w:val="fr-FR"/>
        </w:rPr>
      </w:pPr>
      <w:r w:rsidRPr="001F3CA0">
        <w:rPr>
          <w:sz w:val="28"/>
          <w:lang w:val="fr-FR"/>
        </w:rPr>
        <w:t xml:space="preserve">în calitate de </w:t>
      </w:r>
      <w:r w:rsidRPr="001F3CA0">
        <w:rPr>
          <w:b/>
          <w:sz w:val="28"/>
          <w:lang w:val="fr-FR"/>
        </w:rPr>
        <w:t>Partener</w:t>
      </w:r>
      <w:r w:rsidRPr="001F3CA0">
        <w:rPr>
          <w:sz w:val="28"/>
          <w:lang w:val="fr-FR"/>
        </w:rPr>
        <w:t>.</w:t>
      </w:r>
    </w:p>
    <w:p w:rsidR="0006236A" w:rsidRDefault="0006236A" w:rsidP="00A944D1">
      <w:pPr>
        <w:jc w:val="both"/>
        <w:rPr>
          <w:sz w:val="28"/>
          <w:lang w:val="fr-FR"/>
        </w:rPr>
      </w:pPr>
      <w:r w:rsidRPr="001F3CA0">
        <w:rPr>
          <w:sz w:val="28"/>
          <w:lang w:val="fr-FR"/>
        </w:rPr>
        <w:tab/>
        <w:t xml:space="preserve">2. </w:t>
      </w:r>
      <w:r w:rsidRPr="001F3CA0">
        <w:rPr>
          <w:sz w:val="28"/>
          <w:u w:val="single"/>
          <w:lang w:val="fr-FR"/>
        </w:rPr>
        <w:t>Obiectul contractului</w:t>
      </w:r>
      <w:r w:rsidRPr="001F3CA0">
        <w:rPr>
          <w:sz w:val="28"/>
          <w:lang w:val="fr-FR"/>
        </w:rPr>
        <w:t>:</w:t>
      </w:r>
    </w:p>
    <w:p w:rsidR="0006236A" w:rsidRPr="009D7184" w:rsidRDefault="0006236A" w:rsidP="00A944D1">
      <w:pPr>
        <w:jc w:val="both"/>
        <w:rPr>
          <w:sz w:val="28"/>
          <w:lang w:val="fr-FR"/>
        </w:rPr>
      </w:pPr>
      <w:r>
        <w:rPr>
          <w:sz w:val="28"/>
          <w:lang w:val="fr-FR"/>
        </w:rPr>
        <w:t>Parteneriatul a fost incheiat ca urmare a colaborarii in desfasurarea de activitati educative scolare si extrascolare  pt. realizarea  obiectivelor propuse in proiectul Concursul National de Teatru Scolar « MINIGONG »  2013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</w:p>
    <w:p w:rsidR="0006236A" w:rsidRPr="001E0DDB" w:rsidRDefault="0006236A" w:rsidP="00A944D1">
      <w:pPr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ab/>
        <w:t xml:space="preserve">3. </w:t>
      </w:r>
      <w:r w:rsidRPr="001E0DDB">
        <w:rPr>
          <w:sz w:val="28"/>
          <w:u w:val="single"/>
          <w:lang w:val="it-IT"/>
        </w:rPr>
        <w:t>Grup ţintă</w:t>
      </w:r>
      <w:r>
        <w:rPr>
          <w:sz w:val="28"/>
          <w:lang w:val="it-IT"/>
        </w:rPr>
        <w:t>: Elevi ai claselor I – XII</w:t>
      </w:r>
      <w:r w:rsidRPr="001E0DDB">
        <w:rPr>
          <w:sz w:val="28"/>
          <w:lang w:val="it-IT"/>
        </w:rPr>
        <w:t xml:space="preserve"> şi preşcolari.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ab/>
        <w:t xml:space="preserve">4. </w:t>
      </w:r>
      <w:r w:rsidRPr="001E0DDB">
        <w:rPr>
          <w:sz w:val="28"/>
          <w:u w:val="single"/>
          <w:lang w:val="it-IT"/>
        </w:rPr>
        <w:t>Obligaţiile părţilor</w:t>
      </w:r>
      <w:r w:rsidRPr="001E0DDB">
        <w:rPr>
          <w:sz w:val="28"/>
          <w:lang w:val="it-IT"/>
        </w:rPr>
        <w:t>: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ab/>
        <w:t xml:space="preserve">A) </w:t>
      </w:r>
      <w:r w:rsidRPr="001E0DDB">
        <w:rPr>
          <w:sz w:val="28"/>
          <w:u w:val="single"/>
          <w:lang w:val="it-IT"/>
        </w:rPr>
        <w:t>Aplicantul</w:t>
      </w:r>
      <w:r w:rsidRPr="001E0DDB">
        <w:rPr>
          <w:sz w:val="28"/>
          <w:lang w:val="it-IT"/>
        </w:rPr>
        <w:t xml:space="preserve"> se obligă să presteze următoarele servicii:</w:t>
      </w:r>
    </w:p>
    <w:p w:rsidR="0006236A" w:rsidRDefault="0006236A" w:rsidP="00A944D1">
      <w:pPr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ab/>
        <w:t>- Să informeze şcolile</w:t>
      </w:r>
      <w:r w:rsidRPr="00083499">
        <w:rPr>
          <w:sz w:val="28"/>
          <w:lang w:val="it-IT"/>
        </w:rPr>
        <w:t>/</w:t>
      </w:r>
      <w:r w:rsidRPr="001E0DDB">
        <w:rPr>
          <w:sz w:val="28"/>
          <w:lang w:val="it-IT"/>
        </w:rPr>
        <w:t xml:space="preserve"> grădiniţele </w:t>
      </w:r>
      <w:r>
        <w:rPr>
          <w:sz w:val="28"/>
          <w:lang w:val="it-IT"/>
        </w:rPr>
        <w:t xml:space="preserve">/ cluburile copiilor </w:t>
      </w:r>
      <w:r w:rsidRPr="001E0DDB">
        <w:rPr>
          <w:sz w:val="28"/>
          <w:lang w:val="it-IT"/>
        </w:rPr>
        <w:t xml:space="preserve">despre organizarea </w:t>
      </w:r>
      <w:r>
        <w:rPr>
          <w:sz w:val="28"/>
          <w:lang w:val="it-IT"/>
        </w:rPr>
        <w:t xml:space="preserve"> si desfasurarea </w:t>
      </w:r>
      <w:r w:rsidRPr="001E0DDB">
        <w:rPr>
          <w:sz w:val="28"/>
          <w:lang w:val="it-IT"/>
        </w:rPr>
        <w:t>concursului;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  <w:r>
        <w:rPr>
          <w:sz w:val="28"/>
          <w:lang w:val="it-IT"/>
        </w:rPr>
        <w:tab/>
        <w:t>- Să mediatizeze evenimentul în mass-media locală şi regională;</w:t>
      </w:r>
    </w:p>
    <w:p w:rsidR="0006236A" w:rsidRPr="001E0DDB" w:rsidRDefault="0006236A" w:rsidP="00A944D1">
      <w:pPr>
        <w:ind w:left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- Să respecte termenele de organizare şi desfăşurare a concursului;</w:t>
      </w:r>
    </w:p>
    <w:p w:rsidR="0006236A" w:rsidRPr="001E0DDB" w:rsidRDefault="0006236A" w:rsidP="00A944D1">
      <w:pPr>
        <w:ind w:left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 xml:space="preserve">- Să  emită şi să distribuie diplomele </w:t>
      </w:r>
      <w:r>
        <w:rPr>
          <w:sz w:val="28"/>
          <w:lang w:val="it-IT"/>
        </w:rPr>
        <w:t xml:space="preserve"> </w:t>
      </w:r>
      <w:r w:rsidRPr="001E0DDB">
        <w:rPr>
          <w:sz w:val="28"/>
          <w:lang w:val="it-IT"/>
        </w:rPr>
        <w:t>elevilor premianţi</w:t>
      </w:r>
      <w:r>
        <w:rPr>
          <w:sz w:val="28"/>
          <w:lang w:val="it-IT"/>
        </w:rPr>
        <w:t xml:space="preserve"> si cadrelor didactice coordonatoare</w:t>
      </w:r>
      <w:r w:rsidRPr="001E0DDB">
        <w:rPr>
          <w:sz w:val="28"/>
          <w:lang w:val="it-IT"/>
        </w:rPr>
        <w:t>;</w:t>
      </w:r>
    </w:p>
    <w:p w:rsidR="0006236A" w:rsidRDefault="0006236A" w:rsidP="00A944D1">
      <w:pPr>
        <w:ind w:left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- Să distribuie diplomele de participare ale elevilor</w:t>
      </w:r>
      <w:r>
        <w:rPr>
          <w:sz w:val="28"/>
          <w:lang w:val="it-IT"/>
        </w:rPr>
        <w:t xml:space="preserve"> si </w:t>
      </w:r>
      <w:r w:rsidRPr="001E0DDB">
        <w:rPr>
          <w:sz w:val="28"/>
          <w:lang w:val="it-IT"/>
        </w:rPr>
        <w:t>cadrelor didactice îndrumătoare;</w:t>
      </w:r>
    </w:p>
    <w:p w:rsidR="0006236A" w:rsidRPr="001E0DDB" w:rsidRDefault="0006236A" w:rsidP="00A944D1">
      <w:pPr>
        <w:ind w:left="705"/>
        <w:jc w:val="both"/>
        <w:rPr>
          <w:sz w:val="28"/>
          <w:lang w:val="it-IT"/>
        </w:rPr>
      </w:pPr>
      <w:r>
        <w:rPr>
          <w:sz w:val="28"/>
          <w:lang w:val="it-IT"/>
        </w:rPr>
        <w:t>- Să colaboreze cu partenerii implicaţi în proiect;</w:t>
      </w:r>
    </w:p>
    <w:p w:rsidR="0006236A" w:rsidRPr="001E0DDB" w:rsidRDefault="0006236A" w:rsidP="00A944D1">
      <w:pPr>
        <w:ind w:firstLine="708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- Să evite orice situaţie generatoare de risc ce poate afecta instituţia prin prisma concursului.</w:t>
      </w:r>
    </w:p>
    <w:p w:rsidR="0006236A" w:rsidRDefault="0006236A" w:rsidP="00A944D1">
      <w:pPr>
        <w:ind w:firstLine="708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- Să asigure bugetul necesar organizării şi desfăşurării concursului.</w:t>
      </w:r>
    </w:p>
    <w:p w:rsidR="0006236A" w:rsidRDefault="0006236A" w:rsidP="00A944D1">
      <w:pPr>
        <w:ind w:firstLine="708"/>
        <w:jc w:val="both"/>
        <w:rPr>
          <w:sz w:val="28"/>
          <w:lang w:val="it-IT"/>
        </w:rPr>
      </w:pPr>
    </w:p>
    <w:p w:rsidR="0006236A" w:rsidRDefault="0006236A" w:rsidP="00A944D1">
      <w:pPr>
        <w:ind w:firstLine="708"/>
        <w:jc w:val="both"/>
        <w:rPr>
          <w:sz w:val="28"/>
          <w:lang w:val="it-IT"/>
        </w:rPr>
      </w:pPr>
    </w:p>
    <w:p w:rsidR="0006236A" w:rsidRDefault="0006236A" w:rsidP="00A944D1">
      <w:pPr>
        <w:ind w:firstLine="708"/>
        <w:jc w:val="both"/>
        <w:rPr>
          <w:sz w:val="28"/>
          <w:lang w:val="it-IT"/>
        </w:rPr>
      </w:pPr>
    </w:p>
    <w:p w:rsidR="0006236A" w:rsidRDefault="0006236A" w:rsidP="00A944D1">
      <w:pPr>
        <w:ind w:firstLine="708"/>
        <w:jc w:val="both"/>
        <w:rPr>
          <w:sz w:val="28"/>
          <w:lang w:val="it-IT"/>
        </w:rPr>
      </w:pPr>
    </w:p>
    <w:p w:rsidR="0006236A" w:rsidRDefault="0006236A" w:rsidP="00A944D1">
      <w:pPr>
        <w:ind w:firstLine="708"/>
        <w:jc w:val="both"/>
        <w:rPr>
          <w:sz w:val="28"/>
          <w:lang w:val="it-IT"/>
        </w:rPr>
      </w:pPr>
    </w:p>
    <w:p w:rsidR="0006236A" w:rsidRDefault="0006236A" w:rsidP="00A944D1">
      <w:pPr>
        <w:ind w:firstLine="708"/>
        <w:jc w:val="both"/>
        <w:rPr>
          <w:sz w:val="28"/>
          <w:lang w:val="it-IT"/>
        </w:rPr>
      </w:pPr>
    </w:p>
    <w:p w:rsidR="0006236A" w:rsidRDefault="0006236A" w:rsidP="00A944D1">
      <w:pPr>
        <w:ind w:firstLine="708"/>
        <w:jc w:val="both"/>
        <w:rPr>
          <w:sz w:val="28"/>
          <w:lang w:val="it-IT"/>
        </w:rPr>
      </w:pPr>
    </w:p>
    <w:p w:rsidR="0006236A" w:rsidRPr="001E0DDB" w:rsidRDefault="0006236A" w:rsidP="00A944D1">
      <w:pPr>
        <w:ind w:firstLine="708"/>
        <w:jc w:val="both"/>
        <w:rPr>
          <w:sz w:val="28"/>
          <w:lang w:val="it-IT"/>
        </w:rPr>
      </w:pPr>
    </w:p>
    <w:p w:rsidR="0006236A" w:rsidRPr="001E0DDB" w:rsidRDefault="0006236A" w:rsidP="00A944D1">
      <w:pPr>
        <w:ind w:firstLine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 xml:space="preserve">B) </w:t>
      </w:r>
      <w:r w:rsidRPr="001E0DDB">
        <w:rPr>
          <w:sz w:val="28"/>
          <w:u w:val="single"/>
          <w:lang w:val="it-IT"/>
        </w:rPr>
        <w:t>Partenerul</w:t>
      </w:r>
      <w:r w:rsidRPr="001E0DDB">
        <w:rPr>
          <w:sz w:val="28"/>
          <w:lang w:val="it-IT"/>
        </w:rPr>
        <w:t xml:space="preserve"> se obligă să respecte următoarele condiţii:</w:t>
      </w:r>
    </w:p>
    <w:p w:rsidR="0006236A" w:rsidRPr="001E0DDB" w:rsidRDefault="0006236A" w:rsidP="00A944D1">
      <w:pPr>
        <w:ind w:left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 xml:space="preserve">- Să mediatizeze </w:t>
      </w:r>
      <w:r>
        <w:rPr>
          <w:sz w:val="28"/>
          <w:lang w:val="it-IT"/>
        </w:rPr>
        <w:t>concursul în şcoală / grădiniţă/cluburi ale copiilor;</w:t>
      </w:r>
    </w:p>
    <w:p w:rsidR="0006236A" w:rsidRPr="001E0DDB" w:rsidRDefault="0006236A" w:rsidP="00A944D1">
      <w:pPr>
        <w:ind w:left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- Să mobilizeze cadrele didactice pentru o participare cât mai mare la concurs</w:t>
      </w:r>
      <w:r w:rsidRPr="00C16DCC">
        <w:rPr>
          <w:sz w:val="28"/>
          <w:lang w:val="it-IT"/>
        </w:rPr>
        <w:t>;</w:t>
      </w:r>
    </w:p>
    <w:p w:rsidR="0006236A" w:rsidRDefault="0006236A" w:rsidP="00A944D1">
      <w:pPr>
        <w:ind w:left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- Să pregătească elevii pentru activitate;</w:t>
      </w:r>
    </w:p>
    <w:p w:rsidR="0006236A" w:rsidRPr="001E0DDB" w:rsidRDefault="0006236A" w:rsidP="00A944D1">
      <w:pPr>
        <w:ind w:left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- Să respecte</w:t>
      </w:r>
      <w:r>
        <w:rPr>
          <w:sz w:val="28"/>
          <w:lang w:val="it-IT"/>
        </w:rPr>
        <w:t xml:space="preserve"> regulamentul de desfăşurare a c</w:t>
      </w:r>
      <w:r w:rsidRPr="001E0DDB">
        <w:rPr>
          <w:sz w:val="28"/>
          <w:lang w:val="it-IT"/>
        </w:rPr>
        <w:t>oncursului;</w:t>
      </w:r>
    </w:p>
    <w:p w:rsidR="0006236A" w:rsidRPr="001E0DDB" w:rsidRDefault="0006236A" w:rsidP="00A944D1">
      <w:pPr>
        <w:ind w:left="705"/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- Să evite orice situaţie generatoare de risc ce poate afecta imaginea concursului.</w:t>
      </w:r>
    </w:p>
    <w:p w:rsidR="0006236A" w:rsidRDefault="0006236A" w:rsidP="00A944D1">
      <w:pPr>
        <w:jc w:val="both"/>
        <w:rPr>
          <w:sz w:val="28"/>
          <w:lang w:val="it-IT"/>
        </w:rPr>
      </w:pPr>
    </w:p>
    <w:p w:rsidR="0006236A" w:rsidRPr="00D76F58" w:rsidRDefault="0006236A" w:rsidP="00A944D1">
      <w:pPr>
        <w:jc w:val="both"/>
        <w:rPr>
          <w:sz w:val="28"/>
          <w:u w:val="single"/>
          <w:lang w:val="it-IT"/>
        </w:rPr>
      </w:pPr>
      <w:r w:rsidRPr="001E0DDB">
        <w:rPr>
          <w:sz w:val="28"/>
          <w:lang w:val="it-IT"/>
        </w:rPr>
        <w:tab/>
      </w:r>
      <w:r w:rsidRPr="00D76F58">
        <w:rPr>
          <w:sz w:val="28"/>
          <w:u w:val="single"/>
          <w:lang w:val="it-IT"/>
        </w:rPr>
        <w:t>5. Durata acordului: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ab/>
        <w:t>Acordul intră în vigoare la data semnării acestuia şi este valabi</w:t>
      </w:r>
      <w:r>
        <w:rPr>
          <w:sz w:val="28"/>
          <w:lang w:val="it-IT"/>
        </w:rPr>
        <w:t>l pe perioada anului 2013</w:t>
      </w:r>
      <w:r w:rsidRPr="001E0DDB">
        <w:rPr>
          <w:sz w:val="28"/>
          <w:lang w:val="it-IT"/>
        </w:rPr>
        <w:t>.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ab/>
      </w:r>
    </w:p>
    <w:p w:rsidR="0006236A" w:rsidRPr="001E0DDB" w:rsidRDefault="0006236A" w:rsidP="00A944D1">
      <w:pPr>
        <w:jc w:val="both"/>
        <w:rPr>
          <w:sz w:val="28"/>
          <w:lang w:val="it-IT"/>
        </w:rPr>
      </w:pPr>
      <w:r w:rsidRPr="001E0DDB">
        <w:rPr>
          <w:sz w:val="28"/>
          <w:u w:val="single"/>
          <w:lang w:val="it-IT"/>
        </w:rPr>
        <w:t>6. Clauze finale ale acordului</w:t>
      </w:r>
      <w:r w:rsidRPr="001E0DDB">
        <w:rPr>
          <w:sz w:val="28"/>
          <w:lang w:val="it-IT"/>
        </w:rPr>
        <w:t>: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  <w:r>
        <w:rPr>
          <w:sz w:val="28"/>
          <w:lang w:val="it-IT"/>
        </w:rPr>
        <w:tab/>
        <w:t>Concursul National de Teatru Scolar “ MINIGONG”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  <w:r w:rsidRPr="001E0DDB">
        <w:rPr>
          <w:sz w:val="28"/>
          <w:lang w:val="it-IT"/>
        </w:rPr>
        <w:t>face parte din categoria activităţilor extraşcolare</w:t>
      </w:r>
      <w:r>
        <w:rPr>
          <w:sz w:val="28"/>
          <w:lang w:val="it-IT"/>
        </w:rPr>
        <w:t xml:space="preserve"> </w:t>
      </w:r>
      <w:r w:rsidRPr="001E0DDB">
        <w:rPr>
          <w:sz w:val="28"/>
          <w:lang w:val="it-IT"/>
        </w:rPr>
        <w:t>, vizând educaţia nonformală şi urmăreşte stabilirea de relaţii de colaborare între instituţii.</w:t>
      </w:r>
    </w:p>
    <w:p w:rsidR="0006236A" w:rsidRPr="001E0DDB" w:rsidRDefault="0006236A" w:rsidP="00A944D1">
      <w:pPr>
        <w:jc w:val="both"/>
        <w:rPr>
          <w:sz w:val="28"/>
          <w:lang w:val="it-IT"/>
        </w:rPr>
      </w:pPr>
    </w:p>
    <w:p w:rsidR="0006236A" w:rsidRPr="001E0DDB" w:rsidRDefault="0006236A" w:rsidP="00A944D1">
      <w:pPr>
        <w:jc w:val="both"/>
        <w:rPr>
          <w:sz w:val="28"/>
          <w:lang w:val="it-IT"/>
        </w:rPr>
      </w:pPr>
    </w:p>
    <w:p w:rsidR="0006236A" w:rsidRPr="001E0DDB" w:rsidRDefault="0006236A" w:rsidP="00A944D1">
      <w:pPr>
        <w:jc w:val="both"/>
        <w:rPr>
          <w:sz w:val="28"/>
          <w:lang w:val="it-IT"/>
        </w:rPr>
      </w:pPr>
    </w:p>
    <w:p w:rsidR="0006236A" w:rsidRPr="001E0DDB" w:rsidRDefault="0006236A" w:rsidP="00A944D1">
      <w:pPr>
        <w:jc w:val="both"/>
        <w:rPr>
          <w:sz w:val="28"/>
          <w:lang w:val="it-IT"/>
        </w:rPr>
      </w:pPr>
    </w:p>
    <w:p w:rsidR="0006236A" w:rsidRDefault="0006236A" w:rsidP="00A944D1">
      <w:pPr>
        <w:jc w:val="both"/>
      </w:pPr>
      <w:r w:rsidRPr="001E0DDB">
        <w:rPr>
          <w:lang w:val="it-IT"/>
        </w:rPr>
        <w:tab/>
      </w:r>
    </w:p>
    <w:p w:rsidR="0006236A" w:rsidRDefault="0006236A" w:rsidP="00A944D1">
      <w:pPr>
        <w:pStyle w:val="Heading2"/>
        <w:ind w:left="1416" w:hanging="1416"/>
        <w:jc w:val="left"/>
        <w:rPr>
          <w:b w:val="0"/>
        </w:rPr>
      </w:pPr>
      <w:r>
        <w:rPr>
          <w:b w:val="0"/>
        </w:rPr>
        <w:t xml:space="preserve">CLUBUL COPIILOR HUNEDOARA      </w:t>
      </w:r>
    </w:p>
    <w:p w:rsidR="0006236A" w:rsidRDefault="0006236A" w:rsidP="00A944D1">
      <w:r>
        <w:t xml:space="preserve">               DIRECTOR:</w:t>
      </w:r>
    </w:p>
    <w:p w:rsidR="0006236A" w:rsidRDefault="0006236A" w:rsidP="00A944D1">
      <w:r>
        <w:t xml:space="preserve">       Prof. PETRONELA MORARIU</w:t>
      </w:r>
    </w:p>
    <w:p w:rsidR="0006236A" w:rsidRDefault="0006236A" w:rsidP="00A944D1">
      <w:r>
        <w:t xml:space="preserve">                                                                                         COORDONATOR  PROIECT</w:t>
      </w:r>
    </w:p>
    <w:p w:rsidR="0006236A" w:rsidRPr="0097601A" w:rsidRDefault="0006236A" w:rsidP="00A944D1">
      <w:r>
        <w:t xml:space="preserve">                                                                                     Prof. SERBAN FELICIA</w:t>
      </w:r>
    </w:p>
    <w:p w:rsidR="0006236A" w:rsidRDefault="0006236A" w:rsidP="00A944D1"/>
    <w:p w:rsidR="0006236A" w:rsidRDefault="0006236A"/>
    <w:sectPr w:rsidR="0006236A" w:rsidSect="00916798">
      <w:footerReference w:type="even" r:id="rId8"/>
      <w:footerReference w:type="default" r:id="rId9"/>
      <w:pgSz w:w="11906" w:h="16838"/>
      <w:pgMar w:top="1440" w:right="92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36A" w:rsidRDefault="0006236A" w:rsidP="00A61FA0">
      <w:r>
        <w:separator/>
      </w:r>
    </w:p>
  </w:endnote>
  <w:endnote w:type="continuationSeparator" w:id="0">
    <w:p w:rsidR="0006236A" w:rsidRDefault="0006236A" w:rsidP="00A61F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6A" w:rsidRDefault="0006236A" w:rsidP="009E7A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6236A" w:rsidRDefault="0006236A" w:rsidP="009E7AF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6A" w:rsidRDefault="0006236A" w:rsidP="009E7A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6236A" w:rsidRDefault="0006236A" w:rsidP="009E7AF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36A" w:rsidRDefault="0006236A" w:rsidP="00A61FA0">
      <w:r>
        <w:separator/>
      </w:r>
    </w:p>
  </w:footnote>
  <w:footnote w:type="continuationSeparator" w:id="0">
    <w:p w:rsidR="0006236A" w:rsidRDefault="0006236A" w:rsidP="00A61F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E6901"/>
    <w:multiLevelType w:val="hybridMultilevel"/>
    <w:tmpl w:val="E3E8B64E"/>
    <w:lvl w:ilvl="0" w:tplc="0538919E">
      <w:start w:val="3"/>
      <w:numFmt w:val="bullet"/>
      <w:lvlText w:val="-"/>
      <w:lvlJc w:val="left"/>
      <w:pPr>
        <w:ind w:left="2790" w:hanging="360"/>
      </w:pPr>
      <w:rPr>
        <w:rFonts w:ascii="Times New Roman" w:eastAsia="Times New Roman" w:hAnsi="Times New Roman" w:hint="default"/>
      </w:rPr>
    </w:lvl>
    <w:lvl w:ilvl="1" w:tplc="0C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1">
    <w:nsid w:val="4AF27662"/>
    <w:multiLevelType w:val="hybridMultilevel"/>
    <w:tmpl w:val="E20CA262"/>
    <w:lvl w:ilvl="0" w:tplc="4D7AB67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480"/>
        </w:tabs>
        <w:ind w:left="4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</w:abstractNum>
  <w:abstractNum w:abstractNumId="2">
    <w:nsid w:val="539B291F"/>
    <w:multiLevelType w:val="hybridMultilevel"/>
    <w:tmpl w:val="63366A30"/>
    <w:lvl w:ilvl="0" w:tplc="04685230">
      <w:start w:val="3"/>
      <w:numFmt w:val="bullet"/>
      <w:lvlText w:val="-"/>
      <w:lvlJc w:val="left"/>
      <w:pPr>
        <w:ind w:left="2790" w:hanging="360"/>
      </w:pPr>
      <w:rPr>
        <w:rFonts w:ascii="Times New Roman" w:eastAsia="Times New Roman" w:hAnsi="Times New Roman" w:hint="default"/>
      </w:rPr>
    </w:lvl>
    <w:lvl w:ilvl="1" w:tplc="0C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3">
    <w:nsid w:val="636A18BC"/>
    <w:multiLevelType w:val="singleLevel"/>
    <w:tmpl w:val="2F10BECE"/>
    <w:lvl w:ilvl="0">
      <w:start w:val="1"/>
      <w:numFmt w:val="upperLetter"/>
      <w:lvlText w:val="%1)"/>
      <w:lvlJc w:val="left"/>
      <w:pPr>
        <w:tabs>
          <w:tab w:val="num" w:pos="1095"/>
        </w:tabs>
        <w:ind w:left="1095" w:hanging="390"/>
      </w:pPr>
      <w:rPr>
        <w:rFonts w:cs="Times New Roman" w:hint="default"/>
      </w:rPr>
    </w:lvl>
  </w:abstractNum>
  <w:abstractNum w:abstractNumId="4">
    <w:nsid w:val="68BC4B38"/>
    <w:multiLevelType w:val="hybridMultilevel"/>
    <w:tmpl w:val="628288D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B94FFF"/>
    <w:multiLevelType w:val="hybridMultilevel"/>
    <w:tmpl w:val="E00A6E38"/>
    <w:lvl w:ilvl="0" w:tplc="5F825CA0">
      <w:start w:val="4"/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44D1"/>
    <w:rsid w:val="00021145"/>
    <w:rsid w:val="0006236A"/>
    <w:rsid w:val="00083499"/>
    <w:rsid w:val="00083796"/>
    <w:rsid w:val="000F5190"/>
    <w:rsid w:val="001478C0"/>
    <w:rsid w:val="00155CD8"/>
    <w:rsid w:val="00195A2A"/>
    <w:rsid w:val="001E0DDB"/>
    <w:rsid w:val="001E3397"/>
    <w:rsid w:val="001E3E18"/>
    <w:rsid w:val="001F3CA0"/>
    <w:rsid w:val="00212B37"/>
    <w:rsid w:val="00313F8A"/>
    <w:rsid w:val="00321E6D"/>
    <w:rsid w:val="00397002"/>
    <w:rsid w:val="003C0D5E"/>
    <w:rsid w:val="003D1E05"/>
    <w:rsid w:val="003F56F8"/>
    <w:rsid w:val="0047084B"/>
    <w:rsid w:val="00515AC5"/>
    <w:rsid w:val="00544E62"/>
    <w:rsid w:val="00566F66"/>
    <w:rsid w:val="00591F82"/>
    <w:rsid w:val="006467BA"/>
    <w:rsid w:val="00751D02"/>
    <w:rsid w:val="00776F76"/>
    <w:rsid w:val="007A1F6D"/>
    <w:rsid w:val="00834FC6"/>
    <w:rsid w:val="00880A68"/>
    <w:rsid w:val="008E7A75"/>
    <w:rsid w:val="00916798"/>
    <w:rsid w:val="0097601A"/>
    <w:rsid w:val="009D04F7"/>
    <w:rsid w:val="009D7184"/>
    <w:rsid w:val="009E7AFC"/>
    <w:rsid w:val="00A61FA0"/>
    <w:rsid w:val="00A944D1"/>
    <w:rsid w:val="00AB1504"/>
    <w:rsid w:val="00B001F2"/>
    <w:rsid w:val="00B655D2"/>
    <w:rsid w:val="00B82924"/>
    <w:rsid w:val="00BB0009"/>
    <w:rsid w:val="00C0065E"/>
    <w:rsid w:val="00C13CF8"/>
    <w:rsid w:val="00C16DCC"/>
    <w:rsid w:val="00C375E9"/>
    <w:rsid w:val="00CC631D"/>
    <w:rsid w:val="00CF4A31"/>
    <w:rsid w:val="00CF62D8"/>
    <w:rsid w:val="00D07A7F"/>
    <w:rsid w:val="00D5702B"/>
    <w:rsid w:val="00D76F58"/>
    <w:rsid w:val="00D90915"/>
    <w:rsid w:val="00DE30C5"/>
    <w:rsid w:val="00E10ABF"/>
    <w:rsid w:val="00E778A6"/>
    <w:rsid w:val="00EB79D8"/>
    <w:rsid w:val="00EF030F"/>
    <w:rsid w:val="00F55691"/>
    <w:rsid w:val="00F60E36"/>
    <w:rsid w:val="00FB437C"/>
    <w:rsid w:val="00FD2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4D1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944D1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44D1"/>
    <w:rPr>
      <w:rFonts w:ascii="Times New Roman" w:hAnsi="Times New Roman" w:cs="Times New Roman"/>
      <w:b/>
      <w:bCs/>
      <w:sz w:val="24"/>
      <w:szCs w:val="24"/>
      <w:lang w:val="ro-RO" w:eastAsia="ro-RO"/>
    </w:rPr>
  </w:style>
  <w:style w:type="character" w:styleId="Hyperlink">
    <w:name w:val="Hyperlink"/>
    <w:basedOn w:val="DefaultParagraphFont"/>
    <w:uiPriority w:val="99"/>
    <w:rsid w:val="00A944D1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A944D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944D1"/>
    <w:rPr>
      <w:rFonts w:ascii="Times New Roman" w:hAnsi="Times New Roman" w:cs="Times New Roman"/>
      <w:sz w:val="24"/>
      <w:szCs w:val="24"/>
      <w:lang w:val="ro-RO" w:eastAsia="ro-RO"/>
    </w:rPr>
  </w:style>
  <w:style w:type="character" w:styleId="PageNumber">
    <w:name w:val="page number"/>
    <w:basedOn w:val="DefaultParagraphFont"/>
    <w:uiPriority w:val="99"/>
    <w:rsid w:val="00A944D1"/>
    <w:rPr>
      <w:rFonts w:cs="Times New Roman"/>
    </w:rPr>
  </w:style>
  <w:style w:type="paragraph" w:styleId="ListParagraph">
    <w:name w:val="List Paragraph"/>
    <w:basedOn w:val="Normal"/>
    <w:uiPriority w:val="99"/>
    <w:qFormat/>
    <w:rsid w:val="001478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556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1D02"/>
    <w:rPr>
      <w:rFonts w:ascii="Times New Roman" w:hAnsi="Times New Roman" w:cs="Times New Roman"/>
      <w:sz w:val="2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eliciadserb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6</Pages>
  <Words>1172</Words>
  <Characters>6684</Characters>
  <Application>Microsoft Office Outlook</Application>
  <DocSecurity>0</DocSecurity>
  <Lines>0</Lines>
  <Paragraphs>0</Paragraphs>
  <ScaleCrop>false</ScaleCrop>
  <Company>Your Organization/Home Here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Concursul National  de Teatru Scolar</dc:title>
  <dc:subject/>
  <dc:creator>Darius</dc:creator>
  <cp:keywords/>
  <dc:description/>
  <cp:lastModifiedBy>FullNameHere</cp:lastModifiedBy>
  <cp:revision>6</cp:revision>
  <cp:lastPrinted>2013-05-13T11:08:00Z</cp:lastPrinted>
  <dcterms:created xsi:type="dcterms:W3CDTF">2013-05-13T11:58:00Z</dcterms:created>
  <dcterms:modified xsi:type="dcterms:W3CDTF">2013-05-15T09:50:00Z</dcterms:modified>
</cp:coreProperties>
</file>