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A406F0">
        <w:rPr>
          <w:rFonts w:ascii="Times New Roman" w:hAnsi="Times New Roman" w:cs="Times New Roman"/>
          <w:b/>
        </w:rPr>
        <w:t xml:space="preserve">nt: </w:t>
      </w:r>
      <w:proofErr w:type="spellStart"/>
      <w:r w:rsidR="00A406F0">
        <w:rPr>
          <w:rFonts w:ascii="Times New Roman" w:hAnsi="Times New Roman" w:cs="Times New Roman"/>
          <w:b/>
        </w:rPr>
        <w:t>Scoala</w:t>
      </w:r>
      <w:proofErr w:type="spellEnd"/>
      <w:r w:rsidR="00A406F0">
        <w:rPr>
          <w:rFonts w:ascii="Times New Roman" w:hAnsi="Times New Roman" w:cs="Times New Roman"/>
          <w:b/>
        </w:rPr>
        <w:t xml:space="preserve"> Primara </w:t>
      </w:r>
      <w:proofErr w:type="spellStart"/>
      <w:r w:rsidR="00A406F0">
        <w:rPr>
          <w:rFonts w:ascii="Times New Roman" w:hAnsi="Times New Roman" w:cs="Times New Roman"/>
          <w:b/>
        </w:rPr>
        <w:t>Martinesti</w:t>
      </w:r>
      <w:proofErr w:type="spellEnd"/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A406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A406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A406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0731A1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591BB2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591BB2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591BB2" w:rsidRDefault="00B21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  <w:bookmarkStart w:id="0" w:name="_GoBack"/>
      <w:bookmarkEnd w:id="0"/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gril"/>
        <w:tblW w:w="15593" w:type="dxa"/>
        <w:tblInd w:w="-601" w:type="dxa"/>
        <w:tblLook w:val="04A0" w:firstRow="1" w:lastRow="0" w:firstColumn="1" w:lastColumn="0" w:noHBand="0" w:noVBand="1"/>
      </w:tblPr>
      <w:tblGrid>
        <w:gridCol w:w="1820"/>
        <w:gridCol w:w="918"/>
        <w:gridCol w:w="1107"/>
        <w:gridCol w:w="1855"/>
        <w:gridCol w:w="1986"/>
        <w:gridCol w:w="1686"/>
        <w:gridCol w:w="1555"/>
        <w:gridCol w:w="2115"/>
        <w:gridCol w:w="2551"/>
      </w:tblGrid>
      <w:tr w:rsidR="00795687" w:rsidRPr="003E4758" w:rsidTr="00A406F0">
        <w:tc>
          <w:tcPr>
            <w:tcW w:w="1820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5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670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51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A406F0">
        <w:tc>
          <w:tcPr>
            <w:tcW w:w="182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115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2551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A406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406F0" w:rsidRPr="007645CC" w:rsidTr="00A406F0">
        <w:tc>
          <w:tcPr>
            <w:tcW w:w="1820" w:type="dxa"/>
            <w:vMerge w:val="restart"/>
          </w:tcPr>
          <w:p w:rsidR="00A406F0" w:rsidRDefault="00A406F0" w:rsidP="00A406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A406F0" w:rsidRPr="007645CC" w:rsidRDefault="00A406F0" w:rsidP="00A406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A406F0" w:rsidRPr="00FF59D2" w:rsidRDefault="00A406F0" w:rsidP="00A406F0">
            <w:proofErr w:type="spellStart"/>
            <w:r w:rsidRPr="00FF59D2">
              <w:t>Postei</w:t>
            </w:r>
            <w:proofErr w:type="spellEnd"/>
            <w:r w:rsidRPr="00FF59D2">
              <w:t xml:space="preserve"> Raluca Andreea</w:t>
            </w:r>
          </w:p>
        </w:tc>
        <w:tc>
          <w:tcPr>
            <w:tcW w:w="1855" w:type="dxa"/>
          </w:tcPr>
          <w:p w:rsidR="00A406F0" w:rsidRPr="00FF59D2" w:rsidRDefault="00A406F0" w:rsidP="00A406F0">
            <w:proofErr w:type="spellStart"/>
            <w:r w:rsidRPr="00FF59D2">
              <w:t>Scoala</w:t>
            </w:r>
            <w:proofErr w:type="spellEnd"/>
            <w:r w:rsidRPr="00FF59D2">
              <w:t xml:space="preserve"> Primara </w:t>
            </w:r>
            <w:proofErr w:type="spellStart"/>
            <w:r w:rsidRPr="00FF59D2">
              <w:t>Martinesti</w:t>
            </w:r>
            <w:proofErr w:type="spellEnd"/>
          </w:p>
        </w:tc>
        <w:tc>
          <w:tcPr>
            <w:tcW w:w="1986" w:type="dxa"/>
          </w:tcPr>
          <w:p w:rsidR="00A406F0" w:rsidRPr="00FF59D2" w:rsidRDefault="00A406F0" w:rsidP="00A406F0">
            <w:r w:rsidRPr="00FF59D2">
              <w:t>Suplinitor</w:t>
            </w:r>
          </w:p>
        </w:tc>
        <w:tc>
          <w:tcPr>
            <w:tcW w:w="1686" w:type="dxa"/>
          </w:tcPr>
          <w:p w:rsidR="00A406F0" w:rsidRDefault="00A406F0" w:rsidP="00A406F0">
            <w:r w:rsidRPr="00FF59D2">
              <w:t xml:space="preserve">Prof. </w:t>
            </w:r>
            <w:proofErr w:type="spellStart"/>
            <w:r w:rsidRPr="00FF59D2">
              <w:t>inv</w:t>
            </w:r>
            <w:proofErr w:type="spellEnd"/>
            <w:r w:rsidRPr="00FF59D2">
              <w:t>. primar</w:t>
            </w:r>
          </w:p>
        </w:tc>
        <w:tc>
          <w:tcPr>
            <w:tcW w:w="1555" w:type="dxa"/>
          </w:tcPr>
          <w:p w:rsidR="00A406F0" w:rsidRPr="007645CC" w:rsidRDefault="00A406F0" w:rsidP="00A406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</w:tcPr>
          <w:p w:rsidR="00A406F0" w:rsidRPr="007645CC" w:rsidRDefault="00A406F0" w:rsidP="00A406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51" w:type="dxa"/>
          </w:tcPr>
          <w:p w:rsidR="00A406F0" w:rsidRPr="007645CC" w:rsidRDefault="00A406F0" w:rsidP="00A406F0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A406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Chira Gheorghe Sorin</w:t>
            </w:r>
          </w:p>
        </w:tc>
        <w:tc>
          <w:tcPr>
            <w:tcW w:w="1855" w:type="dxa"/>
          </w:tcPr>
          <w:p w:rsidR="00010C05" w:rsidRPr="007645CC" w:rsidRDefault="00A406F0" w:rsidP="009732BB">
            <w:pPr>
              <w:rPr>
                <w:rFonts w:ascii="Times New Roman" w:hAnsi="Times New Roman" w:cs="Times New Roman"/>
              </w:rPr>
            </w:pPr>
            <w:proofErr w:type="spellStart"/>
            <w:r w:rsidRPr="00A406F0">
              <w:rPr>
                <w:rFonts w:ascii="Times New Roman" w:hAnsi="Times New Roman" w:cs="Times New Roman"/>
              </w:rPr>
              <w:t>Scoala</w:t>
            </w:r>
            <w:proofErr w:type="spellEnd"/>
            <w:r w:rsidRPr="00A406F0">
              <w:rPr>
                <w:rFonts w:ascii="Times New Roman" w:hAnsi="Times New Roman" w:cs="Times New Roman"/>
              </w:rPr>
              <w:t xml:space="preserve"> Primara </w:t>
            </w:r>
            <w:proofErr w:type="spellStart"/>
            <w:r w:rsidRPr="00A406F0">
              <w:rPr>
                <w:rFonts w:ascii="Times New Roman" w:hAnsi="Times New Roman" w:cs="Times New Roman"/>
              </w:rPr>
              <w:t>Martinesti</w:t>
            </w:r>
            <w:proofErr w:type="spellEnd"/>
          </w:p>
        </w:tc>
        <w:tc>
          <w:tcPr>
            <w:tcW w:w="1986" w:type="dxa"/>
          </w:tcPr>
          <w:p w:rsidR="00010C05" w:rsidRPr="007645CC" w:rsidRDefault="00A406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6" w:type="dxa"/>
          </w:tcPr>
          <w:p w:rsidR="00010C05" w:rsidRPr="007645CC" w:rsidRDefault="00A406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</w:rPr>
              <w:t>Ed.Fizica</w:t>
            </w:r>
            <w:proofErr w:type="spellEnd"/>
            <w:r>
              <w:rPr>
                <w:rFonts w:ascii="Times New Roman" w:hAnsi="Times New Roman" w:cs="Times New Roman"/>
              </w:rPr>
              <w:t xml:space="preserve"> si Sport</w:t>
            </w:r>
          </w:p>
        </w:tc>
        <w:tc>
          <w:tcPr>
            <w:tcW w:w="1555" w:type="dxa"/>
          </w:tcPr>
          <w:p w:rsidR="00010C05" w:rsidRPr="007645CC" w:rsidRDefault="00A406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15" w:type="dxa"/>
          </w:tcPr>
          <w:p w:rsidR="00010C05" w:rsidRPr="007645CC" w:rsidRDefault="00A406F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2551" w:type="dxa"/>
          </w:tcPr>
          <w:p w:rsidR="00010C05" w:rsidRPr="007645CC" w:rsidRDefault="00A406F0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Incadreat</w:t>
            </w:r>
            <w:proofErr w:type="spellEnd"/>
            <w:r>
              <w:rPr>
                <w:rFonts w:ascii="Times New Roman" w:hAnsi="Times New Roman" w:cs="Times New Roman"/>
              </w:rPr>
              <w:t xml:space="preserve"> plata cu ora, are norma si la </w:t>
            </w: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Gim</w:t>
            </w:r>
            <w:proofErr w:type="spellEnd"/>
            <w:r>
              <w:rPr>
                <w:rFonts w:ascii="Times New Roman" w:hAnsi="Times New Roman" w:cs="Times New Roman"/>
              </w:rPr>
              <w:t xml:space="preserve">, Dr. A. Vlad </w:t>
            </w:r>
            <w:proofErr w:type="spellStart"/>
            <w:r>
              <w:rPr>
                <w:rFonts w:ascii="Times New Roman" w:hAnsi="Times New Roman" w:cs="Times New Roman"/>
              </w:rPr>
              <w:t>Orastie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Scoala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Primara Pricaz</w:t>
            </w:r>
          </w:p>
        </w:tc>
      </w:tr>
      <w:tr w:rsidR="00010C05" w:rsidRPr="007645CC" w:rsidTr="00A406F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A406F0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sectPr w:rsidR="000A1AA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5CC"/>
    <w:rsid w:val="000102E7"/>
    <w:rsid w:val="00010C05"/>
    <w:rsid w:val="000731A1"/>
    <w:rsid w:val="000A1AA9"/>
    <w:rsid w:val="001A586E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986362"/>
    <w:rsid w:val="00A15CD8"/>
    <w:rsid w:val="00A406F0"/>
    <w:rsid w:val="00B07326"/>
    <w:rsid w:val="00B218DB"/>
    <w:rsid w:val="00B4509E"/>
    <w:rsid w:val="00BC1945"/>
    <w:rsid w:val="00C91E91"/>
    <w:rsid w:val="00CC38F1"/>
    <w:rsid w:val="00D67199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38F398-2C67-4C1F-B847-9476E432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13E833DF-4AD2-4081-BFAE-28C8182EB6AC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13</TotalTime>
  <Pages>1</Pages>
  <Words>251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MECTS</cp:lastModifiedBy>
  <cp:revision>4</cp:revision>
  <dcterms:created xsi:type="dcterms:W3CDTF">2013-10-21T05:23:00Z</dcterms:created>
  <dcterms:modified xsi:type="dcterms:W3CDTF">2013-10-21T05:30:00Z</dcterms:modified>
</cp:coreProperties>
</file>