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51" w:rsidRDefault="00AF0551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B4509E">
      <w:pPr>
        <w:spacing w:after="0" w:line="240" w:lineRule="auto"/>
        <w:rPr>
          <w:rFonts w:ascii="Times New Roman" w:hAnsi="Times New Roman"/>
          <w:b/>
        </w:rPr>
      </w:pPr>
    </w:p>
    <w:p w:rsidR="00AF0551" w:rsidRDefault="00AF0551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AF0551" w:rsidRDefault="00AF0551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ământ : Colegiul ,,Ion Mincu,, Deva </w:t>
      </w:r>
    </w:p>
    <w:p w:rsidR="00AF0551" w:rsidRPr="007645CC" w:rsidRDefault="00AF0551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Nr. 3697 / 21.10.2013 </w:t>
      </w:r>
    </w:p>
    <w:p w:rsidR="00AF0551" w:rsidRDefault="00AF0551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AF0551" w:rsidRPr="00B47F66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7F66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B47F66">
              <w:rPr>
                <w:rFonts w:ascii="Tahoma" w:hAnsi="Tahoma" w:cs="Tahoma"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TOTAL</w:t>
            </w: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2   </w:t>
            </w: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1    </w:t>
            </w: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3828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3</w:t>
            </w: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AF0551" w:rsidRPr="00B47F66" w:rsidRDefault="00AF0551" w:rsidP="009E0A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AF0551" w:rsidRDefault="00AF0551">
      <w:pPr>
        <w:rPr>
          <w:rFonts w:ascii="Times New Roman" w:hAnsi="Times New Roman"/>
        </w:rPr>
      </w:pPr>
    </w:p>
    <w:p w:rsidR="00AF0551" w:rsidRDefault="00AF0551">
      <w:pPr>
        <w:rPr>
          <w:rFonts w:ascii="Times New Roman" w:hAnsi="Times New Roman"/>
        </w:rPr>
      </w:pPr>
    </w:p>
    <w:p w:rsidR="00AF0551" w:rsidRDefault="00AF0551">
      <w:pPr>
        <w:rPr>
          <w:rFonts w:ascii="Times New Roman" w:hAnsi="Times New Roman"/>
        </w:rPr>
      </w:pPr>
    </w:p>
    <w:p w:rsidR="00AF0551" w:rsidRDefault="00AF0551">
      <w:pPr>
        <w:rPr>
          <w:rFonts w:ascii="Times New Roman" w:hAnsi="Times New Roman"/>
        </w:rPr>
      </w:pPr>
    </w:p>
    <w:p w:rsidR="00AF0551" w:rsidRDefault="00AF0551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AF0551" w:rsidRDefault="00AF0551" w:rsidP="004D0C5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</w:t>
      </w:r>
    </w:p>
    <w:p w:rsidR="00AF0551" w:rsidRDefault="00AF0551" w:rsidP="004D0C5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4D0C5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E772FE">
      <w:pPr>
        <w:spacing w:after="0" w:line="240" w:lineRule="auto"/>
        <w:rPr>
          <w:rFonts w:ascii="Times New Roman" w:hAnsi="Times New Roman"/>
          <w:b/>
        </w:rPr>
      </w:pPr>
    </w:p>
    <w:p w:rsidR="00AF0551" w:rsidRDefault="00AF0551" w:rsidP="004D0C5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Anexa 1</w:t>
      </w:r>
    </w:p>
    <w:p w:rsidR="00AF0551" w:rsidRDefault="00AF0551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F0551" w:rsidRDefault="00AF0551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AF0551" w:rsidRDefault="00AF0551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AF0551" w:rsidRDefault="00AF0551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8"/>
        <w:gridCol w:w="916"/>
        <w:gridCol w:w="1170"/>
        <w:gridCol w:w="1844"/>
        <w:gridCol w:w="1986"/>
        <w:gridCol w:w="1683"/>
        <w:gridCol w:w="1545"/>
        <w:gridCol w:w="2322"/>
        <w:gridCol w:w="1547"/>
      </w:tblGrid>
      <w:tr w:rsidR="00AF0551" w:rsidRPr="00B47F66">
        <w:tc>
          <w:tcPr>
            <w:tcW w:w="1808" w:type="dxa"/>
            <w:vMerge w:val="restart"/>
            <w:tcBorders>
              <w:top w:val="single" w:sz="4" w:space="0" w:color="auto"/>
            </w:tcBorders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6" w:type="dxa"/>
            <w:vMerge w:val="restart"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70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B47F66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44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B47F66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B47F66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3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67" w:type="dxa"/>
            <w:gridSpan w:val="2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B47F66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47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B47F66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  <w:vMerge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0" w:type="dxa"/>
            <w:vMerge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vMerge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  <w:vMerge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  <w:shd w:val="clear" w:color="auto" w:fill="FFFFFF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>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F66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B47F66">
              <w:rPr>
                <w:rFonts w:ascii="Tahoma" w:hAnsi="Tahoma" w:cs="Tahoma"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547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 an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...........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Irinca Melania Elena </w:t>
            </w: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Prof. ptr. înv. primar </w:t>
            </w: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Vasiliu Constantin </w:t>
            </w:r>
          </w:p>
        </w:tc>
        <w:tc>
          <w:tcPr>
            <w:tcW w:w="1844" w:type="dxa"/>
          </w:tcPr>
          <w:p w:rsidR="00AF0551" w:rsidRPr="00B47F66" w:rsidRDefault="00AF0551" w:rsidP="004D0C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AF0551" w:rsidRPr="00B47F66" w:rsidRDefault="00AF0551" w:rsidP="004D0C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Ed. fizică</w:t>
            </w: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...........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3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...........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4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...........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5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Gherghel Livia Marilena </w:t>
            </w:r>
          </w:p>
        </w:tc>
        <w:tc>
          <w:tcPr>
            <w:tcW w:w="1844" w:type="dxa"/>
          </w:tcPr>
          <w:p w:rsidR="00AF0551" w:rsidRPr="00B47F66" w:rsidRDefault="00AF0551" w:rsidP="004D0C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AF0551" w:rsidRPr="00B47F66" w:rsidRDefault="00AF0551" w:rsidP="004D0C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Economie / Ed. antreprenorială</w:t>
            </w: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...........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6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7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 w:val="restart"/>
          </w:tcPr>
          <w:p w:rsidR="00AF0551" w:rsidRPr="00B47F66" w:rsidRDefault="00AF0551" w:rsidP="00B47F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peste 7 ani</w:t>
            </w: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1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551" w:rsidRPr="00B47F66">
        <w:tc>
          <w:tcPr>
            <w:tcW w:w="1808" w:type="dxa"/>
            <w:vMerge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  <w:r w:rsidRPr="00B47F66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</w:tcPr>
          <w:p w:rsidR="00AF0551" w:rsidRPr="00B47F66" w:rsidRDefault="00AF0551" w:rsidP="00B47F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F0551" w:rsidRDefault="00AF0551" w:rsidP="00E772FE">
      <w:pPr>
        <w:spacing w:after="0" w:line="240" w:lineRule="auto"/>
        <w:rPr>
          <w:rFonts w:ascii="Times New Roman" w:hAnsi="Times New Roman"/>
        </w:rPr>
      </w:pPr>
    </w:p>
    <w:p w:rsidR="00AF0551" w:rsidRDefault="00AF0551" w:rsidP="00E772F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DIRECTOR,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SECRETAR ŞEF,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F0551" w:rsidRDefault="00AF0551" w:rsidP="00E772F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PROF.  ILCA ECATERINA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OLGA ŞANDRU  </w:t>
      </w:r>
    </w:p>
    <w:sectPr w:rsidR="00AF0551" w:rsidSect="00E772FE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oNotTrackMoves/>
  <w:defaultTabStop w:val="708"/>
  <w:hyphenationZone w:val="425"/>
  <w:drawingGridHorizontalSpacing w:val="110"/>
  <w:displayHorizontalDrawingGridEvery w:val="2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23B64"/>
    <w:rsid w:val="001A586E"/>
    <w:rsid w:val="002C16A7"/>
    <w:rsid w:val="00365B6B"/>
    <w:rsid w:val="00385D1C"/>
    <w:rsid w:val="00392002"/>
    <w:rsid w:val="003E4758"/>
    <w:rsid w:val="004503B9"/>
    <w:rsid w:val="00480BEF"/>
    <w:rsid w:val="004D0C52"/>
    <w:rsid w:val="00521103"/>
    <w:rsid w:val="00591BB2"/>
    <w:rsid w:val="005E1410"/>
    <w:rsid w:val="005E20E8"/>
    <w:rsid w:val="005F668E"/>
    <w:rsid w:val="00613E76"/>
    <w:rsid w:val="006A49DD"/>
    <w:rsid w:val="0074355B"/>
    <w:rsid w:val="007645CC"/>
    <w:rsid w:val="00795687"/>
    <w:rsid w:val="00986362"/>
    <w:rsid w:val="009E0AF3"/>
    <w:rsid w:val="00A15CD8"/>
    <w:rsid w:val="00AF0551"/>
    <w:rsid w:val="00B07326"/>
    <w:rsid w:val="00B4509E"/>
    <w:rsid w:val="00B47F66"/>
    <w:rsid w:val="00B80322"/>
    <w:rsid w:val="00BC1945"/>
    <w:rsid w:val="00C91E91"/>
    <w:rsid w:val="00CB57A3"/>
    <w:rsid w:val="00CC38F1"/>
    <w:rsid w:val="00D67199"/>
    <w:rsid w:val="00E772FE"/>
    <w:rsid w:val="00F54FD3"/>
    <w:rsid w:val="00FD2144"/>
    <w:rsid w:val="00FF2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</Pages>
  <Words>302</Words>
  <Characters>1723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Admin</cp:lastModifiedBy>
  <cp:revision>8</cp:revision>
  <dcterms:created xsi:type="dcterms:W3CDTF">2013-10-21T07:17:00Z</dcterms:created>
  <dcterms:modified xsi:type="dcterms:W3CDTF">2013-10-21T08:18:00Z</dcterms:modified>
</cp:coreProperties>
</file>