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E7E69" w:rsidRDefault="007E7E69" w:rsidP="007E7E69">
      <w:pPr>
        <w:spacing w:after="0" w:line="240" w:lineRule="auto"/>
        <w:rPr>
          <w:rFonts w:ascii="Times New Roman" w:hAnsi="Times New Roman" w:cs="Times New Roman"/>
          <w:b/>
        </w:rPr>
      </w:pPr>
    </w:p>
    <w:p w:rsidR="007E7E69" w:rsidRDefault="007E7E69" w:rsidP="007E7E6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7E7E69" w:rsidRPr="007645CC" w:rsidRDefault="007E7E69" w:rsidP="007E7E6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Unitatea de învățământ  SCOALA GIMNAZIALA ,,SABIN OPREAN” BUCURESCI </w:t>
      </w:r>
    </w:p>
    <w:p w:rsidR="007E7E69" w:rsidRDefault="007E7E69" w:rsidP="007E7E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Nr. ………………../……………………………………..</w:t>
      </w:r>
    </w:p>
    <w:p w:rsidR="007E7E69" w:rsidRDefault="007E7E69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E7E69" w:rsidRDefault="007E7E69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Tabelgril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B1214B" w:rsidP="00B121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B1214B" w:rsidP="00B121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84082B" w:rsidP="008408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B1214B" w:rsidP="00B121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B1214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B1214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3C1A20" w:rsidP="003C1A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B1214B" w:rsidP="00B121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B1214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B1214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B1214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7E7E69" w:rsidP="003C1A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B1214B" w:rsidP="00B121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7E7E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DIRECTOR                                                                                                                                                 SECRETAR</w:t>
      </w:r>
    </w:p>
    <w:p w:rsidR="007E7E69" w:rsidRDefault="007E7E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Prof. NICOARA Constantin                                                                                                                                    RUS Cristina </w:t>
      </w:r>
    </w:p>
    <w:p w:rsidR="00B07326" w:rsidRDefault="007E7E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SCOALA GIMNAZIALA ,,SABIN OPREAN” BUCURESCI </w:t>
      </w:r>
    </w:p>
    <w:p w:rsidR="007E7E69" w:rsidRDefault="007E7E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Nr. ……………./………………………….</w:t>
      </w: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elgril"/>
        <w:tblW w:w="14821" w:type="dxa"/>
        <w:tblInd w:w="-601" w:type="dxa"/>
        <w:tblLook w:val="04A0" w:firstRow="1" w:lastRow="0" w:firstColumn="1" w:lastColumn="0" w:noHBand="0" w:noVBand="1"/>
      </w:tblPr>
      <w:tblGrid>
        <w:gridCol w:w="1671"/>
        <w:gridCol w:w="894"/>
        <w:gridCol w:w="1756"/>
        <w:gridCol w:w="1799"/>
        <w:gridCol w:w="1986"/>
        <w:gridCol w:w="1646"/>
        <w:gridCol w:w="1438"/>
        <w:gridCol w:w="2111"/>
        <w:gridCol w:w="1520"/>
      </w:tblGrid>
      <w:tr w:rsidR="00795687" w:rsidRPr="003E4758" w:rsidTr="007E7E69">
        <w:tc>
          <w:tcPr>
            <w:tcW w:w="1671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94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75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799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4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549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2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7E7E69">
        <w:tc>
          <w:tcPr>
            <w:tcW w:w="1671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4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9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111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20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E7E69">
        <w:tc>
          <w:tcPr>
            <w:tcW w:w="1671" w:type="dxa"/>
          </w:tcPr>
          <w:p w:rsidR="00010C05" w:rsidRPr="007A282C" w:rsidRDefault="00010C05" w:rsidP="00C91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282C">
              <w:rPr>
                <w:rFonts w:ascii="Times New Roman" w:hAnsi="Times New Roman" w:cs="Times New Roman"/>
                <w:sz w:val="18"/>
                <w:szCs w:val="18"/>
              </w:rPr>
              <w:t>1 an</w:t>
            </w:r>
          </w:p>
        </w:tc>
        <w:tc>
          <w:tcPr>
            <w:tcW w:w="894" w:type="dxa"/>
          </w:tcPr>
          <w:p w:rsidR="00010C05" w:rsidRPr="007A282C" w:rsidRDefault="00010C05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A282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56" w:type="dxa"/>
          </w:tcPr>
          <w:p w:rsidR="00010C05" w:rsidRPr="007A282C" w:rsidRDefault="00B1214B" w:rsidP="00B121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282C">
              <w:rPr>
                <w:rFonts w:ascii="Times New Roman" w:hAnsi="Times New Roman" w:cs="Times New Roman"/>
                <w:sz w:val="18"/>
                <w:szCs w:val="18"/>
              </w:rPr>
              <w:t>ROSCA CONTSTANTIN ELEN</w:t>
            </w:r>
          </w:p>
        </w:tc>
        <w:tc>
          <w:tcPr>
            <w:tcW w:w="1799" w:type="dxa"/>
          </w:tcPr>
          <w:p w:rsidR="00010C05" w:rsidRPr="007A282C" w:rsidRDefault="00B1214B" w:rsidP="00B121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282C">
              <w:rPr>
                <w:rFonts w:ascii="Times New Roman" w:hAnsi="Times New Roman" w:cs="Times New Roman"/>
                <w:sz w:val="18"/>
                <w:szCs w:val="18"/>
              </w:rPr>
              <w:t>SCOALA GIMNAZIALA ,,SABIN OPREAN” BUCURESCI + SC. GIMN. LUNCOIU DE JOS</w:t>
            </w:r>
          </w:p>
        </w:tc>
        <w:tc>
          <w:tcPr>
            <w:tcW w:w="1986" w:type="dxa"/>
          </w:tcPr>
          <w:p w:rsidR="00010C05" w:rsidRPr="007A282C" w:rsidRDefault="00B1214B" w:rsidP="00B121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282C">
              <w:rPr>
                <w:rFonts w:ascii="Times New Roman" w:hAnsi="Times New Roman" w:cs="Times New Roman"/>
                <w:sz w:val="18"/>
                <w:szCs w:val="18"/>
              </w:rPr>
              <w:t>S</w:t>
            </w:r>
          </w:p>
        </w:tc>
        <w:tc>
          <w:tcPr>
            <w:tcW w:w="1646" w:type="dxa"/>
          </w:tcPr>
          <w:p w:rsidR="00010C05" w:rsidRPr="007A282C" w:rsidRDefault="00B1214B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A282C">
              <w:rPr>
                <w:rFonts w:ascii="Times New Roman" w:hAnsi="Times New Roman" w:cs="Times New Roman"/>
                <w:sz w:val="18"/>
                <w:szCs w:val="18"/>
              </w:rPr>
              <w:t xml:space="preserve">GEOGRAFIE </w:t>
            </w:r>
          </w:p>
        </w:tc>
        <w:tc>
          <w:tcPr>
            <w:tcW w:w="1438" w:type="dxa"/>
            <w:shd w:val="diagStripe" w:color="auto" w:fill="auto"/>
          </w:tcPr>
          <w:p w:rsidR="00010C05" w:rsidRPr="007A282C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1" w:type="dxa"/>
            <w:shd w:val="diagStripe" w:color="auto" w:fill="auto"/>
          </w:tcPr>
          <w:p w:rsidR="00010C05" w:rsidRPr="007A282C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010C05" w:rsidRPr="007A282C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0C05" w:rsidRPr="007645CC" w:rsidTr="007E7E69">
        <w:tc>
          <w:tcPr>
            <w:tcW w:w="1671" w:type="dxa"/>
          </w:tcPr>
          <w:p w:rsidR="00010C05" w:rsidRPr="007A282C" w:rsidRDefault="00010C05" w:rsidP="00C91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282C">
              <w:rPr>
                <w:rFonts w:ascii="Times New Roman" w:hAnsi="Times New Roman" w:cs="Times New Roman"/>
                <w:sz w:val="18"/>
                <w:szCs w:val="18"/>
              </w:rPr>
              <w:t>2 ani</w:t>
            </w:r>
          </w:p>
        </w:tc>
        <w:tc>
          <w:tcPr>
            <w:tcW w:w="894" w:type="dxa"/>
          </w:tcPr>
          <w:p w:rsidR="00010C05" w:rsidRPr="007A282C" w:rsidRDefault="007A282C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56" w:type="dxa"/>
          </w:tcPr>
          <w:p w:rsidR="00010C05" w:rsidRPr="007A282C" w:rsidRDefault="0084082B" w:rsidP="008408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282C">
              <w:rPr>
                <w:rFonts w:ascii="Times New Roman" w:hAnsi="Times New Roman" w:cs="Times New Roman"/>
                <w:sz w:val="18"/>
                <w:szCs w:val="18"/>
              </w:rPr>
              <w:t>FODOR COSMIN CATALIN</w:t>
            </w:r>
          </w:p>
        </w:tc>
        <w:tc>
          <w:tcPr>
            <w:tcW w:w="1799" w:type="dxa"/>
          </w:tcPr>
          <w:p w:rsidR="00010C05" w:rsidRPr="007A282C" w:rsidRDefault="0084082B" w:rsidP="008408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282C">
              <w:rPr>
                <w:rFonts w:ascii="Times New Roman" w:hAnsi="Times New Roman" w:cs="Times New Roman"/>
                <w:sz w:val="18"/>
                <w:szCs w:val="18"/>
              </w:rPr>
              <w:t>SCOALA GIMNAZIALA ,,SABIN OPREAN” BUCURESCI</w:t>
            </w:r>
          </w:p>
        </w:tc>
        <w:tc>
          <w:tcPr>
            <w:tcW w:w="1986" w:type="dxa"/>
          </w:tcPr>
          <w:p w:rsidR="00010C05" w:rsidRPr="007A282C" w:rsidRDefault="0084082B" w:rsidP="008408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282C">
              <w:rPr>
                <w:rFonts w:ascii="Times New Roman" w:hAnsi="Times New Roman" w:cs="Times New Roman"/>
                <w:sz w:val="18"/>
                <w:szCs w:val="18"/>
              </w:rPr>
              <w:t>S</w:t>
            </w:r>
          </w:p>
        </w:tc>
        <w:tc>
          <w:tcPr>
            <w:tcW w:w="1646" w:type="dxa"/>
          </w:tcPr>
          <w:p w:rsidR="00010C05" w:rsidRPr="007A282C" w:rsidRDefault="0084082B" w:rsidP="008408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282C">
              <w:rPr>
                <w:rFonts w:ascii="Times New Roman" w:hAnsi="Times New Roman" w:cs="Times New Roman"/>
                <w:sz w:val="18"/>
                <w:szCs w:val="18"/>
              </w:rPr>
              <w:t>EDUCATIE FIZICA SI SPORT</w:t>
            </w:r>
          </w:p>
        </w:tc>
        <w:tc>
          <w:tcPr>
            <w:tcW w:w="1438" w:type="dxa"/>
          </w:tcPr>
          <w:p w:rsidR="00010C05" w:rsidRPr="007A282C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1" w:type="dxa"/>
          </w:tcPr>
          <w:p w:rsidR="00010C05" w:rsidRPr="007A282C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010C05" w:rsidRPr="007A282C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0C05" w:rsidRPr="007645CC" w:rsidTr="007E7E69">
        <w:tc>
          <w:tcPr>
            <w:tcW w:w="1671" w:type="dxa"/>
          </w:tcPr>
          <w:p w:rsidR="00010C05" w:rsidRPr="007A282C" w:rsidRDefault="00010C05" w:rsidP="00C91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282C">
              <w:rPr>
                <w:rFonts w:ascii="Times New Roman" w:hAnsi="Times New Roman" w:cs="Times New Roman"/>
                <w:sz w:val="18"/>
                <w:szCs w:val="18"/>
              </w:rPr>
              <w:t>3 ani</w:t>
            </w:r>
          </w:p>
        </w:tc>
        <w:tc>
          <w:tcPr>
            <w:tcW w:w="894" w:type="dxa"/>
          </w:tcPr>
          <w:p w:rsidR="00010C05" w:rsidRPr="007A282C" w:rsidRDefault="00010C05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6" w:type="dxa"/>
          </w:tcPr>
          <w:p w:rsidR="00010C05" w:rsidRPr="007A282C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9" w:type="dxa"/>
          </w:tcPr>
          <w:p w:rsidR="00010C05" w:rsidRPr="007A282C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6" w:type="dxa"/>
          </w:tcPr>
          <w:p w:rsidR="00010C05" w:rsidRPr="007A282C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6" w:type="dxa"/>
          </w:tcPr>
          <w:p w:rsidR="00010C05" w:rsidRPr="007A282C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8" w:type="dxa"/>
          </w:tcPr>
          <w:p w:rsidR="00010C05" w:rsidRPr="007A282C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1" w:type="dxa"/>
          </w:tcPr>
          <w:p w:rsidR="00010C05" w:rsidRPr="007A282C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010C05" w:rsidRPr="007A282C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0C05" w:rsidRPr="007645CC" w:rsidTr="007E7E69">
        <w:tc>
          <w:tcPr>
            <w:tcW w:w="1671" w:type="dxa"/>
          </w:tcPr>
          <w:p w:rsidR="00010C05" w:rsidRPr="007A282C" w:rsidRDefault="00010C05" w:rsidP="00C91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282C">
              <w:rPr>
                <w:rFonts w:ascii="Times New Roman" w:hAnsi="Times New Roman" w:cs="Times New Roman"/>
                <w:sz w:val="18"/>
                <w:szCs w:val="18"/>
              </w:rPr>
              <w:t>4 ani</w:t>
            </w:r>
          </w:p>
        </w:tc>
        <w:tc>
          <w:tcPr>
            <w:tcW w:w="894" w:type="dxa"/>
          </w:tcPr>
          <w:p w:rsidR="00010C05" w:rsidRPr="007A282C" w:rsidRDefault="00010C05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6" w:type="dxa"/>
          </w:tcPr>
          <w:p w:rsidR="00010C05" w:rsidRPr="007A282C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9" w:type="dxa"/>
          </w:tcPr>
          <w:p w:rsidR="00010C05" w:rsidRPr="007A282C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6" w:type="dxa"/>
          </w:tcPr>
          <w:p w:rsidR="00010C05" w:rsidRPr="007A282C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6" w:type="dxa"/>
          </w:tcPr>
          <w:p w:rsidR="00010C05" w:rsidRPr="007A282C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8" w:type="dxa"/>
          </w:tcPr>
          <w:p w:rsidR="00010C05" w:rsidRPr="007A282C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1" w:type="dxa"/>
          </w:tcPr>
          <w:p w:rsidR="00010C05" w:rsidRPr="007A282C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010C05" w:rsidRPr="007A282C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0C05" w:rsidRPr="007645CC" w:rsidTr="007E7E69">
        <w:tc>
          <w:tcPr>
            <w:tcW w:w="1671" w:type="dxa"/>
          </w:tcPr>
          <w:p w:rsidR="00010C05" w:rsidRPr="007A282C" w:rsidRDefault="00010C05" w:rsidP="00C91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282C">
              <w:rPr>
                <w:rFonts w:ascii="Times New Roman" w:hAnsi="Times New Roman" w:cs="Times New Roman"/>
                <w:sz w:val="18"/>
                <w:szCs w:val="18"/>
              </w:rPr>
              <w:t>5 ani</w:t>
            </w:r>
          </w:p>
        </w:tc>
        <w:tc>
          <w:tcPr>
            <w:tcW w:w="894" w:type="dxa"/>
          </w:tcPr>
          <w:p w:rsidR="00010C05" w:rsidRPr="007A282C" w:rsidRDefault="007A282C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56" w:type="dxa"/>
          </w:tcPr>
          <w:p w:rsidR="00010C05" w:rsidRPr="007A282C" w:rsidRDefault="0084082B" w:rsidP="008408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282C">
              <w:rPr>
                <w:rFonts w:ascii="Times New Roman" w:hAnsi="Times New Roman" w:cs="Times New Roman"/>
                <w:sz w:val="18"/>
                <w:szCs w:val="18"/>
              </w:rPr>
              <w:t>RISCUTA ELENA CRISTINA</w:t>
            </w:r>
          </w:p>
        </w:tc>
        <w:tc>
          <w:tcPr>
            <w:tcW w:w="1799" w:type="dxa"/>
          </w:tcPr>
          <w:p w:rsidR="00010C05" w:rsidRPr="007A282C" w:rsidRDefault="0084082B" w:rsidP="008408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282C">
              <w:rPr>
                <w:rFonts w:ascii="Times New Roman" w:hAnsi="Times New Roman" w:cs="Times New Roman"/>
                <w:sz w:val="18"/>
                <w:szCs w:val="18"/>
              </w:rPr>
              <w:t>SCOALA GIMNAZIALA ,,SABIN OPREAN” BUCURESCI</w:t>
            </w:r>
          </w:p>
        </w:tc>
        <w:tc>
          <w:tcPr>
            <w:tcW w:w="1986" w:type="dxa"/>
          </w:tcPr>
          <w:p w:rsidR="00010C05" w:rsidRPr="007A282C" w:rsidRDefault="0084082B" w:rsidP="008408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282C">
              <w:rPr>
                <w:rFonts w:ascii="Times New Roman" w:hAnsi="Times New Roman" w:cs="Times New Roman"/>
                <w:sz w:val="18"/>
                <w:szCs w:val="18"/>
              </w:rPr>
              <w:t>S</w:t>
            </w:r>
          </w:p>
        </w:tc>
        <w:tc>
          <w:tcPr>
            <w:tcW w:w="1646" w:type="dxa"/>
          </w:tcPr>
          <w:p w:rsidR="00010C05" w:rsidRPr="007A282C" w:rsidRDefault="0084082B" w:rsidP="008408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282C">
              <w:rPr>
                <w:rFonts w:ascii="Times New Roman" w:hAnsi="Times New Roman" w:cs="Times New Roman"/>
                <w:sz w:val="18"/>
                <w:szCs w:val="18"/>
              </w:rPr>
              <w:t xml:space="preserve">ISTORIE </w:t>
            </w:r>
          </w:p>
        </w:tc>
        <w:tc>
          <w:tcPr>
            <w:tcW w:w="1438" w:type="dxa"/>
          </w:tcPr>
          <w:p w:rsidR="00010C05" w:rsidRPr="007A282C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1" w:type="dxa"/>
          </w:tcPr>
          <w:p w:rsidR="00010C05" w:rsidRPr="007A282C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0" w:type="dxa"/>
          </w:tcPr>
          <w:p w:rsidR="00010C05" w:rsidRPr="007A282C" w:rsidRDefault="0084082B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A282C">
              <w:rPr>
                <w:rFonts w:ascii="Times New Roman" w:hAnsi="Times New Roman" w:cs="Times New Roman"/>
                <w:sz w:val="18"/>
                <w:szCs w:val="18"/>
              </w:rPr>
              <w:t xml:space="preserve">DOCTORAT </w:t>
            </w:r>
          </w:p>
        </w:tc>
      </w:tr>
      <w:tr w:rsidR="00010C05" w:rsidRPr="007645CC" w:rsidTr="007E7E69">
        <w:tc>
          <w:tcPr>
            <w:tcW w:w="1671" w:type="dxa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894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E7E69">
        <w:tc>
          <w:tcPr>
            <w:tcW w:w="1671" w:type="dxa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894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E7E69">
        <w:tc>
          <w:tcPr>
            <w:tcW w:w="1671" w:type="dxa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894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7A282C" w:rsidRDefault="007A282C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DIRECTOR                                                                                                                                                 SECRETAR</w:t>
      </w:r>
    </w:p>
    <w:p w:rsidR="007A282C" w:rsidRDefault="007A282C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Prof. NICOARA Constantin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                                                                      RUS Cristina </w:t>
      </w:r>
    </w:p>
    <w:p w:rsidR="007A282C" w:rsidRDefault="007A282C" w:rsidP="003E4758">
      <w:pPr>
        <w:rPr>
          <w:rFonts w:ascii="Times New Roman" w:hAnsi="Times New Roman" w:cs="Times New Roman"/>
        </w:rPr>
      </w:pPr>
    </w:p>
    <w:sectPr w:rsidR="007A282C" w:rsidSect="003E47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1FA0" w:rsidRDefault="006F1FA0" w:rsidP="007E7E69">
      <w:pPr>
        <w:spacing w:after="0" w:line="240" w:lineRule="auto"/>
      </w:pPr>
      <w:r>
        <w:separator/>
      </w:r>
    </w:p>
  </w:endnote>
  <w:endnote w:type="continuationSeparator" w:id="0">
    <w:p w:rsidR="006F1FA0" w:rsidRDefault="006F1FA0" w:rsidP="007E7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E69" w:rsidRDefault="007E7E69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E69" w:rsidRDefault="007E7E69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E69" w:rsidRDefault="007E7E69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1FA0" w:rsidRDefault="006F1FA0" w:rsidP="007E7E69">
      <w:pPr>
        <w:spacing w:after="0" w:line="240" w:lineRule="auto"/>
      </w:pPr>
      <w:r>
        <w:separator/>
      </w:r>
    </w:p>
  </w:footnote>
  <w:footnote w:type="continuationSeparator" w:id="0">
    <w:p w:rsidR="006F1FA0" w:rsidRDefault="006F1FA0" w:rsidP="007E7E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E69" w:rsidRDefault="007E7E6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E69" w:rsidRDefault="007E7E69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E69" w:rsidRDefault="007E7E69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45CC"/>
    <w:rsid w:val="000102E7"/>
    <w:rsid w:val="00010C05"/>
    <w:rsid w:val="000731A1"/>
    <w:rsid w:val="000A1AA9"/>
    <w:rsid w:val="001A586E"/>
    <w:rsid w:val="002C16A7"/>
    <w:rsid w:val="00365B6B"/>
    <w:rsid w:val="00385D1C"/>
    <w:rsid w:val="00392002"/>
    <w:rsid w:val="003C1A20"/>
    <w:rsid w:val="003E4758"/>
    <w:rsid w:val="004503B9"/>
    <w:rsid w:val="00480BEF"/>
    <w:rsid w:val="00591BB2"/>
    <w:rsid w:val="005E1410"/>
    <w:rsid w:val="005E20E8"/>
    <w:rsid w:val="00613E76"/>
    <w:rsid w:val="006A49DD"/>
    <w:rsid w:val="006F1FA0"/>
    <w:rsid w:val="0074355B"/>
    <w:rsid w:val="007645CC"/>
    <w:rsid w:val="00795687"/>
    <w:rsid w:val="007A282C"/>
    <w:rsid w:val="007E7E69"/>
    <w:rsid w:val="0084082B"/>
    <w:rsid w:val="00986362"/>
    <w:rsid w:val="00A15CD8"/>
    <w:rsid w:val="00B07326"/>
    <w:rsid w:val="00B1214B"/>
    <w:rsid w:val="00B4509E"/>
    <w:rsid w:val="00BC1945"/>
    <w:rsid w:val="00C91E91"/>
    <w:rsid w:val="00CC38F1"/>
    <w:rsid w:val="00D67199"/>
    <w:rsid w:val="00F54FD3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E6EE57-B4AD-410E-86B6-7B24FCEEB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7E7E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E7E69"/>
  </w:style>
  <w:style w:type="paragraph" w:styleId="Subsol">
    <w:name w:val="footer"/>
    <w:basedOn w:val="Normal"/>
    <w:link w:val="SubsolCaracter"/>
    <w:uiPriority w:val="99"/>
    <w:unhideWhenUsed/>
    <w:rsid w:val="007E7E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E7E69"/>
  </w:style>
  <w:style w:type="paragraph" w:styleId="TextnBalon">
    <w:name w:val="Balloon Text"/>
    <w:basedOn w:val="Normal"/>
    <w:link w:val="TextnBalonCaracter"/>
    <w:uiPriority w:val="99"/>
    <w:semiHidden/>
    <w:unhideWhenUsed/>
    <w:rsid w:val="007A28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A28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90704D60-D396-452F-B0F1-8C100ED6DC74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38</TotalTime>
  <Pages>1</Pages>
  <Words>348</Words>
  <Characters>2024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MECTS</cp:lastModifiedBy>
  <cp:revision>10</cp:revision>
  <cp:lastPrinted>2013-10-21T08:15:00Z</cp:lastPrinted>
  <dcterms:created xsi:type="dcterms:W3CDTF">2013-10-20T16:02:00Z</dcterms:created>
  <dcterms:modified xsi:type="dcterms:W3CDTF">2013-10-21T08:22:00Z</dcterms:modified>
</cp:coreProperties>
</file>