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2B6" w:rsidRDefault="00F532B6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F532B6" w:rsidRDefault="00F532B6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532B6" w:rsidRDefault="00F532B6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F532B6" w:rsidRDefault="00F532B6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F532B6" w:rsidRDefault="00F532B6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532B6" w:rsidRDefault="00F532B6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532B6" w:rsidRDefault="00F532B6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532B6" w:rsidRDefault="00F532B6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F532B6" w:rsidRDefault="00F532B6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F532B6" w:rsidRPr="00A2229B" w:rsidRDefault="00F532B6" w:rsidP="00B4509E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A2229B">
        <w:rPr>
          <w:rFonts w:ascii="Times New Roman" w:hAnsi="Times New Roman" w:cs="Times New Roman"/>
        </w:rPr>
        <w:t>Unitatea de învă</w:t>
      </w:r>
      <w:r w:rsidRPr="00A2229B">
        <w:rPr>
          <w:rFonts w:ascii="Tahoma" w:hAnsi="Tahoma" w:cs="Tahoma"/>
        </w:rPr>
        <w:t>ț</w:t>
      </w:r>
      <w:r w:rsidRPr="00A2229B">
        <w:rPr>
          <w:rFonts w:ascii="Times New Roman" w:hAnsi="Times New Roman" w:cs="Times New Roman"/>
        </w:rPr>
        <w:t>ământ:</w:t>
      </w:r>
      <w:r>
        <w:rPr>
          <w:rFonts w:ascii="Times New Roman" w:hAnsi="Times New Roman" w:cs="Times New Roman"/>
          <w:b/>
          <w:bCs/>
        </w:rPr>
        <w:t xml:space="preserve">  </w:t>
      </w:r>
      <w:r w:rsidRPr="00A2229B">
        <w:rPr>
          <w:rFonts w:ascii="Times New Roman" w:hAnsi="Times New Roman" w:cs="Times New Roman"/>
          <w:b/>
          <w:bCs/>
          <w:i/>
          <w:iCs/>
        </w:rPr>
        <w:t>Şcoala  Gimnazială”C-tin. Daicoviciu” Beriu</w:t>
      </w:r>
    </w:p>
    <w:p w:rsidR="00F532B6" w:rsidRPr="007645CC" w:rsidRDefault="00F532B6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F532B6" w:rsidRDefault="00F532B6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F532B6" w:rsidRPr="00DD186A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186A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DD186A">
              <w:rPr>
                <w:rFonts w:ascii="Tahoma" w:hAnsi="Tahoma" w:cs="Tahoma"/>
                <w:sz w:val="16"/>
                <w:szCs w:val="16"/>
              </w:rPr>
              <w:t>Ț</w:t>
            </w: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DD186A">
              <w:rPr>
                <w:rFonts w:ascii="Tahoma" w:hAnsi="Tahoma" w:cs="Tahoma"/>
                <w:sz w:val="16"/>
                <w:szCs w:val="16"/>
              </w:rPr>
              <w:t>Ș</w:t>
            </w: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TOTAL</w:t>
            </w:r>
          </w:p>
        </w:tc>
      </w:tr>
      <w:tr w:rsidR="00F532B6" w:rsidRPr="00DD186A">
        <w:tc>
          <w:tcPr>
            <w:tcW w:w="3828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2B6" w:rsidRPr="00DD186A">
        <w:tc>
          <w:tcPr>
            <w:tcW w:w="3828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3828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3828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3828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532B6" w:rsidRPr="00DD186A">
        <w:tc>
          <w:tcPr>
            <w:tcW w:w="3828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3828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3828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2B6" w:rsidRPr="00DD186A">
        <w:tc>
          <w:tcPr>
            <w:tcW w:w="3828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F532B6" w:rsidRDefault="00F532B6">
      <w:pPr>
        <w:rPr>
          <w:rFonts w:ascii="Times New Roman" w:hAnsi="Times New Roman" w:cs="Times New Roman"/>
        </w:rPr>
      </w:pPr>
    </w:p>
    <w:p w:rsidR="00F532B6" w:rsidRDefault="00F532B6">
      <w:pPr>
        <w:rPr>
          <w:rFonts w:ascii="Times New Roman" w:hAnsi="Times New Roman" w:cs="Times New Roman"/>
        </w:rPr>
      </w:pPr>
    </w:p>
    <w:p w:rsidR="00F532B6" w:rsidRDefault="00F532B6">
      <w:pPr>
        <w:rPr>
          <w:rFonts w:ascii="Times New Roman" w:hAnsi="Times New Roman" w:cs="Times New Roman"/>
        </w:rPr>
      </w:pPr>
    </w:p>
    <w:p w:rsidR="00F532B6" w:rsidRDefault="00F532B6">
      <w:pPr>
        <w:rPr>
          <w:rFonts w:ascii="Times New Roman" w:hAnsi="Times New Roman" w:cs="Times New Roman"/>
        </w:rPr>
      </w:pPr>
    </w:p>
    <w:p w:rsidR="00F532B6" w:rsidRDefault="00F532B6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F532B6" w:rsidRDefault="00F532B6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F532B6" w:rsidRDefault="00F532B6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532B6" w:rsidRDefault="00F532B6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F532B6" w:rsidRDefault="00F532B6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F532B6" w:rsidRDefault="00F532B6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6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1"/>
        <w:gridCol w:w="915"/>
        <w:gridCol w:w="1206"/>
        <w:gridCol w:w="1839"/>
        <w:gridCol w:w="1986"/>
        <w:gridCol w:w="1524"/>
        <w:gridCol w:w="1540"/>
        <w:gridCol w:w="2310"/>
        <w:gridCol w:w="1543"/>
      </w:tblGrid>
      <w:tr w:rsidR="00F532B6" w:rsidRPr="00DD186A">
        <w:tc>
          <w:tcPr>
            <w:tcW w:w="1801" w:type="dxa"/>
            <w:vMerge w:val="restart"/>
            <w:tcBorders>
              <w:top w:val="single" w:sz="4" w:space="0" w:color="auto"/>
            </w:tcBorders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shd w:val="clear" w:color="auto" w:fill="FFFFFF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206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DD186A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39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DD186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DD186A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524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50" w:type="dxa"/>
            <w:gridSpan w:val="2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DD186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3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DD186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DD18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  <w:vMerge/>
            <w:shd w:val="clear" w:color="auto" w:fill="FFFFFF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shd w:val="clear" w:color="auto" w:fill="FFFFFF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vMerge/>
            <w:shd w:val="clear" w:color="auto" w:fill="FFFFFF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  <w:vMerge/>
            <w:shd w:val="clear" w:color="auto" w:fill="FFFFFF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shd w:val="clear" w:color="auto" w:fill="FFFFFF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DD186A">
              <w:rPr>
                <w:rFonts w:ascii="Tahoma" w:hAnsi="Tahoma" w:cs="Tahoma"/>
                <w:sz w:val="16"/>
                <w:szCs w:val="16"/>
              </w:rPr>
              <w:t>Ț</w:t>
            </w: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DD186A">
              <w:rPr>
                <w:rFonts w:ascii="Tahoma" w:hAnsi="Tahoma" w:cs="Tahoma"/>
                <w:sz w:val="16"/>
                <w:szCs w:val="16"/>
              </w:rPr>
              <w:t>Ț</w:t>
            </w: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DD186A">
              <w:rPr>
                <w:rFonts w:ascii="Tahoma" w:hAnsi="Tahoma" w:cs="Tahoma"/>
                <w:sz w:val="16"/>
                <w:szCs w:val="16"/>
              </w:rPr>
              <w:t>Ș</w:t>
            </w:r>
            <w:r w:rsidRPr="00DD186A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43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2229B">
              <w:rPr>
                <w:rFonts w:ascii="Times New Roman" w:hAnsi="Times New Roman" w:cs="Times New Roman"/>
                <w:b/>
                <w:bCs/>
              </w:rPr>
              <w:t>Pascu   Lorena  Ioana</w:t>
            </w:r>
          </w:p>
        </w:tc>
        <w:tc>
          <w:tcPr>
            <w:tcW w:w="1839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Şc.Gimn.”C-tin. Daicoviciu” BERIU</w:t>
            </w:r>
          </w:p>
        </w:tc>
        <w:tc>
          <w:tcPr>
            <w:tcW w:w="1986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524" w:type="dxa"/>
          </w:tcPr>
          <w:p w:rsidR="00F532B6" w:rsidRPr="00DD186A" w:rsidRDefault="00F532B6" w:rsidP="00A22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Învăţător </w:t>
            </w:r>
          </w:p>
        </w:tc>
        <w:tc>
          <w:tcPr>
            <w:tcW w:w="1540" w:type="dxa"/>
            <w:shd w:val="diagStripe" w:color="auto" w:fill="auto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shd w:val="diagStripe" w:color="auto" w:fill="auto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shd w:val="diagStripe" w:color="auto" w:fill="auto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shd w:val="diagStripe" w:color="auto" w:fill="auto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shd w:val="diagStripe" w:color="auto" w:fill="auto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  <w:shd w:val="diagStripe" w:color="auto" w:fill="auto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Albu  Mihaela Georgiana </w:t>
            </w:r>
          </w:p>
        </w:tc>
        <w:tc>
          <w:tcPr>
            <w:tcW w:w="1839" w:type="dxa"/>
          </w:tcPr>
          <w:p w:rsidR="00F532B6" w:rsidRPr="00DD186A" w:rsidRDefault="00F532B6" w:rsidP="007375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Şc.Gimn.”C-tin. Daicoviciu” BERIU</w:t>
            </w:r>
          </w:p>
        </w:tc>
        <w:tc>
          <w:tcPr>
            <w:tcW w:w="1986" w:type="dxa"/>
          </w:tcPr>
          <w:p w:rsidR="00F532B6" w:rsidRPr="00DD186A" w:rsidRDefault="00F532B6" w:rsidP="007375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şi literatura română</w:t>
            </w:r>
          </w:p>
        </w:tc>
        <w:tc>
          <w:tcPr>
            <w:tcW w:w="154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543" w:type="dxa"/>
          </w:tcPr>
          <w:p w:rsidR="00F532B6" w:rsidRPr="00DD186A" w:rsidRDefault="00F532B6" w:rsidP="00B51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a fost înscri-să  în 2013, dar nu s-a pre-zentat</w:t>
            </w: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Nuţiu   Cosmin  Ioan </w:t>
            </w:r>
          </w:p>
        </w:tc>
        <w:tc>
          <w:tcPr>
            <w:tcW w:w="1839" w:type="dxa"/>
          </w:tcPr>
          <w:p w:rsidR="00F532B6" w:rsidRPr="00DD186A" w:rsidRDefault="00F532B6" w:rsidP="007375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Şc.Gimn.”C-tin. Daicoviciu” BERIU</w:t>
            </w:r>
          </w:p>
        </w:tc>
        <w:tc>
          <w:tcPr>
            <w:tcW w:w="1986" w:type="dxa"/>
          </w:tcPr>
          <w:p w:rsidR="00F532B6" w:rsidRPr="00DD186A" w:rsidRDefault="00F532B6" w:rsidP="007375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E.F.S.</w:t>
            </w:r>
          </w:p>
        </w:tc>
        <w:tc>
          <w:tcPr>
            <w:tcW w:w="154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231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43" w:type="dxa"/>
          </w:tcPr>
          <w:p w:rsidR="00F532B6" w:rsidRPr="00DD186A" w:rsidRDefault="00F532B6" w:rsidP="00B51A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a fost înscris în 2013, dar nu s-a  prezen-tat </w:t>
            </w: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06" w:type="dxa"/>
          </w:tcPr>
          <w:p w:rsidR="00F532B6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F532B6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32B6" w:rsidRPr="00DD186A">
        <w:tc>
          <w:tcPr>
            <w:tcW w:w="1801" w:type="dxa"/>
            <w:vMerge w:val="restart"/>
          </w:tcPr>
          <w:p w:rsidR="00F532B6" w:rsidRPr="00DD186A" w:rsidRDefault="00F532B6" w:rsidP="00DD18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Herţa  Gabriela Anca</w:t>
            </w:r>
          </w:p>
        </w:tc>
        <w:tc>
          <w:tcPr>
            <w:tcW w:w="1839" w:type="dxa"/>
          </w:tcPr>
          <w:p w:rsidR="00F532B6" w:rsidRPr="00DD186A" w:rsidRDefault="00F532B6" w:rsidP="007375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Şc.Gimn.”C-tin. Daicoviciu” BERIU</w:t>
            </w:r>
          </w:p>
        </w:tc>
        <w:tc>
          <w:tcPr>
            <w:tcW w:w="1986" w:type="dxa"/>
          </w:tcPr>
          <w:p w:rsidR="00F532B6" w:rsidRPr="00DD186A" w:rsidRDefault="00F532B6" w:rsidP="007375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524" w:type="dxa"/>
          </w:tcPr>
          <w:p w:rsidR="00F532B6" w:rsidRPr="00DD186A" w:rsidRDefault="00F532B6" w:rsidP="00B51A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Chimie</w:t>
            </w:r>
          </w:p>
        </w:tc>
        <w:tc>
          <w:tcPr>
            <w:tcW w:w="1540" w:type="dxa"/>
          </w:tcPr>
          <w:p w:rsidR="00F532B6" w:rsidRPr="00DD186A" w:rsidRDefault="00F532B6" w:rsidP="007375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2310" w:type="dxa"/>
          </w:tcPr>
          <w:p w:rsidR="00F532B6" w:rsidRPr="00DD186A" w:rsidRDefault="00F532B6" w:rsidP="007375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43" w:type="dxa"/>
          </w:tcPr>
          <w:p w:rsidR="00F532B6" w:rsidRPr="00DD186A" w:rsidRDefault="00F532B6" w:rsidP="007375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</w:tr>
      <w:tr w:rsidR="00F532B6" w:rsidRPr="00DD186A">
        <w:tc>
          <w:tcPr>
            <w:tcW w:w="1801" w:type="dxa"/>
            <w:vMerge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8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6" w:type="dxa"/>
          </w:tcPr>
          <w:p w:rsidR="00F532B6" w:rsidRPr="00A2229B" w:rsidRDefault="00F532B6" w:rsidP="00DD18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9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0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32B6" w:rsidRPr="00DD186A" w:rsidRDefault="00F532B6" w:rsidP="00DD18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F532B6" w:rsidRDefault="00F532B6" w:rsidP="003E4758">
      <w:pPr>
        <w:rPr>
          <w:rFonts w:ascii="Times New Roman" w:hAnsi="Times New Roman" w:cs="Times New Roman"/>
        </w:rPr>
      </w:pPr>
    </w:p>
    <w:sectPr w:rsidR="00F532B6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45075"/>
    <w:rsid w:val="001A586E"/>
    <w:rsid w:val="002C16A7"/>
    <w:rsid w:val="00365B6B"/>
    <w:rsid w:val="00385D1C"/>
    <w:rsid w:val="00392002"/>
    <w:rsid w:val="003E4758"/>
    <w:rsid w:val="004503B9"/>
    <w:rsid w:val="00480BEF"/>
    <w:rsid w:val="00541C10"/>
    <w:rsid w:val="00591BB2"/>
    <w:rsid w:val="005B4E10"/>
    <w:rsid w:val="005E1410"/>
    <w:rsid w:val="005E20E8"/>
    <w:rsid w:val="00613E76"/>
    <w:rsid w:val="006A49DD"/>
    <w:rsid w:val="00737553"/>
    <w:rsid w:val="0074355B"/>
    <w:rsid w:val="007645CC"/>
    <w:rsid w:val="00795687"/>
    <w:rsid w:val="00986362"/>
    <w:rsid w:val="00A15CD8"/>
    <w:rsid w:val="00A2229B"/>
    <w:rsid w:val="00B07326"/>
    <w:rsid w:val="00B4509E"/>
    <w:rsid w:val="00B51A74"/>
    <w:rsid w:val="00BC1945"/>
    <w:rsid w:val="00C91E91"/>
    <w:rsid w:val="00CC38F1"/>
    <w:rsid w:val="00CC4E88"/>
    <w:rsid w:val="00D27C86"/>
    <w:rsid w:val="00D67199"/>
    <w:rsid w:val="00DD186A"/>
    <w:rsid w:val="00F532B6"/>
    <w:rsid w:val="00F54FD3"/>
    <w:rsid w:val="00F979FA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3</Pages>
  <Words>287</Words>
  <Characters>1639</Characters>
  <Application>Microsoft Office Outlook</Application>
  <DocSecurity>0</DocSecurity>
  <Lines>0</Lines>
  <Paragraphs>0</Paragraphs>
  <ScaleCrop>false</ScaleCrop>
  <Company>&lt;arabianhorse&gt;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user</cp:lastModifiedBy>
  <cp:revision>6</cp:revision>
  <dcterms:created xsi:type="dcterms:W3CDTF">2013-10-20T16:02:00Z</dcterms:created>
  <dcterms:modified xsi:type="dcterms:W3CDTF">2013-10-21T11:23:00Z</dcterms:modified>
</cp:coreProperties>
</file>