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6E7" w:rsidRDefault="009C46E7" w:rsidP="00B4509E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2</w:t>
      </w:r>
    </w:p>
    <w:p w:rsidR="009C46E7" w:rsidRDefault="009C46E7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C46E7" w:rsidRDefault="009C46E7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C46E7" w:rsidRDefault="009C46E7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C46E7" w:rsidRDefault="009C46E7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C46E7" w:rsidRDefault="009C46E7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>numerică centralizată</w:t>
      </w:r>
      <w:r w:rsidRPr="007645CC">
        <w:rPr>
          <w:rFonts w:ascii="Times New Roman" w:hAnsi="Times New Roman" w:cs="Times New Roman"/>
          <w:b/>
          <w:bCs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9C46E7" w:rsidRDefault="009C46E7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sistemul de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 preuniversitar</w:t>
      </w:r>
      <w:r>
        <w:rPr>
          <w:rFonts w:ascii="Times New Roman" w:hAnsi="Times New Roman" w:cs="Times New Roman"/>
          <w:b/>
          <w:bCs/>
        </w:rPr>
        <w:t xml:space="preserve">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  <w:r w:rsidRPr="007645CC">
        <w:rPr>
          <w:rFonts w:ascii="Times New Roman" w:hAnsi="Times New Roman" w:cs="Times New Roman"/>
          <w:b/>
          <w:bCs/>
        </w:rPr>
        <w:t xml:space="preserve"> </w:t>
      </w:r>
    </w:p>
    <w:p w:rsidR="009C46E7" w:rsidRDefault="009C46E7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C46E7" w:rsidRDefault="009C46E7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C46E7" w:rsidRDefault="009C46E7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C46E7" w:rsidRDefault="009C46E7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9C46E7" w:rsidRDefault="009C46E7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UL Hunedoara</w:t>
      </w:r>
    </w:p>
    <w:p w:rsidR="009C46E7" w:rsidRDefault="009C46E7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Unitatea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 xml:space="preserve">ământ : Colegiul ,,Ion Mincu,, Deva </w:t>
      </w:r>
    </w:p>
    <w:p w:rsidR="009C46E7" w:rsidRPr="007645CC" w:rsidRDefault="009C46E7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Nr. 3697 / 21.10.2013 </w:t>
      </w:r>
    </w:p>
    <w:p w:rsidR="009C46E7" w:rsidRDefault="009C46E7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9C46E7" w:rsidRPr="00B47F66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47F66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47F6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B47F66">
              <w:rPr>
                <w:rFonts w:ascii="Times New Roman" w:hAnsi="Times New Roman" w:cs="Times New Roman"/>
                <w:sz w:val="16"/>
                <w:szCs w:val="16"/>
              </w:rPr>
              <w:t>NUMĂR SESIUNI SUS</w:t>
            </w:r>
            <w:r w:rsidRPr="00B47F66">
              <w:rPr>
                <w:rFonts w:ascii="Tahoma" w:hAnsi="Tahoma" w:cs="Tahoma"/>
                <w:sz w:val="16"/>
                <w:szCs w:val="16"/>
              </w:rPr>
              <w:t>Ț</w:t>
            </w:r>
            <w:r w:rsidRPr="00B47F66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B47F66">
              <w:rPr>
                <w:rFonts w:ascii="Tahoma" w:hAnsi="Tahoma" w:cs="Tahoma"/>
                <w:sz w:val="16"/>
                <w:szCs w:val="16"/>
              </w:rPr>
              <w:t>Ș</w:t>
            </w:r>
            <w:r w:rsidRPr="00B47F66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47F66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NEPROMOVATE</w:t>
            </w:r>
          </w:p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47F66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47F66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47F66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TOTAL</w:t>
            </w:r>
          </w:p>
        </w:tc>
      </w:tr>
      <w:tr w:rsidR="009C46E7" w:rsidRPr="00B47F66">
        <w:tc>
          <w:tcPr>
            <w:tcW w:w="3828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3828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2   </w:t>
            </w:r>
          </w:p>
        </w:tc>
        <w:tc>
          <w:tcPr>
            <w:tcW w:w="1701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C46E7" w:rsidRPr="00B47F66" w:rsidRDefault="009C46E7" w:rsidP="009E0A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C46E7" w:rsidRPr="00B47F66">
        <w:tc>
          <w:tcPr>
            <w:tcW w:w="3828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C46E7" w:rsidRPr="00B47F66" w:rsidRDefault="009C46E7" w:rsidP="009E0A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3828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C46E7" w:rsidRPr="00B47F66" w:rsidRDefault="009C46E7" w:rsidP="009E0A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3828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</w:t>
            </w:r>
          </w:p>
        </w:tc>
        <w:tc>
          <w:tcPr>
            <w:tcW w:w="1701" w:type="dxa"/>
          </w:tcPr>
          <w:p w:rsidR="009C46E7" w:rsidRPr="00B47F66" w:rsidRDefault="009C46E7" w:rsidP="003809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C46E7" w:rsidRPr="00B47F66" w:rsidRDefault="009C46E7" w:rsidP="00940C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1</w:t>
            </w:r>
          </w:p>
        </w:tc>
      </w:tr>
      <w:tr w:rsidR="009C46E7" w:rsidRPr="00B47F66">
        <w:tc>
          <w:tcPr>
            <w:tcW w:w="3828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C46E7" w:rsidRPr="00B47F66" w:rsidRDefault="009C46E7" w:rsidP="003809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C46E7" w:rsidRPr="00B47F66" w:rsidRDefault="009C46E7" w:rsidP="009E0A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3828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C46E7" w:rsidRPr="00B47F66" w:rsidRDefault="009C46E7" w:rsidP="003809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C46E7" w:rsidRPr="00B47F66" w:rsidRDefault="009C46E7" w:rsidP="009E0A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3828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C46E7" w:rsidRPr="00B47F66" w:rsidRDefault="009C46E7" w:rsidP="003809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C46E7" w:rsidRPr="00B47F66" w:rsidRDefault="009C46E7" w:rsidP="009E0A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3828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2</w:t>
            </w:r>
          </w:p>
        </w:tc>
        <w:tc>
          <w:tcPr>
            <w:tcW w:w="1701" w:type="dxa"/>
          </w:tcPr>
          <w:p w:rsidR="009C46E7" w:rsidRPr="00B47F66" w:rsidRDefault="009C46E7" w:rsidP="003809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C46E7" w:rsidRPr="00B47F66" w:rsidRDefault="009C46E7" w:rsidP="009E0A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9C46E7" w:rsidRDefault="009C46E7">
      <w:pPr>
        <w:rPr>
          <w:rFonts w:ascii="Times New Roman" w:hAnsi="Times New Roman" w:cs="Times New Roman"/>
        </w:rPr>
      </w:pPr>
    </w:p>
    <w:p w:rsidR="009C46E7" w:rsidRDefault="009C46E7">
      <w:pPr>
        <w:rPr>
          <w:rFonts w:ascii="Times New Roman" w:hAnsi="Times New Roman" w:cs="Times New Roman"/>
        </w:rPr>
      </w:pPr>
    </w:p>
    <w:p w:rsidR="009C46E7" w:rsidRDefault="009C46E7">
      <w:pPr>
        <w:rPr>
          <w:rFonts w:ascii="Times New Roman" w:hAnsi="Times New Roman" w:cs="Times New Roman"/>
        </w:rPr>
      </w:pPr>
    </w:p>
    <w:p w:rsidR="009C46E7" w:rsidRDefault="009C46E7">
      <w:pPr>
        <w:rPr>
          <w:rFonts w:ascii="Times New Roman" w:hAnsi="Times New Roman" w:cs="Times New Roman"/>
        </w:rPr>
      </w:pPr>
    </w:p>
    <w:p w:rsidR="009C46E7" w:rsidRDefault="009C46E7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9C46E7" w:rsidRDefault="009C46E7" w:rsidP="004D0C5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</w:t>
      </w:r>
    </w:p>
    <w:p w:rsidR="009C46E7" w:rsidRDefault="009C46E7" w:rsidP="004D0C5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C46E7" w:rsidRDefault="009C46E7" w:rsidP="004D0C5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C46E7" w:rsidRDefault="009C46E7" w:rsidP="00E772F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9C46E7" w:rsidRDefault="009C46E7" w:rsidP="004D0C5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Anexa 1</w:t>
      </w:r>
    </w:p>
    <w:p w:rsidR="009C46E7" w:rsidRDefault="009C46E7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C46E7" w:rsidRDefault="009C46E7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 xml:space="preserve">nominală </w:t>
      </w:r>
      <w:r w:rsidRPr="007645CC">
        <w:rPr>
          <w:rFonts w:ascii="Times New Roman" w:hAnsi="Times New Roman" w:cs="Times New Roman"/>
          <w:b/>
          <w:bCs/>
        </w:rPr>
        <w:t>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9C46E7" w:rsidRDefault="009C46E7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</w:t>
      </w:r>
      <w:r>
        <w:rPr>
          <w:rFonts w:ascii="Times New Roman" w:hAnsi="Times New Roman" w:cs="Times New Roman"/>
          <w:b/>
          <w:bCs/>
        </w:rPr>
        <w:t>unită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ile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 preuniversitar din 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 xml:space="preserve">ul Hunedoara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</w:p>
    <w:p w:rsidR="009C46E7" w:rsidRDefault="009C46E7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82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8"/>
        <w:gridCol w:w="916"/>
        <w:gridCol w:w="1170"/>
        <w:gridCol w:w="1844"/>
        <w:gridCol w:w="1986"/>
        <w:gridCol w:w="1683"/>
        <w:gridCol w:w="1545"/>
        <w:gridCol w:w="2322"/>
        <w:gridCol w:w="1547"/>
      </w:tblGrid>
      <w:tr w:rsidR="009C46E7" w:rsidRPr="00B47F66">
        <w:tc>
          <w:tcPr>
            <w:tcW w:w="1808" w:type="dxa"/>
            <w:vMerge w:val="restart"/>
            <w:tcBorders>
              <w:top w:val="single" w:sz="4" w:space="0" w:color="auto"/>
            </w:tcBorders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47F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VECHIME LA CATEDRĂ CALCULATĂ  LA 1.09. 2014</w:t>
            </w:r>
          </w:p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16" w:type="dxa"/>
            <w:vMerge w:val="restart"/>
            <w:shd w:val="clear" w:color="auto" w:fill="FFFFFF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47F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NR. CRT.</w:t>
            </w:r>
          </w:p>
        </w:tc>
        <w:tc>
          <w:tcPr>
            <w:tcW w:w="1170" w:type="dxa"/>
            <w:vMerge w:val="restart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47F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NUME </w:t>
            </w:r>
            <w:r w:rsidRPr="00B47F66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B47F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 PRENUME</w:t>
            </w:r>
          </w:p>
        </w:tc>
        <w:tc>
          <w:tcPr>
            <w:tcW w:w="1844" w:type="dxa"/>
            <w:vMerge w:val="restart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47F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UNIT. DE ÎNVĂ</w:t>
            </w:r>
            <w:r w:rsidRPr="00B47F66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B47F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ĂMÂNT ÎN CARE ESTE ÎNCADRAT ÎN ANUL </w:t>
            </w:r>
            <w:r w:rsidRPr="00B47F66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B47F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COLAR 2013-2014</w:t>
            </w:r>
          </w:p>
        </w:tc>
        <w:tc>
          <w:tcPr>
            <w:tcW w:w="1986" w:type="dxa"/>
            <w:vMerge w:val="restart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47F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TITULAR/SUPLINITOR</w:t>
            </w:r>
          </w:p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47F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(T/S)</w:t>
            </w:r>
          </w:p>
        </w:tc>
        <w:tc>
          <w:tcPr>
            <w:tcW w:w="1683" w:type="dxa"/>
            <w:vMerge w:val="restart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47F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SPECIALITATEA</w:t>
            </w:r>
          </w:p>
        </w:tc>
        <w:tc>
          <w:tcPr>
            <w:tcW w:w="3867" w:type="dxa"/>
            <w:gridSpan w:val="2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47F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DATE PRIVIND SESIUNILE ÎN CARE CANDIDATUL A SUS</w:t>
            </w:r>
            <w:r w:rsidRPr="00B47F66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B47F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INUT EXAMENUL DE DEFINITIVARE DAR NU L-A PROMOVAT</w:t>
            </w:r>
          </w:p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47" w:type="dxa"/>
            <w:vMerge w:val="restart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47F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OBSERVA</w:t>
            </w:r>
            <w:r w:rsidRPr="00B47F66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B47F6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</w:t>
            </w:r>
          </w:p>
        </w:tc>
      </w:tr>
      <w:tr w:rsidR="009C46E7" w:rsidRPr="00B47F66">
        <w:tc>
          <w:tcPr>
            <w:tcW w:w="1808" w:type="dxa"/>
            <w:vMerge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  <w:vMerge/>
            <w:shd w:val="clear" w:color="auto" w:fill="FFFFFF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vMerge/>
            <w:shd w:val="clear" w:color="auto" w:fill="FFFFFF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vMerge/>
            <w:shd w:val="clear" w:color="auto" w:fill="FFFFFF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  <w:vMerge/>
            <w:shd w:val="clear" w:color="auto" w:fill="FFFFFF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  <w:shd w:val="clear" w:color="auto" w:fill="FFFFFF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47F66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  <w:sz w:val="16"/>
                <w:szCs w:val="16"/>
              </w:rPr>
              <w:t>SUS</w:t>
            </w:r>
            <w:r w:rsidRPr="00B47F66">
              <w:rPr>
                <w:rFonts w:ascii="Tahoma" w:hAnsi="Tahoma" w:cs="Tahoma"/>
                <w:sz w:val="16"/>
                <w:szCs w:val="16"/>
              </w:rPr>
              <w:t>Ț</w:t>
            </w:r>
            <w:r w:rsidRPr="00B47F66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322" w:type="dxa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47F66">
              <w:rPr>
                <w:rFonts w:ascii="Times New Roman" w:hAnsi="Times New Roman" w:cs="Times New Roman"/>
                <w:sz w:val="16"/>
                <w:szCs w:val="16"/>
              </w:rPr>
              <w:t>ANUL/ANII  SESIUNILOR SUS</w:t>
            </w:r>
            <w:r w:rsidRPr="00B47F66">
              <w:rPr>
                <w:rFonts w:ascii="Tahoma" w:hAnsi="Tahoma" w:cs="Tahoma"/>
                <w:sz w:val="16"/>
                <w:szCs w:val="16"/>
              </w:rPr>
              <w:t>Ț</w:t>
            </w:r>
            <w:r w:rsidRPr="00B47F66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B47F66">
              <w:rPr>
                <w:rFonts w:ascii="Tahoma" w:hAnsi="Tahoma" w:cs="Tahoma"/>
                <w:sz w:val="16"/>
                <w:szCs w:val="16"/>
              </w:rPr>
              <w:t>Ș</w:t>
            </w:r>
            <w:r w:rsidRPr="00B47F66">
              <w:rPr>
                <w:rFonts w:ascii="Times New Roman" w:hAnsi="Times New Roman" w:cs="Times New Roman"/>
                <w:sz w:val="16"/>
                <w:szCs w:val="16"/>
              </w:rPr>
              <w:t>I NEPROMOVATE</w:t>
            </w:r>
          </w:p>
        </w:tc>
        <w:tc>
          <w:tcPr>
            <w:tcW w:w="1547" w:type="dxa"/>
            <w:vMerge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1808" w:type="dxa"/>
            <w:vMerge w:val="restart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0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  <w:shd w:val="diagStripe" w:color="auto" w:fill="auto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  <w:shd w:val="diagStripe" w:color="auto" w:fill="auto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1808" w:type="dxa"/>
            <w:vMerge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70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  <w:shd w:val="diagStripe" w:color="auto" w:fill="auto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  <w:shd w:val="diagStripe" w:color="auto" w:fill="auto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1808" w:type="dxa"/>
            <w:vMerge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70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  <w:shd w:val="diagStripe" w:color="auto" w:fill="auto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  <w:shd w:val="diagStripe" w:color="auto" w:fill="auto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1808" w:type="dxa"/>
            <w:vMerge w:val="restart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0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Irinca Melania Elena </w:t>
            </w:r>
          </w:p>
        </w:tc>
        <w:tc>
          <w:tcPr>
            <w:tcW w:w="1844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Colegiul ,,Ion Mincu,, Deva </w:t>
            </w:r>
          </w:p>
        </w:tc>
        <w:tc>
          <w:tcPr>
            <w:tcW w:w="198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Prof. ptr. înv. primar </w:t>
            </w:r>
          </w:p>
        </w:tc>
        <w:tc>
          <w:tcPr>
            <w:tcW w:w="1545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1808" w:type="dxa"/>
            <w:vMerge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70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Vasiliu Constantin </w:t>
            </w:r>
          </w:p>
        </w:tc>
        <w:tc>
          <w:tcPr>
            <w:tcW w:w="1844" w:type="dxa"/>
          </w:tcPr>
          <w:p w:rsidR="009C46E7" w:rsidRPr="00B47F66" w:rsidRDefault="009C46E7" w:rsidP="004D0C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Colegiul ,,Ion Mincu,, Deva </w:t>
            </w:r>
          </w:p>
        </w:tc>
        <w:tc>
          <w:tcPr>
            <w:tcW w:w="1986" w:type="dxa"/>
          </w:tcPr>
          <w:p w:rsidR="009C46E7" w:rsidRPr="00B47F66" w:rsidRDefault="009C46E7" w:rsidP="004D0C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Ed. fizică</w:t>
            </w:r>
          </w:p>
        </w:tc>
        <w:tc>
          <w:tcPr>
            <w:tcW w:w="1545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1808" w:type="dxa"/>
            <w:vMerge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70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1808" w:type="dxa"/>
            <w:vMerge w:val="restart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0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1808" w:type="dxa"/>
            <w:vMerge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70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1808" w:type="dxa"/>
            <w:vMerge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70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1808" w:type="dxa"/>
            <w:vMerge w:val="restart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0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1808" w:type="dxa"/>
            <w:vMerge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70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1808" w:type="dxa"/>
            <w:vMerge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70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1808" w:type="dxa"/>
            <w:vMerge w:val="restart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0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Gherghel Livia Marilena </w:t>
            </w:r>
          </w:p>
        </w:tc>
        <w:tc>
          <w:tcPr>
            <w:tcW w:w="1844" w:type="dxa"/>
          </w:tcPr>
          <w:p w:rsidR="009C46E7" w:rsidRPr="00B47F66" w:rsidRDefault="009C46E7" w:rsidP="004D0C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Colegiul ,,Ion Mincu,, Deva </w:t>
            </w:r>
          </w:p>
        </w:tc>
        <w:tc>
          <w:tcPr>
            <w:tcW w:w="1986" w:type="dxa"/>
          </w:tcPr>
          <w:p w:rsidR="009C46E7" w:rsidRPr="00B47F66" w:rsidRDefault="009C46E7" w:rsidP="004D0C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Economie / Ed. antreprenorială</w:t>
            </w:r>
          </w:p>
        </w:tc>
        <w:tc>
          <w:tcPr>
            <w:tcW w:w="1545" w:type="dxa"/>
          </w:tcPr>
          <w:p w:rsidR="009C46E7" w:rsidRPr="00B47F66" w:rsidRDefault="009C46E7" w:rsidP="003809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22" w:type="dxa"/>
          </w:tcPr>
          <w:p w:rsidR="009C46E7" w:rsidRPr="00B47F66" w:rsidRDefault="009C46E7" w:rsidP="003809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47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1808" w:type="dxa"/>
            <w:vMerge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70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1808" w:type="dxa"/>
            <w:vMerge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70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1808" w:type="dxa"/>
            <w:vMerge w:val="restart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0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1808" w:type="dxa"/>
            <w:vMerge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70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1808" w:type="dxa"/>
            <w:vMerge w:val="restart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0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1808" w:type="dxa"/>
            <w:vMerge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70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1808" w:type="dxa"/>
            <w:vMerge w:val="restart"/>
          </w:tcPr>
          <w:p w:rsidR="009C46E7" w:rsidRPr="00B47F66" w:rsidRDefault="009C46E7" w:rsidP="00B47F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70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C46E7" w:rsidRPr="00B47F66">
        <w:tc>
          <w:tcPr>
            <w:tcW w:w="1808" w:type="dxa"/>
            <w:vMerge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7F6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70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3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</w:tcPr>
          <w:p w:rsidR="009C46E7" w:rsidRPr="00B47F66" w:rsidRDefault="009C46E7" w:rsidP="00B47F6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9C46E7" w:rsidRDefault="009C46E7" w:rsidP="00E772FE">
      <w:pPr>
        <w:spacing w:after="0" w:line="240" w:lineRule="auto"/>
        <w:rPr>
          <w:rFonts w:ascii="Times New Roman" w:hAnsi="Times New Roman" w:cs="Times New Roman"/>
        </w:rPr>
      </w:pPr>
    </w:p>
    <w:p w:rsidR="009C46E7" w:rsidRDefault="009C46E7" w:rsidP="00E772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DIRECTOR,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SECRETAR ŞEF,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9C46E7" w:rsidRDefault="009C46E7" w:rsidP="00E772F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PROF.  ILCA ECATERINA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OLGA ŞANDRU  </w:t>
      </w:r>
    </w:p>
    <w:sectPr w:rsidR="009C46E7" w:rsidSect="00E772FE">
      <w:pgSz w:w="16838" w:h="11906" w:orient="landscape"/>
      <w:pgMar w:top="360" w:right="1417" w:bottom="36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731A1"/>
    <w:rsid w:val="000A1AA9"/>
    <w:rsid w:val="0011217A"/>
    <w:rsid w:val="00123B64"/>
    <w:rsid w:val="001A586E"/>
    <w:rsid w:val="002C16A7"/>
    <w:rsid w:val="00365B6B"/>
    <w:rsid w:val="0038090B"/>
    <w:rsid w:val="00385D1C"/>
    <w:rsid w:val="00392002"/>
    <w:rsid w:val="003E4758"/>
    <w:rsid w:val="004503B9"/>
    <w:rsid w:val="00480BEF"/>
    <w:rsid w:val="004D0C52"/>
    <w:rsid w:val="00521103"/>
    <w:rsid w:val="00591BB2"/>
    <w:rsid w:val="00591C29"/>
    <w:rsid w:val="005E1410"/>
    <w:rsid w:val="005E20E8"/>
    <w:rsid w:val="005F668E"/>
    <w:rsid w:val="00613E76"/>
    <w:rsid w:val="006A49DD"/>
    <w:rsid w:val="0074355B"/>
    <w:rsid w:val="007645CC"/>
    <w:rsid w:val="00795687"/>
    <w:rsid w:val="00940CE2"/>
    <w:rsid w:val="00986362"/>
    <w:rsid w:val="009C46E7"/>
    <w:rsid w:val="009E0AF3"/>
    <w:rsid w:val="00A15CD8"/>
    <w:rsid w:val="00AF0551"/>
    <w:rsid w:val="00B07326"/>
    <w:rsid w:val="00B4509E"/>
    <w:rsid w:val="00B47F66"/>
    <w:rsid w:val="00B80322"/>
    <w:rsid w:val="00BC1945"/>
    <w:rsid w:val="00C91E91"/>
    <w:rsid w:val="00CB57A3"/>
    <w:rsid w:val="00CC38F1"/>
    <w:rsid w:val="00D67199"/>
    <w:rsid w:val="00E772FE"/>
    <w:rsid w:val="00F54FD3"/>
    <w:rsid w:val="00FD2144"/>
    <w:rsid w:val="00FF2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147</TotalTime>
  <Pages>2</Pages>
  <Words>304</Words>
  <Characters>1739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2</dc:title>
  <dc:subject/>
  <dc:creator>cristina.dascalu</dc:creator>
  <cp:keywords/>
  <dc:description/>
  <cp:lastModifiedBy>Admin</cp:lastModifiedBy>
  <cp:revision>9</cp:revision>
  <dcterms:created xsi:type="dcterms:W3CDTF">2013-10-21T07:17:00Z</dcterms:created>
  <dcterms:modified xsi:type="dcterms:W3CDTF">2013-10-21T11:17:00Z</dcterms:modified>
</cp:coreProperties>
</file>