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18" w:rsidRDefault="005E3518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5E3518" w:rsidRDefault="005E3518" w:rsidP="00D72E0D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3337 / 21.10.2013</w:t>
      </w:r>
    </w:p>
    <w:p w:rsidR="005E3518" w:rsidRDefault="005E351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5E3518" w:rsidRDefault="005E351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5E3518" w:rsidRDefault="005E351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E3518" w:rsidRDefault="005E351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5E3518" w:rsidRDefault="005E351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ământ:LICEUL TEHNOLOGIC”NICOLAUS OLAHUS” ORĂŞTIE</w:t>
      </w:r>
    </w:p>
    <w:p w:rsidR="005E3518" w:rsidRPr="007645CC" w:rsidRDefault="005E351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E3518" w:rsidRDefault="005E3518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5E3518" w:rsidRPr="00C901CA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01CA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C901CA">
              <w:rPr>
                <w:rFonts w:ascii="Tahoma" w:hAnsi="Tahoma" w:cs="Tahoma"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C901CA">
              <w:rPr>
                <w:rFonts w:ascii="Tahoma" w:hAnsi="Tahoma" w:cs="Tahoma"/>
                <w:sz w:val="16"/>
                <w:szCs w:val="16"/>
              </w:rPr>
              <w:t>Ș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TOTAL</w:t>
            </w: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>
        <w:tc>
          <w:tcPr>
            <w:tcW w:w="382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E3518" w:rsidRDefault="005E3518">
      <w:pPr>
        <w:rPr>
          <w:rFonts w:ascii="Times New Roman" w:hAnsi="Times New Roman" w:cs="Times New Roman"/>
        </w:rPr>
      </w:pPr>
    </w:p>
    <w:p w:rsidR="005E3518" w:rsidRDefault="005E3518">
      <w:pPr>
        <w:rPr>
          <w:rFonts w:ascii="Times New Roman" w:hAnsi="Times New Roman" w:cs="Times New Roman"/>
        </w:rPr>
      </w:pPr>
    </w:p>
    <w:p w:rsidR="005E3518" w:rsidRDefault="005E3518">
      <w:pPr>
        <w:rPr>
          <w:rFonts w:ascii="Times New Roman" w:hAnsi="Times New Roman" w:cs="Times New Roman"/>
        </w:rPr>
      </w:pPr>
    </w:p>
    <w:p w:rsidR="005E3518" w:rsidRDefault="005E3518" w:rsidP="00835CE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E3518" w:rsidRDefault="005E3518" w:rsidP="00835CE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E3518" w:rsidRDefault="005E3518" w:rsidP="00835CE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5E3518" w:rsidRDefault="005E351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5E3518" w:rsidRDefault="005E351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5E3518" w:rsidRDefault="005E351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835CE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:rsidR="005E3518" w:rsidRDefault="005E351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E3518" w:rsidRDefault="005E351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5E3518" w:rsidRDefault="005E351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647" w:type="dxa"/>
        <w:tblInd w:w="-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20"/>
        <w:gridCol w:w="1004"/>
        <w:gridCol w:w="1875"/>
        <w:gridCol w:w="2091"/>
        <w:gridCol w:w="1986"/>
        <w:gridCol w:w="1922"/>
        <w:gridCol w:w="2248"/>
        <w:gridCol w:w="2090"/>
        <w:gridCol w:w="1111"/>
      </w:tblGrid>
      <w:tr w:rsidR="005E3518" w:rsidRPr="00C901CA" w:rsidTr="00616398">
        <w:tc>
          <w:tcPr>
            <w:tcW w:w="1320" w:type="dxa"/>
            <w:vMerge w:val="restart"/>
            <w:tcBorders>
              <w:top w:val="single" w:sz="4" w:space="0" w:color="auto"/>
            </w:tcBorders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4" w:type="dxa"/>
            <w:vMerge w:val="restart"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875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C901C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2091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C901C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C901C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922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4338" w:type="dxa"/>
            <w:gridSpan w:val="2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C901C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11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C901C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  <w:vMerge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5" w:type="dxa"/>
            <w:vMerge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  <w:vMerge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vMerge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shd w:val="clear" w:color="auto" w:fill="FFFFFF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C901CA">
              <w:rPr>
                <w:rFonts w:ascii="Tahoma" w:hAnsi="Tahoma" w:cs="Tahoma"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C901CA">
              <w:rPr>
                <w:rFonts w:ascii="Tahoma" w:hAnsi="Tahoma" w:cs="Tahoma"/>
                <w:sz w:val="16"/>
                <w:szCs w:val="16"/>
              </w:rPr>
              <w:t>Ț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C901CA">
              <w:rPr>
                <w:rFonts w:ascii="Tahoma" w:hAnsi="Tahoma" w:cs="Tahoma"/>
                <w:sz w:val="16"/>
                <w:szCs w:val="16"/>
              </w:rPr>
              <w:t>Ș</w:t>
            </w:r>
            <w:r w:rsidRPr="00C901CA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111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Bîrlea Lucian</w:t>
            </w: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Lic.Teh.”N.Olahus”</w:t>
            </w: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Fizioterapie</w:t>
            </w:r>
          </w:p>
        </w:tc>
        <w:tc>
          <w:tcPr>
            <w:tcW w:w="2248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Sigoiu Marinela</w:t>
            </w: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Lic.Teh.”N.Olahus”</w:t>
            </w: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Tehnician maseur</w:t>
            </w:r>
          </w:p>
        </w:tc>
        <w:tc>
          <w:tcPr>
            <w:tcW w:w="2248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shd w:val="diagStripe" w:color="auto" w:fill="auto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Mihuţ Alexandru</w:t>
            </w: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Lic.Teh.”N.Olahus”</w:t>
            </w: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română şi limba engleză</w:t>
            </w: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835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 w:val="restart"/>
          </w:tcPr>
          <w:p w:rsidR="005E3518" w:rsidRPr="00C901CA" w:rsidRDefault="005E3518" w:rsidP="00C901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</w:tcPr>
          <w:p w:rsidR="005E3518" w:rsidRPr="00C901CA" w:rsidRDefault="005E3518" w:rsidP="004473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Zota Marius</w:t>
            </w:r>
          </w:p>
        </w:tc>
        <w:tc>
          <w:tcPr>
            <w:tcW w:w="2091" w:type="dxa"/>
          </w:tcPr>
          <w:p w:rsidR="005E3518" w:rsidRPr="00C901CA" w:rsidRDefault="005E3518" w:rsidP="004473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Lic.Teh.”N.Olahus”</w:t>
            </w:r>
          </w:p>
        </w:tc>
        <w:tc>
          <w:tcPr>
            <w:tcW w:w="1986" w:type="dxa"/>
          </w:tcPr>
          <w:p w:rsidR="005E3518" w:rsidRPr="00C901CA" w:rsidRDefault="005E3518" w:rsidP="004473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922" w:type="dxa"/>
          </w:tcPr>
          <w:p w:rsidR="005E3518" w:rsidRPr="00C901CA" w:rsidRDefault="005E3518" w:rsidP="004473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engleză şi limba germană</w:t>
            </w: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E3518" w:rsidRPr="00C901CA" w:rsidTr="00616398">
        <w:tc>
          <w:tcPr>
            <w:tcW w:w="1320" w:type="dxa"/>
            <w:vMerge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4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01C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75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5E3518" w:rsidRPr="00C901CA" w:rsidRDefault="005E3518" w:rsidP="00C901C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E3518" w:rsidRDefault="005E3518" w:rsidP="003E4758">
      <w:pPr>
        <w:rPr>
          <w:rFonts w:ascii="Times New Roman" w:hAnsi="Times New Roman" w:cs="Times New Roman"/>
        </w:rPr>
      </w:pPr>
    </w:p>
    <w:p w:rsidR="005E3518" w:rsidRDefault="005E3518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5E3518" w:rsidRDefault="005E3518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Dionisie BULZ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Lidia DEPCIA</w:t>
      </w:r>
    </w:p>
    <w:sectPr w:rsidR="005E3518" w:rsidSect="00835CE4">
      <w:pgSz w:w="16838" w:h="11906" w:orient="landscape"/>
      <w:pgMar w:top="54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30C8C"/>
    <w:rsid w:val="0044738C"/>
    <w:rsid w:val="004503B9"/>
    <w:rsid w:val="00480BEF"/>
    <w:rsid w:val="00591BB2"/>
    <w:rsid w:val="005D628E"/>
    <w:rsid w:val="005E1410"/>
    <w:rsid w:val="005E20E8"/>
    <w:rsid w:val="005E3518"/>
    <w:rsid w:val="00613E76"/>
    <w:rsid w:val="00616398"/>
    <w:rsid w:val="006A49DD"/>
    <w:rsid w:val="0074355B"/>
    <w:rsid w:val="007645CC"/>
    <w:rsid w:val="00795687"/>
    <w:rsid w:val="00835CE4"/>
    <w:rsid w:val="00860042"/>
    <w:rsid w:val="00986362"/>
    <w:rsid w:val="00A15CD8"/>
    <w:rsid w:val="00B07326"/>
    <w:rsid w:val="00B4509E"/>
    <w:rsid w:val="00BA1CF2"/>
    <w:rsid w:val="00BC1945"/>
    <w:rsid w:val="00C43A02"/>
    <w:rsid w:val="00C901CA"/>
    <w:rsid w:val="00C91E91"/>
    <w:rsid w:val="00CC38F1"/>
    <w:rsid w:val="00D67199"/>
    <w:rsid w:val="00D67D3F"/>
    <w:rsid w:val="00D72E0D"/>
    <w:rsid w:val="00EC65B4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281</Words>
  <Characters>1607</Characters>
  <Application>Microsoft Office Outlook</Application>
  <DocSecurity>0</DocSecurity>
  <Lines>0</Lines>
  <Paragraphs>0</Paragraphs>
  <ScaleCrop>false</ScaleCrop>
  <Company>N. Olahus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secretariat</cp:lastModifiedBy>
  <cp:revision>4</cp:revision>
  <cp:lastPrinted>2013-10-21T12:15:00Z</cp:lastPrinted>
  <dcterms:created xsi:type="dcterms:W3CDTF">2013-10-21T12:01:00Z</dcterms:created>
  <dcterms:modified xsi:type="dcterms:W3CDTF">2013-10-21T12:22:00Z</dcterms:modified>
</cp:coreProperties>
</file>