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5BB" w:rsidRDefault="00B175BB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B175BB" w:rsidRDefault="00B175BB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B175BB" w:rsidRDefault="00B175BB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B175BB" w:rsidRDefault="00B175BB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B175BB" w:rsidRDefault="00B175BB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B175BB" w:rsidRDefault="00B175BB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B175BB" w:rsidRDefault="00B175BB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B175BB" w:rsidRDefault="00B175BB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B175BB" w:rsidRDefault="00B175BB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B175BB" w:rsidRDefault="00B175BB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ământ : SCOALA GIMNAZIALA CERTEJU DE SUS </w:t>
      </w:r>
    </w:p>
    <w:p w:rsidR="00B175BB" w:rsidRPr="007645CC" w:rsidRDefault="00B175BB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Nr.735 / 21.10.2013</w:t>
      </w:r>
    </w:p>
    <w:p w:rsidR="00B175BB" w:rsidRDefault="00B175BB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B175BB" w:rsidRPr="00B9365A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9365A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B9365A">
              <w:rPr>
                <w:rFonts w:ascii="Tahoma" w:hAnsi="Tahoma" w:cs="Tahoma"/>
                <w:sz w:val="16"/>
                <w:szCs w:val="16"/>
              </w:rPr>
              <w:t>Ț</w:t>
            </w: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B9365A">
              <w:rPr>
                <w:rFonts w:ascii="Tahoma" w:hAnsi="Tahoma" w:cs="Tahoma"/>
                <w:sz w:val="16"/>
                <w:szCs w:val="16"/>
              </w:rPr>
              <w:t>Ș</w:t>
            </w: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TOTAL</w:t>
            </w:r>
          </w:p>
        </w:tc>
      </w:tr>
      <w:tr w:rsidR="00B175BB" w:rsidRPr="00B9365A">
        <w:tc>
          <w:tcPr>
            <w:tcW w:w="382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shd w:val="thin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2</w:t>
            </w:r>
          </w:p>
        </w:tc>
      </w:tr>
      <w:tr w:rsidR="00B175BB" w:rsidRPr="00B9365A">
        <w:tc>
          <w:tcPr>
            <w:tcW w:w="382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B9365A">
        <w:tc>
          <w:tcPr>
            <w:tcW w:w="382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B9365A">
        <w:tc>
          <w:tcPr>
            <w:tcW w:w="382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B9365A">
        <w:tc>
          <w:tcPr>
            <w:tcW w:w="382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B9365A">
        <w:tc>
          <w:tcPr>
            <w:tcW w:w="382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B9365A">
        <w:tc>
          <w:tcPr>
            <w:tcW w:w="382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B9365A">
        <w:tc>
          <w:tcPr>
            <w:tcW w:w="382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B9365A">
        <w:tc>
          <w:tcPr>
            <w:tcW w:w="382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2</w:t>
            </w:r>
          </w:p>
        </w:tc>
      </w:tr>
    </w:tbl>
    <w:p w:rsidR="00B175BB" w:rsidRDefault="00B175BB">
      <w:pPr>
        <w:rPr>
          <w:rFonts w:ascii="Times New Roman" w:hAnsi="Times New Roman" w:cs="Times New Roman"/>
        </w:rPr>
      </w:pPr>
    </w:p>
    <w:p w:rsidR="00B175BB" w:rsidRDefault="00B175BB">
      <w:pPr>
        <w:rPr>
          <w:rFonts w:ascii="Times New Roman" w:hAnsi="Times New Roman" w:cs="Times New Roman"/>
        </w:rPr>
      </w:pPr>
    </w:p>
    <w:p w:rsidR="00B175BB" w:rsidRDefault="00B175BB">
      <w:pPr>
        <w:rPr>
          <w:rFonts w:ascii="Times New Roman" w:hAnsi="Times New Roman" w:cs="Times New Roman"/>
        </w:rPr>
      </w:pPr>
    </w:p>
    <w:p w:rsidR="00B175BB" w:rsidRDefault="00B175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DIRECTOR ,                                                                                                  SECRETAR,</w:t>
      </w:r>
    </w:p>
    <w:p w:rsidR="00B175BB" w:rsidRDefault="00B175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Prof.BOLOGH FLOAREA SILVIA                                                                   VINTAN ANA </w:t>
      </w:r>
    </w:p>
    <w:p w:rsidR="00B175BB" w:rsidRDefault="00B175BB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B175BB" w:rsidRDefault="00B175BB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B175BB" w:rsidRDefault="00B175BB" w:rsidP="0087294F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B175BB" w:rsidRDefault="00B175BB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B175BB" w:rsidRDefault="00B175BB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B175BB" w:rsidRDefault="00B175BB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64"/>
        <w:gridCol w:w="909"/>
        <w:gridCol w:w="1329"/>
        <w:gridCol w:w="1838"/>
        <w:gridCol w:w="1986"/>
        <w:gridCol w:w="1708"/>
        <w:gridCol w:w="1510"/>
        <w:gridCol w:w="2255"/>
        <w:gridCol w:w="1522"/>
      </w:tblGrid>
      <w:tr w:rsidR="00B175BB" w:rsidRPr="00B9365A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C8E0D8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B9365A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860" w:type="dxa"/>
            <w:vMerge w:val="restart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B9365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B9365A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56" w:type="dxa"/>
            <w:vMerge w:val="restart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B9365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B9365A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B9365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B175BB" w:rsidRPr="00B9365A">
        <w:tc>
          <w:tcPr>
            <w:tcW w:w="1825" w:type="dxa"/>
            <w:vMerge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C8E0D8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C8E0D8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C8E0D8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C8E0D8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C8E0D8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C8E0D8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B9365A">
              <w:rPr>
                <w:rFonts w:ascii="Tahoma" w:hAnsi="Tahoma" w:cs="Tahoma"/>
                <w:sz w:val="16"/>
                <w:szCs w:val="16"/>
              </w:rPr>
              <w:t>Ț</w:t>
            </w: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9" w:type="dxa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B9365A">
              <w:rPr>
                <w:rFonts w:ascii="Tahoma" w:hAnsi="Tahoma" w:cs="Tahoma"/>
                <w:sz w:val="16"/>
                <w:szCs w:val="16"/>
              </w:rPr>
              <w:t>Ț</w:t>
            </w: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B9365A">
              <w:rPr>
                <w:rFonts w:ascii="Tahoma" w:hAnsi="Tahoma" w:cs="Tahoma"/>
                <w:sz w:val="16"/>
                <w:szCs w:val="16"/>
              </w:rPr>
              <w:t>Ș</w:t>
            </w:r>
            <w:r w:rsidRPr="00B9365A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57" w:type="dxa"/>
            <w:vMerge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B9365A">
        <w:tc>
          <w:tcPr>
            <w:tcW w:w="1825" w:type="dxa"/>
            <w:vMerge w:val="restart"/>
          </w:tcPr>
          <w:p w:rsidR="00B175BB" w:rsidRPr="00B9365A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DAN GABRIELA </w:t>
            </w:r>
          </w:p>
        </w:tc>
        <w:tc>
          <w:tcPr>
            <w:tcW w:w="1860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SCOALA GIM.CERTEJU DE SUS </w:t>
            </w:r>
          </w:p>
        </w:tc>
        <w:tc>
          <w:tcPr>
            <w:tcW w:w="195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PROFESOR IN INV.PRIMAR </w:t>
            </w:r>
          </w:p>
        </w:tc>
        <w:tc>
          <w:tcPr>
            <w:tcW w:w="1559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B9365A">
        <w:tc>
          <w:tcPr>
            <w:tcW w:w="1825" w:type="dxa"/>
            <w:vMerge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B175BB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MARIS ALINA </w:t>
            </w:r>
          </w:p>
          <w:p w:rsidR="00B175BB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FLORINA </w:t>
            </w:r>
          </w:p>
        </w:tc>
        <w:tc>
          <w:tcPr>
            <w:tcW w:w="1860" w:type="dxa"/>
          </w:tcPr>
          <w:p w:rsidR="00B175BB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</w:t>
            </w:r>
          </w:p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GIM. CERTEJU DE SUS</w:t>
            </w:r>
          </w:p>
        </w:tc>
        <w:tc>
          <w:tcPr>
            <w:tcW w:w="195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EDUCATOARE</w:t>
            </w:r>
          </w:p>
        </w:tc>
        <w:tc>
          <w:tcPr>
            <w:tcW w:w="1559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B9365A">
        <w:tc>
          <w:tcPr>
            <w:tcW w:w="1825" w:type="dxa"/>
            <w:vMerge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9365A"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B175BB" w:rsidRPr="00B9365A" w:rsidRDefault="00B175BB" w:rsidP="00B9365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175BB" w:rsidRPr="0087294F">
        <w:tc>
          <w:tcPr>
            <w:tcW w:w="1825" w:type="dxa"/>
            <w:vMerge w:val="restart"/>
          </w:tcPr>
          <w:p w:rsidR="00B175BB" w:rsidRPr="0087294F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2 ani</w:t>
            </w: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...........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 w:val="restart"/>
          </w:tcPr>
          <w:p w:rsidR="00B175BB" w:rsidRPr="0087294F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3 ani</w:t>
            </w: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...........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 w:val="restart"/>
          </w:tcPr>
          <w:p w:rsidR="00B175BB" w:rsidRPr="0087294F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4 ani</w:t>
            </w: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...........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 w:val="restart"/>
          </w:tcPr>
          <w:p w:rsidR="00B175BB" w:rsidRPr="0087294F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5 ani</w:t>
            </w: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...........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 w:val="restart"/>
          </w:tcPr>
          <w:p w:rsidR="00B175BB" w:rsidRPr="0087294F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6 ani</w:t>
            </w: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...........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 w:val="restart"/>
          </w:tcPr>
          <w:p w:rsidR="00B175BB" w:rsidRPr="0087294F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7 ani</w:t>
            </w: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...........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 w:val="restart"/>
          </w:tcPr>
          <w:p w:rsidR="00B175BB" w:rsidRPr="0087294F" w:rsidRDefault="00B175BB" w:rsidP="00B936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peste 7 ani</w:t>
            </w: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75BB" w:rsidRPr="0087294F">
        <w:tc>
          <w:tcPr>
            <w:tcW w:w="1825" w:type="dxa"/>
            <w:vMerge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294F">
              <w:rPr>
                <w:rFonts w:ascii="Times New Roman" w:hAnsi="Times New Roman" w:cs="Times New Roman"/>
                <w:sz w:val="16"/>
                <w:szCs w:val="16"/>
              </w:rPr>
              <w:t>...........</w:t>
            </w:r>
          </w:p>
        </w:tc>
        <w:tc>
          <w:tcPr>
            <w:tcW w:w="110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0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56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8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49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7" w:type="dxa"/>
          </w:tcPr>
          <w:p w:rsidR="00B175BB" w:rsidRPr="0087294F" w:rsidRDefault="00B175BB" w:rsidP="00B9365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175BB" w:rsidRDefault="00B175BB" w:rsidP="003E475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DIRECTOR                                                                                                                                SECRETAR ,</w:t>
      </w:r>
    </w:p>
    <w:p w:rsidR="00B175BB" w:rsidRPr="0087294F" w:rsidRDefault="00B175BB" w:rsidP="003E475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PROF.BOLOGH FLOAREA SILVIA                                                                                             VINTAN ANA </w:t>
      </w:r>
    </w:p>
    <w:sectPr w:rsidR="00B175BB" w:rsidRPr="0087294F" w:rsidSect="0087294F">
      <w:pgSz w:w="16838" w:h="11906" w:orient="landscape"/>
      <w:pgMar w:top="720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1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63BF1"/>
    <w:rsid w:val="000731A1"/>
    <w:rsid w:val="000A1AA9"/>
    <w:rsid w:val="00177B6C"/>
    <w:rsid w:val="001A586E"/>
    <w:rsid w:val="001E456B"/>
    <w:rsid w:val="00265AD1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868A2"/>
    <w:rsid w:val="006A49DD"/>
    <w:rsid w:val="0074355B"/>
    <w:rsid w:val="007645CC"/>
    <w:rsid w:val="00795687"/>
    <w:rsid w:val="00812C84"/>
    <w:rsid w:val="0087294F"/>
    <w:rsid w:val="00934BBA"/>
    <w:rsid w:val="00971C11"/>
    <w:rsid w:val="00986362"/>
    <w:rsid w:val="00A15CD8"/>
    <w:rsid w:val="00A603E8"/>
    <w:rsid w:val="00B07326"/>
    <w:rsid w:val="00B175BB"/>
    <w:rsid w:val="00B234C7"/>
    <w:rsid w:val="00B4509E"/>
    <w:rsid w:val="00B9365A"/>
    <w:rsid w:val="00BC1945"/>
    <w:rsid w:val="00C53B3A"/>
    <w:rsid w:val="00C91E91"/>
    <w:rsid w:val="00CC38F1"/>
    <w:rsid w:val="00D36547"/>
    <w:rsid w:val="00D46321"/>
    <w:rsid w:val="00D67199"/>
    <w:rsid w:val="00E52263"/>
    <w:rsid w:val="00F4023D"/>
    <w:rsid w:val="00F54FD3"/>
    <w:rsid w:val="00FB4732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8E0D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357</TotalTime>
  <Pages>2</Pages>
  <Words>354</Words>
  <Characters>2018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User</cp:lastModifiedBy>
  <cp:revision>4</cp:revision>
  <cp:lastPrinted>2013-10-21T12:22:00Z</cp:lastPrinted>
  <dcterms:created xsi:type="dcterms:W3CDTF">2013-10-21T12:24:00Z</dcterms:created>
  <dcterms:modified xsi:type="dcterms:W3CDTF">2013-10-22T05:22:00Z</dcterms:modified>
</cp:coreProperties>
</file>