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B2" w:rsidRDefault="001E1DB2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1E1DB2" w:rsidRDefault="001E1DB2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E1DB2" w:rsidRDefault="001E1DB2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Situația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învățământ,</w:t>
      </w:r>
    </w:p>
    <w:p w:rsidR="001E1DB2" w:rsidRDefault="001E1DB2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învățământ preuniversitar</w:t>
      </w:r>
      <w:r>
        <w:rPr>
          <w:rFonts w:ascii="Times New Roman" w:hAnsi="Times New Roman"/>
          <w:b/>
        </w:rPr>
        <w:t xml:space="preserve"> în anul școlar 2013-2014</w:t>
      </w:r>
      <w:r w:rsidRPr="007645CC">
        <w:rPr>
          <w:rFonts w:ascii="Times New Roman" w:hAnsi="Times New Roman"/>
          <w:b/>
        </w:rPr>
        <w:t xml:space="preserve"> </w:t>
      </w:r>
    </w:p>
    <w:p w:rsidR="001E1DB2" w:rsidRDefault="001E1DB2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E1DB2" w:rsidRDefault="001E1DB2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E1DB2" w:rsidRDefault="001E1DB2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E1DB2" w:rsidRDefault="001E1DB2" w:rsidP="00B4509E">
      <w:pPr>
        <w:spacing w:after="0" w:line="240" w:lineRule="auto"/>
        <w:rPr>
          <w:rFonts w:ascii="Times New Roman" w:hAnsi="Times New Roman"/>
          <w:b/>
        </w:rPr>
      </w:pPr>
    </w:p>
    <w:p w:rsidR="001E1DB2" w:rsidRDefault="001E1DB2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JUDEȚUL Hunedoara</w:t>
      </w:r>
    </w:p>
    <w:p w:rsidR="001E1DB2" w:rsidRDefault="001E1DB2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învățământ: SCOALA GIMNAZIALA PETROS</w:t>
      </w:r>
    </w:p>
    <w:p w:rsidR="001E1DB2" w:rsidRPr="007645CC" w:rsidRDefault="001E1DB2" w:rsidP="00B4509E">
      <w:pPr>
        <w:spacing w:after="0" w:line="240" w:lineRule="auto"/>
        <w:rPr>
          <w:rFonts w:ascii="Times New Roman" w:hAnsi="Times New Roman"/>
          <w:b/>
        </w:rPr>
      </w:pPr>
    </w:p>
    <w:p w:rsidR="001E1DB2" w:rsidRDefault="001E1DB2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1E1DB2" w:rsidRPr="00767763" w:rsidTr="00767763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7763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67763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767763">
              <w:rPr>
                <w:rFonts w:ascii="Times New Roman" w:hAnsi="Times New Roman"/>
                <w:sz w:val="16"/>
                <w:szCs w:val="16"/>
              </w:rPr>
              <w:t xml:space="preserve">NUMĂR SESIUNI SUSȚINUTE ȘI </w:t>
            </w:r>
          </w:p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67763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67763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67763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67763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TOTAL</w:t>
            </w:r>
          </w:p>
        </w:tc>
      </w:tr>
      <w:tr w:rsidR="001E1DB2" w:rsidRPr="00767763" w:rsidTr="00767763">
        <w:tc>
          <w:tcPr>
            <w:tcW w:w="382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767763">
        <w:tc>
          <w:tcPr>
            <w:tcW w:w="382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E1DB2" w:rsidRPr="00767763" w:rsidTr="00767763">
        <w:tc>
          <w:tcPr>
            <w:tcW w:w="382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767763">
        <w:tc>
          <w:tcPr>
            <w:tcW w:w="382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767763">
        <w:tc>
          <w:tcPr>
            <w:tcW w:w="382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767763">
        <w:tc>
          <w:tcPr>
            <w:tcW w:w="382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E1DB2" w:rsidRPr="00767763" w:rsidTr="00767763">
        <w:tc>
          <w:tcPr>
            <w:tcW w:w="382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767763">
        <w:tc>
          <w:tcPr>
            <w:tcW w:w="382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767763">
        <w:tc>
          <w:tcPr>
            <w:tcW w:w="382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</w:tbl>
    <w:p w:rsidR="001E1DB2" w:rsidRDefault="001E1DB2">
      <w:pPr>
        <w:rPr>
          <w:rFonts w:ascii="Times New Roman" w:hAnsi="Times New Roman"/>
        </w:rPr>
      </w:pPr>
    </w:p>
    <w:p w:rsidR="001E1DB2" w:rsidRDefault="001E1DB2">
      <w:pPr>
        <w:rPr>
          <w:rFonts w:ascii="Times New Roman" w:hAnsi="Times New Roman"/>
        </w:rPr>
      </w:pPr>
    </w:p>
    <w:p w:rsidR="001E1DB2" w:rsidRDefault="001E1DB2">
      <w:pPr>
        <w:rPr>
          <w:rFonts w:ascii="Times New Roman" w:hAnsi="Times New Roman"/>
        </w:rPr>
      </w:pPr>
      <w:r>
        <w:rPr>
          <w:rFonts w:ascii="Times New Roman" w:hAnsi="Times New Roman"/>
        </w:rPr>
        <w:t>DIRECTOR,                                                                               RESP. PERFECTIONARE,</w:t>
      </w:r>
    </w:p>
    <w:p w:rsidR="001E1DB2" w:rsidRDefault="001E1DB2">
      <w:pPr>
        <w:rPr>
          <w:rFonts w:ascii="Times New Roman" w:hAnsi="Times New Roman"/>
        </w:rPr>
      </w:pPr>
      <w:r>
        <w:rPr>
          <w:rFonts w:ascii="Times New Roman" w:hAnsi="Times New Roman"/>
        </w:rPr>
        <w:t>PROF. POPA ANCA                                                              PROF. MIHAILESCU AURELIA</w:t>
      </w:r>
    </w:p>
    <w:p w:rsidR="001E1DB2" w:rsidRDefault="001E1DB2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1E1DB2" w:rsidRDefault="001E1DB2" w:rsidP="003E475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1</w:t>
      </w:r>
    </w:p>
    <w:p w:rsidR="001E1DB2" w:rsidRDefault="001E1DB2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E1DB2" w:rsidRDefault="001E1DB2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Situația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învățământ,</w:t>
      </w:r>
    </w:p>
    <w:p w:rsidR="001E1DB2" w:rsidRDefault="001E1DB2" w:rsidP="00953A07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unitățile de învățământ preuniversitar din județul Hunedoara în anul școlar 2013-2014</w:t>
      </w: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25"/>
        <w:gridCol w:w="902"/>
        <w:gridCol w:w="1512"/>
        <w:gridCol w:w="1817"/>
        <w:gridCol w:w="1986"/>
        <w:gridCol w:w="1708"/>
        <w:gridCol w:w="1479"/>
        <w:gridCol w:w="2192"/>
        <w:gridCol w:w="1500"/>
      </w:tblGrid>
      <w:tr w:rsidR="001E1DB2" w:rsidRPr="00767763" w:rsidTr="00953A07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67763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67763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67763">
              <w:rPr>
                <w:rFonts w:ascii="Times New Roman" w:hAnsi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5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67763">
              <w:rPr>
                <w:rFonts w:ascii="Times New Roman" w:hAnsi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67763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67763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67763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67763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67763">
              <w:rPr>
                <w:rFonts w:ascii="Times New Roman" w:hAnsi="Times New Roman"/>
                <w:b/>
                <w:sz w:val="16"/>
                <w:szCs w:val="16"/>
              </w:rPr>
              <w:t>OBSERVAȚII</w:t>
            </w: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  <w:vMerge/>
            <w:shd w:val="clear" w:color="auto" w:fill="FFFFFF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7" w:type="dxa"/>
            <w:vMerge/>
            <w:shd w:val="clear" w:color="auto" w:fill="FFFFFF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  <w:vMerge/>
            <w:shd w:val="clear" w:color="auto" w:fill="FFFFFF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  <w:vMerge/>
            <w:shd w:val="clear" w:color="auto" w:fill="FFFFFF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  <w:shd w:val="clear" w:color="auto" w:fill="FFFFFF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7763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7763">
              <w:rPr>
                <w:rFonts w:ascii="Times New Roman" w:hAnsi="Times New Roman"/>
                <w:sz w:val="16"/>
                <w:szCs w:val="16"/>
              </w:rPr>
              <w:t>ANUL/ANII  SESIUNILOR SUSȚINUTE ȘI NEPROMOVATE</w:t>
            </w:r>
          </w:p>
        </w:tc>
        <w:tc>
          <w:tcPr>
            <w:tcW w:w="1554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 an</w:t>
            </w: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...........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 ani</w:t>
            </w: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MANEA CAMELIA</w:t>
            </w: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SCOALA GIMNAZIALA PETROS</w:t>
            </w: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</w:t>
            </w: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EDUCATOARE</w:t>
            </w: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ZAICANARU ROXANA</w:t>
            </w: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SCOALA GIMNAZIALA PETROS</w:t>
            </w: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TITULAR</w:t>
            </w: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EDUCATOARE</w:t>
            </w: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...........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3 ani</w:t>
            </w: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...........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4 ani</w:t>
            </w: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...........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5 ani</w:t>
            </w: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...........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6 ani</w:t>
            </w: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OPREAN IOAN</w:t>
            </w: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SCOALA GIMNAZIALA PETROS</w:t>
            </w: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</w:t>
            </w: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ED. MUZICALA</w:t>
            </w: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...........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7 ani</w:t>
            </w: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...........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 w:val="restart"/>
          </w:tcPr>
          <w:p w:rsidR="001E1DB2" w:rsidRPr="00767763" w:rsidRDefault="001E1DB2" w:rsidP="007677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peste 7 ani</w:t>
            </w: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1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2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E1DB2" w:rsidRPr="00767763" w:rsidTr="00953A07">
        <w:tc>
          <w:tcPr>
            <w:tcW w:w="1820" w:type="dxa"/>
            <w:vMerge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  <w:r w:rsidRPr="00767763">
              <w:rPr>
                <w:rFonts w:ascii="Times New Roman" w:hAnsi="Times New Roman"/>
              </w:rPr>
              <w:t>...........</w:t>
            </w:r>
          </w:p>
        </w:tc>
        <w:tc>
          <w:tcPr>
            <w:tcW w:w="1107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6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1E1DB2" w:rsidRPr="00767763" w:rsidRDefault="001E1DB2" w:rsidP="0076776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E1DB2" w:rsidRDefault="001E1DB2" w:rsidP="00953A07">
      <w:pPr>
        <w:rPr>
          <w:rFonts w:ascii="Times New Roman" w:hAnsi="Times New Roman"/>
        </w:rPr>
      </w:pPr>
      <w:r>
        <w:rPr>
          <w:rFonts w:ascii="Times New Roman" w:hAnsi="Times New Roman"/>
        </w:rPr>
        <w:t>DIRECTOR,                                                                               RESP. PERFECTIONARE,</w:t>
      </w:r>
    </w:p>
    <w:p w:rsidR="001E1DB2" w:rsidRDefault="001E1DB2" w:rsidP="00953A07">
      <w:pPr>
        <w:rPr>
          <w:rFonts w:ascii="Times New Roman" w:hAnsi="Times New Roman"/>
        </w:rPr>
      </w:pPr>
      <w:r>
        <w:rPr>
          <w:rFonts w:ascii="Times New Roman" w:hAnsi="Times New Roman"/>
        </w:rPr>
        <w:t>PROF. POPA ANCA                                                              PROF. MIHAILESCU AURELIA</w:t>
      </w:r>
    </w:p>
    <w:p w:rsidR="001E1DB2" w:rsidRDefault="001E1DB2" w:rsidP="003E4758">
      <w:pPr>
        <w:rPr>
          <w:rFonts w:ascii="Times New Roman" w:hAnsi="Times New Roman"/>
        </w:rPr>
      </w:pPr>
    </w:p>
    <w:sectPr w:rsidR="001E1DB2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9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A586E"/>
    <w:rsid w:val="001E1DB2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67763"/>
    <w:rsid w:val="00795687"/>
    <w:rsid w:val="00953A07"/>
    <w:rsid w:val="00986362"/>
    <w:rsid w:val="00A15CD8"/>
    <w:rsid w:val="00A17F35"/>
    <w:rsid w:val="00B07326"/>
    <w:rsid w:val="00B4509E"/>
    <w:rsid w:val="00BC1945"/>
    <w:rsid w:val="00C668EB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312</Words>
  <Characters>1785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Nela</cp:lastModifiedBy>
  <cp:revision>5</cp:revision>
  <cp:lastPrinted>2013-10-22T06:38:00Z</cp:lastPrinted>
  <dcterms:created xsi:type="dcterms:W3CDTF">2013-10-20T16:02:00Z</dcterms:created>
  <dcterms:modified xsi:type="dcterms:W3CDTF">2013-10-22T06:38:00Z</dcterms:modified>
</cp:coreProperties>
</file>