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86C" w:rsidRDefault="00B6386C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B6386C" w:rsidRDefault="00B6386C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6386C" w:rsidRDefault="00B6386C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B6386C" w:rsidRDefault="00B6386C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B6386C" w:rsidRDefault="00B6386C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6386C" w:rsidRDefault="00B6386C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6386C" w:rsidRDefault="00B6386C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6386C" w:rsidRDefault="00B6386C" w:rsidP="00B4509E">
      <w:pPr>
        <w:spacing w:after="0" w:line="240" w:lineRule="auto"/>
        <w:rPr>
          <w:rFonts w:ascii="Times New Roman" w:hAnsi="Times New Roman"/>
          <w:b/>
        </w:rPr>
      </w:pPr>
    </w:p>
    <w:p w:rsidR="00B6386C" w:rsidRDefault="00B6386C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: Hunedoara</w:t>
      </w:r>
    </w:p>
    <w:p w:rsidR="00B6386C" w:rsidRDefault="00B6386C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:  Scoala Primara  Salasu de  Sus</w:t>
      </w:r>
    </w:p>
    <w:p w:rsidR="00B6386C" w:rsidRPr="007645CC" w:rsidRDefault="00B6386C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 1015 / 21.10.2013</w:t>
      </w:r>
    </w:p>
    <w:p w:rsidR="00B6386C" w:rsidRDefault="00B6386C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B6386C" w:rsidRPr="00A474FE" w:rsidTr="00A474FE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4FE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A474FE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A474FE">
              <w:rPr>
                <w:rFonts w:ascii="Tahoma" w:hAnsi="Tahoma" w:cs="Tahoma"/>
                <w:sz w:val="16"/>
                <w:szCs w:val="16"/>
              </w:rPr>
              <w:t>Ț</w:t>
            </w:r>
            <w:r w:rsidRPr="00A474FE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A474FE">
              <w:rPr>
                <w:rFonts w:ascii="Tahoma" w:hAnsi="Tahoma" w:cs="Tahoma"/>
                <w:sz w:val="16"/>
                <w:szCs w:val="16"/>
              </w:rPr>
              <w:t>Ș</w:t>
            </w:r>
            <w:r w:rsidRPr="00A474FE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TOTAL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shd w:val="thin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B6386C" w:rsidRPr="00A474FE" w:rsidTr="00A474FE">
        <w:tc>
          <w:tcPr>
            <w:tcW w:w="382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B6386C" w:rsidRDefault="00B6386C">
      <w:pPr>
        <w:rPr>
          <w:rFonts w:ascii="Times New Roman" w:hAnsi="Times New Roman"/>
        </w:rPr>
      </w:pPr>
    </w:p>
    <w:p w:rsidR="00B6386C" w:rsidRDefault="00B6386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DIRECTOR ,</w:t>
      </w:r>
    </w:p>
    <w:p w:rsidR="00B6386C" w:rsidRDefault="00B6386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PROF. MELITA SIMONA DELIA</w:t>
      </w:r>
    </w:p>
    <w:p w:rsidR="00B6386C" w:rsidRDefault="00B6386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</w:p>
    <w:p w:rsidR="00B6386C" w:rsidRDefault="00B6386C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B6386C" w:rsidRDefault="00B6386C" w:rsidP="0028505E">
      <w:pPr>
        <w:tabs>
          <w:tab w:val="right" w:pos="14004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Anexa 1</w:t>
      </w:r>
    </w:p>
    <w:p w:rsidR="00B6386C" w:rsidRDefault="00B6386C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6386C" w:rsidRDefault="00B6386C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B6386C" w:rsidRDefault="00B6386C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82"/>
        <w:gridCol w:w="912"/>
        <w:gridCol w:w="1304"/>
        <w:gridCol w:w="1822"/>
        <w:gridCol w:w="1986"/>
        <w:gridCol w:w="1676"/>
        <w:gridCol w:w="1525"/>
        <w:gridCol w:w="2282"/>
        <w:gridCol w:w="1532"/>
      </w:tblGrid>
      <w:tr w:rsidR="00B6386C" w:rsidRPr="00A474FE" w:rsidTr="00A474FE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A474FE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60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A474FE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A474FE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56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A474FE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A474FE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A474FE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8" w:type="dxa"/>
            <w:vMerge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  <w:vMerge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>SUS</w:t>
            </w:r>
            <w:r w:rsidRPr="00A474FE">
              <w:rPr>
                <w:rFonts w:ascii="Tahoma" w:hAnsi="Tahoma" w:cs="Tahoma"/>
                <w:sz w:val="16"/>
                <w:szCs w:val="16"/>
              </w:rPr>
              <w:t>Ț</w:t>
            </w:r>
            <w:r w:rsidRPr="00A474FE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474FE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A474FE">
              <w:rPr>
                <w:rFonts w:ascii="Tahoma" w:hAnsi="Tahoma" w:cs="Tahoma"/>
                <w:sz w:val="16"/>
                <w:szCs w:val="16"/>
              </w:rPr>
              <w:t>Ț</w:t>
            </w:r>
            <w:r w:rsidRPr="00A474FE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A474FE">
              <w:rPr>
                <w:rFonts w:ascii="Tahoma" w:hAnsi="Tahoma" w:cs="Tahoma"/>
                <w:sz w:val="16"/>
                <w:szCs w:val="16"/>
              </w:rPr>
              <w:t>Ș</w:t>
            </w:r>
            <w:r w:rsidRPr="00A474FE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557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 an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3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4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5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6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 w:val="restart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7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  <w:vMerge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6386C" w:rsidRPr="00A474FE" w:rsidTr="00A474FE">
        <w:tc>
          <w:tcPr>
            <w:tcW w:w="1825" w:type="dxa"/>
          </w:tcPr>
          <w:p w:rsidR="00B6386C" w:rsidRPr="00A474FE" w:rsidRDefault="00B6386C" w:rsidP="00A474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peste 7 ani</w:t>
            </w:r>
          </w:p>
        </w:tc>
        <w:tc>
          <w:tcPr>
            <w:tcW w:w="91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 w:rsidRPr="00A474FE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DUTU LUMINITA</w:t>
            </w:r>
          </w:p>
        </w:tc>
        <w:tc>
          <w:tcPr>
            <w:tcW w:w="1860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SCOALA PRIMARA SALASU DE SUS </w:t>
            </w:r>
          </w:p>
        </w:tc>
        <w:tc>
          <w:tcPr>
            <w:tcW w:w="1956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88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PROFESOR LIMBA ENGLEZA</w:t>
            </w:r>
          </w:p>
        </w:tc>
        <w:tc>
          <w:tcPr>
            <w:tcW w:w="155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49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557" w:type="dxa"/>
          </w:tcPr>
          <w:p w:rsidR="00B6386C" w:rsidRPr="00A474FE" w:rsidRDefault="00B6386C" w:rsidP="00A474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B6386C" w:rsidRDefault="00B6386C" w:rsidP="003E475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DIRECTOR ,  PROF. MELITA SIMONA DELIA</w:t>
      </w:r>
    </w:p>
    <w:p w:rsidR="00B6386C" w:rsidRDefault="00B6386C" w:rsidP="003E4758">
      <w:pPr>
        <w:rPr>
          <w:rFonts w:ascii="Times New Roman" w:hAnsi="Times New Roman"/>
        </w:rPr>
      </w:pPr>
    </w:p>
    <w:sectPr w:rsidR="00B6386C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A586E"/>
    <w:rsid w:val="001F0A59"/>
    <w:rsid w:val="001F3DA6"/>
    <w:rsid w:val="0022207F"/>
    <w:rsid w:val="0028505E"/>
    <w:rsid w:val="0029640B"/>
    <w:rsid w:val="002C16A7"/>
    <w:rsid w:val="00365B6B"/>
    <w:rsid w:val="00385D1C"/>
    <w:rsid w:val="00392002"/>
    <w:rsid w:val="003E4758"/>
    <w:rsid w:val="004503B9"/>
    <w:rsid w:val="00480BEF"/>
    <w:rsid w:val="004968AC"/>
    <w:rsid w:val="004F7BD8"/>
    <w:rsid w:val="00591BB2"/>
    <w:rsid w:val="005E1410"/>
    <w:rsid w:val="005E20E8"/>
    <w:rsid w:val="00613E76"/>
    <w:rsid w:val="00643141"/>
    <w:rsid w:val="006A49DD"/>
    <w:rsid w:val="006E530C"/>
    <w:rsid w:val="006F406B"/>
    <w:rsid w:val="006F72CE"/>
    <w:rsid w:val="0074355B"/>
    <w:rsid w:val="007645CC"/>
    <w:rsid w:val="00795687"/>
    <w:rsid w:val="008F70CC"/>
    <w:rsid w:val="00986362"/>
    <w:rsid w:val="009D571B"/>
    <w:rsid w:val="00A15CD8"/>
    <w:rsid w:val="00A474FE"/>
    <w:rsid w:val="00AD5ED9"/>
    <w:rsid w:val="00B07326"/>
    <w:rsid w:val="00B4509E"/>
    <w:rsid w:val="00B6386C"/>
    <w:rsid w:val="00BA1E96"/>
    <w:rsid w:val="00BC1945"/>
    <w:rsid w:val="00BE5FF0"/>
    <w:rsid w:val="00C91E91"/>
    <w:rsid w:val="00CC38F1"/>
    <w:rsid w:val="00D0610C"/>
    <w:rsid w:val="00D67199"/>
    <w:rsid w:val="00E671E6"/>
    <w:rsid w:val="00F36127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347</Words>
  <Characters>1979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zzz</cp:lastModifiedBy>
  <cp:revision>9</cp:revision>
  <cp:lastPrinted>2013-10-22T06:34:00Z</cp:lastPrinted>
  <dcterms:created xsi:type="dcterms:W3CDTF">2013-10-20T16:02:00Z</dcterms:created>
  <dcterms:modified xsi:type="dcterms:W3CDTF">2013-10-22T06:36:00Z</dcterms:modified>
</cp:coreProperties>
</file>