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9E9" w:rsidRDefault="002079E9" w:rsidP="00B17B06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noProof/>
          <w:lang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ine 1" o:spid="_x0000_i1025" type="#_x0000_t75" style="width:383.25pt;height:81pt;visibility:visible">
            <v:imagedata r:id="rId5" o:title=""/>
          </v:shape>
        </w:pict>
      </w:r>
      <w:r>
        <w:rPr>
          <w:rFonts w:ascii="Times New Roman" w:hAnsi="Times New Roman" w:cs="Times New Roman"/>
          <w:b/>
          <w:bCs/>
        </w:rPr>
        <w:t>Anexa 2</w:t>
      </w:r>
    </w:p>
    <w:p w:rsidR="002079E9" w:rsidRDefault="002079E9" w:rsidP="002E3C74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2E3C74">
        <w:rPr>
          <w:rFonts w:ascii="Times New Roman" w:hAnsi="Times New Roman" w:cs="Times New Roman"/>
          <w:b/>
          <w:bCs/>
          <w:i/>
          <w:iCs/>
        </w:rPr>
        <w:t>Nr.2555&amp;22.10.2013</w:t>
      </w:r>
    </w:p>
    <w:p w:rsidR="002079E9" w:rsidRPr="002E3C74" w:rsidRDefault="002079E9" w:rsidP="002E3C74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2079E9" w:rsidRDefault="002079E9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Situaţ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</w:t>
      </w:r>
      <w:r>
        <w:rPr>
          <w:rFonts w:ascii="Times New Roman" w:hAnsi="Times New Roman" w:cs="Times New Roman"/>
          <w:b/>
          <w:bCs/>
        </w:rPr>
        <w:t xml:space="preserve"> examen de definitivare în învăţ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2079E9" w:rsidRDefault="002079E9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încadrate în sistemul de învăţ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şcolar 2013-2014</w:t>
      </w:r>
    </w:p>
    <w:p w:rsidR="002079E9" w:rsidRDefault="002079E9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079E9" w:rsidRDefault="002079E9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JUDEŢUL Hunedoara</w:t>
      </w:r>
    </w:p>
    <w:p w:rsidR="002079E9" w:rsidRPr="007645CC" w:rsidRDefault="002079E9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Liceul Tehnoligic</w:t>
      </w:r>
      <w:r>
        <w:rPr>
          <w:rFonts w:ascii="Times New Roman" w:hAnsi="Times New Roman" w:cs="Times New Roman"/>
          <w:b/>
          <w:bCs/>
          <w:lang w:val="en-US"/>
        </w:rPr>
        <w:t xml:space="preserve">”Ovid Densusianu”Calan </w:t>
      </w:r>
    </w:p>
    <w:p w:rsidR="002079E9" w:rsidRDefault="002079E9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2079E9" w:rsidRPr="00921337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921337">
              <w:rPr>
                <w:rFonts w:ascii="Tahoma" w:hAnsi="Tahoma" w:cs="Tahoma"/>
                <w:sz w:val="16"/>
                <w:szCs w:val="16"/>
              </w:rPr>
              <w:t>Ț</w:t>
            </w: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921337">
              <w:rPr>
                <w:rFonts w:ascii="Tahoma" w:hAnsi="Tahoma" w:cs="Tahoma"/>
                <w:sz w:val="16"/>
                <w:szCs w:val="16"/>
              </w:rPr>
              <w:t>Ș</w:t>
            </w: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TOTAL</w:t>
            </w:r>
          </w:p>
        </w:tc>
      </w:tr>
      <w:tr w:rsidR="002079E9" w:rsidRPr="00921337">
        <w:tc>
          <w:tcPr>
            <w:tcW w:w="382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079E9" w:rsidRPr="00921337">
        <w:tc>
          <w:tcPr>
            <w:tcW w:w="382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</w:tr>
      <w:tr w:rsidR="002079E9" w:rsidRPr="00921337">
        <w:tc>
          <w:tcPr>
            <w:tcW w:w="382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382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382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382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382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382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</w:tr>
      <w:tr w:rsidR="002079E9" w:rsidRPr="00921337">
        <w:tc>
          <w:tcPr>
            <w:tcW w:w="382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2079E9" w:rsidRDefault="002079E9">
      <w:pPr>
        <w:rPr>
          <w:rFonts w:ascii="Times New Roman" w:hAnsi="Times New Roman" w:cs="Times New Roman"/>
        </w:rPr>
      </w:pPr>
    </w:p>
    <w:p w:rsidR="002079E9" w:rsidRDefault="002079E9" w:rsidP="00F90E0E">
      <w:pPr>
        <w:tabs>
          <w:tab w:val="left" w:pos="28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Director                                                                                                                        Secretar,</w:t>
      </w:r>
    </w:p>
    <w:p w:rsidR="002079E9" w:rsidRDefault="002079E9" w:rsidP="00F90E0E">
      <w:pPr>
        <w:tabs>
          <w:tab w:val="left" w:pos="28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Ing.Ioan Teodorescu                                                                                                      Muntian Adriana</w:t>
      </w:r>
    </w:p>
    <w:p w:rsidR="002079E9" w:rsidRPr="00D616BA" w:rsidRDefault="002079E9" w:rsidP="00D616BA">
      <w:pPr>
        <w:tabs>
          <w:tab w:val="left" w:pos="2809"/>
          <w:tab w:val="left" w:pos="852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079E9" w:rsidRDefault="002079E9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2079E9" w:rsidRDefault="002079E9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079E9" w:rsidRDefault="002079E9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Situaţ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</w:t>
      </w:r>
      <w:r>
        <w:rPr>
          <w:rFonts w:ascii="Times New Roman" w:hAnsi="Times New Roman" w:cs="Times New Roman"/>
          <w:b/>
          <w:bCs/>
        </w:rPr>
        <w:t xml:space="preserve"> examen de definitivare în învăţ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2079E9" w:rsidRDefault="002079E9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unităţile de învăţământ preuniversitar din judeţul Hunedoara în anul şcolar 2013-2014</w:t>
      </w:r>
    </w:p>
    <w:p w:rsidR="002079E9" w:rsidRDefault="002079E9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19"/>
        <w:gridCol w:w="918"/>
        <w:gridCol w:w="1331"/>
        <w:gridCol w:w="2311"/>
        <w:gridCol w:w="993"/>
        <w:gridCol w:w="2268"/>
        <w:gridCol w:w="1290"/>
        <w:gridCol w:w="2338"/>
        <w:gridCol w:w="1553"/>
      </w:tblGrid>
      <w:tr w:rsidR="002079E9" w:rsidRPr="00921337">
        <w:tc>
          <w:tcPr>
            <w:tcW w:w="1819" w:type="dxa"/>
            <w:vMerge w:val="restart"/>
            <w:tcBorders>
              <w:top w:val="single" w:sz="4" w:space="0" w:color="auto"/>
            </w:tcBorders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331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NUME ŞI PRENUME</w:t>
            </w:r>
          </w:p>
        </w:tc>
        <w:tc>
          <w:tcPr>
            <w:tcW w:w="2311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ÎNVĂŢĂMÂNT ÎN CARE ESTE ÎNCADRAT ÎN ANUL ŞCOLAR 2013-2014</w:t>
            </w:r>
          </w:p>
        </w:tc>
        <w:tc>
          <w:tcPr>
            <w:tcW w:w="993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2268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628" w:type="dxa"/>
            <w:gridSpan w:val="2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921337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3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921337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92133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31" w:type="dxa"/>
            <w:vMerge/>
            <w:shd w:val="clear" w:color="auto" w:fill="FFFFFF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  <w:vMerge/>
            <w:shd w:val="clear" w:color="auto" w:fill="FFFFFF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FFFFFF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shd w:val="clear" w:color="auto" w:fill="FFFFFF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 xml:space="preserve">SUSŢINUTE </w:t>
            </w: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1337">
              <w:rPr>
                <w:rFonts w:ascii="Times New Roman" w:hAnsi="Times New Roman" w:cs="Times New Roman"/>
                <w:sz w:val="16"/>
                <w:szCs w:val="16"/>
              </w:rPr>
              <w:t>ANUL/ANII  SESIUNILOR SUSŢINUTE ŞI NEPROMOVATE</w:t>
            </w:r>
          </w:p>
        </w:tc>
        <w:tc>
          <w:tcPr>
            <w:tcW w:w="1553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:rsidR="002079E9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Sambovan</w:t>
            </w:r>
          </w:p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Laura</w:t>
            </w:r>
          </w:p>
        </w:tc>
        <w:tc>
          <w:tcPr>
            <w:tcW w:w="2311" w:type="dxa"/>
          </w:tcPr>
          <w:p w:rsidR="002079E9" w:rsidRPr="00921337" w:rsidRDefault="002079E9" w:rsidP="00706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Liceul Tehnologic”Ovid Densusianu”Calan</w:t>
            </w:r>
            <w:r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290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shd w:val="diagStripe" w:color="auto" w:fill="auto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Trif Oana Roxana</w:t>
            </w: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Liceul Tehnologic”Ovid Densusianu”Calan</w:t>
            </w:r>
            <w:r>
              <w:rPr>
                <w:rFonts w:ascii="Times New Roman" w:hAnsi="Times New Roman" w:cs="Times New Roman"/>
              </w:rPr>
              <w:t>- structură şc gimnazială</w:t>
            </w: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Limba si literatura romana-Limba si literatura engleza</w:t>
            </w: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 w:val="restart"/>
          </w:tcPr>
          <w:p w:rsidR="002079E9" w:rsidRPr="00921337" w:rsidRDefault="002079E9" w:rsidP="00921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Stancu Mihai</w:t>
            </w:r>
          </w:p>
        </w:tc>
        <w:tc>
          <w:tcPr>
            <w:tcW w:w="2311" w:type="dxa"/>
          </w:tcPr>
          <w:p w:rsidR="002079E9" w:rsidRPr="00921337" w:rsidRDefault="002079E9" w:rsidP="007064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Liceul Tehnologic”Ovid Densusianu”Calan</w:t>
            </w:r>
            <w:r>
              <w:rPr>
                <w:rFonts w:ascii="Times New Roman" w:hAnsi="Times New Roman" w:cs="Times New Roman"/>
              </w:rPr>
              <w:t>- structură şc gimnazială</w:t>
            </w: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Informatica</w:t>
            </w: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9E9" w:rsidRPr="00921337">
        <w:tc>
          <w:tcPr>
            <w:tcW w:w="1819" w:type="dxa"/>
            <w:vMerge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1337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33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3" w:type="dxa"/>
          </w:tcPr>
          <w:p w:rsidR="002079E9" w:rsidRPr="00921337" w:rsidRDefault="002079E9" w:rsidP="00921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2079E9" w:rsidRDefault="002079E9" w:rsidP="003E4758">
      <w:pPr>
        <w:rPr>
          <w:rFonts w:ascii="Times New Roman" w:hAnsi="Times New Roman" w:cs="Times New Roman"/>
        </w:rPr>
      </w:pPr>
    </w:p>
    <w:p w:rsidR="002079E9" w:rsidRPr="002A787A" w:rsidRDefault="002079E9" w:rsidP="002A787A">
      <w:pPr>
        <w:rPr>
          <w:rFonts w:ascii="Times New Roman" w:hAnsi="Times New Roman" w:cs="Times New Roman"/>
        </w:rPr>
      </w:pPr>
    </w:p>
    <w:p w:rsidR="002079E9" w:rsidRDefault="002079E9" w:rsidP="002A787A">
      <w:pPr>
        <w:rPr>
          <w:rFonts w:ascii="Times New Roman" w:hAnsi="Times New Roman" w:cs="Times New Roman"/>
        </w:rPr>
      </w:pPr>
    </w:p>
    <w:p w:rsidR="002079E9" w:rsidRDefault="002079E9" w:rsidP="002A787A">
      <w:pPr>
        <w:tabs>
          <w:tab w:val="left" w:pos="28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Director                                                                                                                        Secretar,</w:t>
      </w:r>
    </w:p>
    <w:p w:rsidR="002079E9" w:rsidRDefault="002079E9" w:rsidP="002A787A">
      <w:pPr>
        <w:tabs>
          <w:tab w:val="left" w:pos="28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Ing.Ioan Teodorescu                                                                                                      Muntian Adriana</w:t>
      </w:r>
    </w:p>
    <w:p w:rsidR="002079E9" w:rsidRDefault="002079E9" w:rsidP="002A787A">
      <w:pPr>
        <w:tabs>
          <w:tab w:val="left" w:pos="2809"/>
          <w:tab w:val="left" w:pos="852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079E9" w:rsidRPr="002A787A" w:rsidRDefault="002079E9" w:rsidP="002A787A">
      <w:pPr>
        <w:tabs>
          <w:tab w:val="left" w:pos="3049"/>
        </w:tabs>
        <w:rPr>
          <w:rFonts w:ascii="Times New Roman" w:hAnsi="Times New Roman" w:cs="Times New Roman"/>
        </w:rPr>
      </w:pPr>
    </w:p>
    <w:sectPr w:rsidR="002079E9" w:rsidRPr="002A787A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0C77FD"/>
    <w:rsid w:val="001906B4"/>
    <w:rsid w:val="00192B14"/>
    <w:rsid w:val="001A586E"/>
    <w:rsid w:val="002079E9"/>
    <w:rsid w:val="002A787A"/>
    <w:rsid w:val="002C16A7"/>
    <w:rsid w:val="002E3C74"/>
    <w:rsid w:val="00365B6B"/>
    <w:rsid w:val="00385D1C"/>
    <w:rsid w:val="00392002"/>
    <w:rsid w:val="003E4758"/>
    <w:rsid w:val="004503B9"/>
    <w:rsid w:val="00457DAA"/>
    <w:rsid w:val="00480BEF"/>
    <w:rsid w:val="00591BB2"/>
    <w:rsid w:val="005E1410"/>
    <w:rsid w:val="005E20E8"/>
    <w:rsid w:val="00613E76"/>
    <w:rsid w:val="00687BE5"/>
    <w:rsid w:val="006A49DD"/>
    <w:rsid w:val="006D1360"/>
    <w:rsid w:val="0070649F"/>
    <w:rsid w:val="0074355B"/>
    <w:rsid w:val="007645CC"/>
    <w:rsid w:val="00795687"/>
    <w:rsid w:val="00865D02"/>
    <w:rsid w:val="00921337"/>
    <w:rsid w:val="00986362"/>
    <w:rsid w:val="00A15CD8"/>
    <w:rsid w:val="00A41B43"/>
    <w:rsid w:val="00B07326"/>
    <w:rsid w:val="00B17B06"/>
    <w:rsid w:val="00B4509E"/>
    <w:rsid w:val="00BC1945"/>
    <w:rsid w:val="00C91E91"/>
    <w:rsid w:val="00CC38F1"/>
    <w:rsid w:val="00D616BA"/>
    <w:rsid w:val="00D67199"/>
    <w:rsid w:val="00DE5E39"/>
    <w:rsid w:val="00EA2533"/>
    <w:rsid w:val="00F54FD3"/>
    <w:rsid w:val="00F90E0E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3</Pages>
  <Words>348</Words>
  <Characters>2025</Characters>
  <Application>Microsoft Office Outlook</Application>
  <DocSecurity>0</DocSecurity>
  <Lines>0</Lines>
  <Paragraphs>0</Paragraphs>
  <ScaleCrop>false</ScaleCrop>
  <Company>Adi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Adi</cp:lastModifiedBy>
  <cp:revision>11</cp:revision>
  <dcterms:created xsi:type="dcterms:W3CDTF">2013-10-20T16:02:00Z</dcterms:created>
  <dcterms:modified xsi:type="dcterms:W3CDTF">2013-10-22T06:18:00Z</dcterms:modified>
</cp:coreProperties>
</file>