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509E" w:rsidRDefault="00B4509E" w:rsidP="00B4509E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2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 w:rsidR="005E20E8">
        <w:rPr>
          <w:rFonts w:ascii="Times New Roman" w:hAnsi="Times New Roman" w:cs="Times New Roman"/>
          <w:b/>
        </w:rPr>
        <w:t xml:space="preserve">numerică </w:t>
      </w:r>
      <w:r w:rsidR="00B4509E">
        <w:rPr>
          <w:rFonts w:ascii="Times New Roman" w:hAnsi="Times New Roman" w:cs="Times New Roman"/>
          <w:b/>
        </w:rPr>
        <w:t>centralizată</w:t>
      </w:r>
      <w:r w:rsidRPr="007645CC">
        <w:rPr>
          <w:rFonts w:ascii="Times New Roman" w:hAnsi="Times New Roman" w:cs="Times New Roman"/>
          <w:b/>
        </w:rPr>
        <w:t xml:space="preserve"> a cadrelor didactice fără examen de definitivare în învățământ,</w:t>
      </w: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sistemul de învățământ preuniversitar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  <w:r w:rsidRPr="007645CC">
        <w:rPr>
          <w:rFonts w:ascii="Times New Roman" w:hAnsi="Times New Roman" w:cs="Times New Roman"/>
          <w:b/>
        </w:rPr>
        <w:t xml:space="preserve"> 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E20E8" w:rsidRDefault="005E20E8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365B6B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JUDEȚUL Hunedoara</w:t>
      </w:r>
    </w:p>
    <w:p w:rsidR="00613E76" w:rsidRDefault="00480BEF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Unitatea de învățămâ</w:t>
      </w:r>
      <w:r w:rsidR="00AF6437">
        <w:rPr>
          <w:rFonts w:ascii="Times New Roman" w:hAnsi="Times New Roman" w:cs="Times New Roman"/>
          <w:b/>
        </w:rPr>
        <w:t>nt: SCOALA GIMNAZIALA VALISOARA</w:t>
      </w:r>
    </w:p>
    <w:p w:rsidR="00AF6437" w:rsidRDefault="00AF6437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Nr. 956/22.10.2013</w:t>
      </w:r>
    </w:p>
    <w:p w:rsidR="00B4509E" w:rsidRPr="007645CC" w:rsidRDefault="00B4509E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7645CC">
      <w:pPr>
        <w:rPr>
          <w:rFonts w:ascii="Times New Roman" w:hAnsi="Times New Roman" w:cs="Times New Roman"/>
        </w:rPr>
      </w:pPr>
    </w:p>
    <w:tbl>
      <w:tblPr>
        <w:tblStyle w:val="Tabelgril"/>
        <w:tblW w:w="0" w:type="auto"/>
        <w:tblInd w:w="-459" w:type="dxa"/>
        <w:tblLook w:val="04A0" w:firstRow="1" w:lastRow="0" w:firstColumn="1" w:lastColumn="0" w:noHBand="0" w:noVBand="1"/>
      </w:tblPr>
      <w:tblGrid>
        <w:gridCol w:w="3828"/>
        <w:gridCol w:w="2551"/>
        <w:gridCol w:w="1701"/>
        <w:gridCol w:w="1843"/>
        <w:gridCol w:w="1701"/>
        <w:gridCol w:w="2126"/>
      </w:tblGrid>
      <w:tr w:rsidR="000731A1" w:rsidTr="005E20E8">
        <w:trPr>
          <w:trHeight w:val="1500"/>
        </w:trPr>
        <w:tc>
          <w:tcPr>
            <w:tcW w:w="3828" w:type="dxa"/>
            <w:tcBorders>
              <w:tl2br w:val="single" w:sz="4" w:space="0" w:color="000000" w:themeColor="text1"/>
            </w:tcBorders>
          </w:tcPr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NUMĂR SESIUNI SUSȚINUTE ȘI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      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>NEPROMOVATE</w:t>
            </w:r>
          </w:p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VECHIME LA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CATEDRĂ CALCULATĂ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LA   1.09.2014</w:t>
            </w:r>
          </w:p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255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2551" w:type="dxa"/>
          </w:tcPr>
          <w:p w:rsidR="000731A1" w:rsidRDefault="00AF64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AF64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AF64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AF64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2551" w:type="dxa"/>
          </w:tcPr>
          <w:p w:rsidR="000731A1" w:rsidRDefault="00AF64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AF64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 ANI 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  <w:tc>
          <w:tcPr>
            <w:tcW w:w="2551" w:type="dxa"/>
          </w:tcPr>
          <w:p w:rsidR="00591BB2" w:rsidRDefault="00AF64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</w:tcPr>
          <w:p w:rsidR="00591BB2" w:rsidRDefault="00AF64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AF64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</w:tbl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3E4758" w:rsidRDefault="003E4758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E24341" w:rsidRDefault="00E24341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bookmarkStart w:id="0" w:name="_GoBack"/>
      <w:bookmarkEnd w:id="0"/>
      <w:r>
        <w:rPr>
          <w:rFonts w:ascii="Times New Roman" w:hAnsi="Times New Roman" w:cs="Times New Roman"/>
          <w:b/>
        </w:rPr>
        <w:t>Anexa 1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>
        <w:rPr>
          <w:rFonts w:ascii="Times New Roman" w:hAnsi="Times New Roman" w:cs="Times New Roman"/>
          <w:b/>
        </w:rPr>
        <w:t xml:space="preserve">nominală </w:t>
      </w:r>
      <w:r w:rsidRPr="007645CC">
        <w:rPr>
          <w:rFonts w:ascii="Times New Roman" w:hAnsi="Times New Roman" w:cs="Times New Roman"/>
          <w:b/>
        </w:rPr>
        <w:t>a cadrelor didactice fără examen de definitivare în învățământ,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</w:t>
      </w:r>
      <w:r>
        <w:rPr>
          <w:rFonts w:ascii="Times New Roman" w:hAnsi="Times New Roman" w:cs="Times New Roman"/>
          <w:b/>
        </w:rPr>
        <w:t>unitățile de învățământ preuniversita</w:t>
      </w:r>
      <w:r w:rsidR="00480BEF">
        <w:rPr>
          <w:rFonts w:ascii="Times New Roman" w:hAnsi="Times New Roman" w:cs="Times New Roman"/>
          <w:b/>
        </w:rPr>
        <w:t>r din județul Hunedoara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Tabelgril"/>
        <w:tblW w:w="14821" w:type="dxa"/>
        <w:tblInd w:w="-601" w:type="dxa"/>
        <w:tblLook w:val="04A0" w:firstRow="1" w:lastRow="0" w:firstColumn="1" w:lastColumn="0" w:noHBand="0" w:noVBand="1"/>
      </w:tblPr>
      <w:tblGrid>
        <w:gridCol w:w="1787"/>
        <w:gridCol w:w="913"/>
        <w:gridCol w:w="1231"/>
        <w:gridCol w:w="1844"/>
        <w:gridCol w:w="1986"/>
        <w:gridCol w:w="1708"/>
        <w:gridCol w:w="1528"/>
        <w:gridCol w:w="2289"/>
        <w:gridCol w:w="1535"/>
      </w:tblGrid>
      <w:tr w:rsidR="00795687" w:rsidRPr="003E4758" w:rsidTr="00BC6289">
        <w:tc>
          <w:tcPr>
            <w:tcW w:w="1787" w:type="dxa"/>
            <w:vMerge w:val="restart"/>
            <w:tcBorders>
              <w:top w:val="single" w:sz="4" w:space="0" w:color="auto"/>
            </w:tcBorders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VECHIME LA CATEDRĂ CALCULATĂ  LA 1.09. 2014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13" w:type="dxa"/>
            <w:vMerge w:val="restart"/>
            <w:shd w:val="clear" w:color="auto" w:fill="FFFFFF" w:themeFill="background1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NR. CRT.</w:t>
            </w:r>
          </w:p>
        </w:tc>
        <w:tc>
          <w:tcPr>
            <w:tcW w:w="1231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NUME ȘI PRENUME</w:t>
            </w:r>
          </w:p>
        </w:tc>
        <w:tc>
          <w:tcPr>
            <w:tcW w:w="1844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UNIT. DE ÎNVĂȚĂMÂNT ÎN CARE ESTE ÎNCADRAT ÎN ANUL ȘCOLAR 2013-2014</w:t>
            </w:r>
          </w:p>
        </w:tc>
        <w:tc>
          <w:tcPr>
            <w:tcW w:w="1986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TITULAR/SUPLINITOR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(T/S)</w:t>
            </w:r>
          </w:p>
        </w:tc>
        <w:tc>
          <w:tcPr>
            <w:tcW w:w="1708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SPECIALITATEA</w:t>
            </w:r>
          </w:p>
        </w:tc>
        <w:tc>
          <w:tcPr>
            <w:tcW w:w="3817" w:type="dxa"/>
            <w:gridSpan w:val="2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DATE PRIVIND SESIUNILE ÎN CARE CANDIDATUL A SUSȚINUT EXAMENUL DE DEFINITIVARE DAR NU L-A PROMOVAT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35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OBSERVAȚII</w:t>
            </w:r>
          </w:p>
        </w:tc>
      </w:tr>
      <w:tr w:rsidR="00795687" w:rsidRPr="007645CC" w:rsidTr="00BC6289">
        <w:tc>
          <w:tcPr>
            <w:tcW w:w="1787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3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1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8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795687" w:rsidRPr="00C91E91" w:rsidRDefault="00795687" w:rsidP="00010C0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>NUMĂR SESIUNI</w:t>
            </w:r>
          </w:p>
          <w:p w:rsidR="00795687" w:rsidRPr="007645CC" w:rsidRDefault="00795687" w:rsidP="00010C05">
            <w:pPr>
              <w:jc w:val="center"/>
              <w:rPr>
                <w:rFonts w:ascii="Times New Roman" w:hAnsi="Times New Roman" w:cs="Times New Roman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 xml:space="preserve">SUSȚINUTE </w:t>
            </w:r>
          </w:p>
        </w:tc>
        <w:tc>
          <w:tcPr>
            <w:tcW w:w="2289" w:type="dxa"/>
            <w:tcBorders>
              <w:bottom w:val="single" w:sz="4" w:space="0" w:color="000000" w:themeColor="text1"/>
            </w:tcBorders>
          </w:tcPr>
          <w:p w:rsidR="00795687" w:rsidRPr="00010C05" w:rsidRDefault="00795687" w:rsidP="0079568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10C05">
              <w:rPr>
                <w:rFonts w:ascii="Times New Roman" w:hAnsi="Times New Roman" w:cs="Times New Roman"/>
                <w:sz w:val="16"/>
                <w:szCs w:val="16"/>
              </w:rPr>
              <w:t>ANUL/ANII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SESIUNILOR SUSȚINUTE ȘI NEPROMOVATE</w:t>
            </w:r>
          </w:p>
        </w:tc>
        <w:tc>
          <w:tcPr>
            <w:tcW w:w="1535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BC6289">
        <w:tc>
          <w:tcPr>
            <w:tcW w:w="1787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913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3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8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89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BC6289">
        <w:tc>
          <w:tcPr>
            <w:tcW w:w="1787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3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3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8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89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BC6289">
        <w:tc>
          <w:tcPr>
            <w:tcW w:w="1787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3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23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8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89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BC6289">
        <w:tc>
          <w:tcPr>
            <w:tcW w:w="1787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913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3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8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BC6289">
        <w:tc>
          <w:tcPr>
            <w:tcW w:w="1787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3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23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8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AF6437" w:rsidRPr="007645CC" w:rsidTr="00BC6289">
        <w:tc>
          <w:tcPr>
            <w:tcW w:w="1787" w:type="dxa"/>
            <w:vMerge w:val="restart"/>
          </w:tcPr>
          <w:p w:rsidR="00AF6437" w:rsidRDefault="00AF6437" w:rsidP="00AF64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913" w:type="dxa"/>
          </w:tcPr>
          <w:p w:rsidR="00AF6437" w:rsidRPr="007645CC" w:rsidRDefault="00AF6437" w:rsidP="00AF64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31" w:type="dxa"/>
          </w:tcPr>
          <w:p w:rsidR="00AF6437" w:rsidRPr="007645CC" w:rsidRDefault="00AF6437" w:rsidP="00AF64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IEZAN CRISTIAN LIVIU</w:t>
            </w:r>
          </w:p>
        </w:tc>
        <w:tc>
          <w:tcPr>
            <w:tcW w:w="1844" w:type="dxa"/>
          </w:tcPr>
          <w:p w:rsidR="00AF6437" w:rsidRDefault="00AF6437" w:rsidP="00AF64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SCOALA GIMNAZIALA VALISOARA</w:t>
            </w:r>
          </w:p>
          <w:p w:rsidR="00BC6289" w:rsidRPr="007645CC" w:rsidRDefault="00BC6289" w:rsidP="00AF64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SI SCOALA PRIMARA TOMESTI</w:t>
            </w:r>
          </w:p>
        </w:tc>
        <w:tc>
          <w:tcPr>
            <w:tcW w:w="1986" w:type="dxa"/>
          </w:tcPr>
          <w:p w:rsidR="00AF6437" w:rsidRPr="007645CC" w:rsidRDefault="00AF6437" w:rsidP="00AF64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1708" w:type="dxa"/>
          </w:tcPr>
          <w:p w:rsidR="00AF6437" w:rsidRPr="007645CC" w:rsidRDefault="00AF6437" w:rsidP="00AF64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EDUCATIE FIZICA SI SPORT</w:t>
            </w:r>
          </w:p>
        </w:tc>
        <w:tc>
          <w:tcPr>
            <w:tcW w:w="1528" w:type="dxa"/>
          </w:tcPr>
          <w:p w:rsidR="00AF6437" w:rsidRPr="007645CC" w:rsidRDefault="00AF6437" w:rsidP="00AF64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89" w:type="dxa"/>
          </w:tcPr>
          <w:p w:rsidR="00AF6437" w:rsidRPr="007645CC" w:rsidRDefault="00AF6437" w:rsidP="00AF64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35" w:type="dxa"/>
          </w:tcPr>
          <w:p w:rsidR="00AF6437" w:rsidRPr="007645CC" w:rsidRDefault="00AF6437" w:rsidP="00AF6437">
            <w:pPr>
              <w:rPr>
                <w:rFonts w:ascii="Times New Roman" w:hAnsi="Times New Roman" w:cs="Times New Roman"/>
              </w:rPr>
            </w:pPr>
          </w:p>
        </w:tc>
      </w:tr>
      <w:tr w:rsidR="00AF6437" w:rsidRPr="007645CC" w:rsidTr="00BC6289">
        <w:tc>
          <w:tcPr>
            <w:tcW w:w="1787" w:type="dxa"/>
            <w:vMerge/>
          </w:tcPr>
          <w:p w:rsidR="00AF6437" w:rsidRDefault="00AF6437" w:rsidP="00AF64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3" w:type="dxa"/>
          </w:tcPr>
          <w:p w:rsidR="00AF6437" w:rsidRPr="007645CC" w:rsidRDefault="00AF6437" w:rsidP="00AF64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231" w:type="dxa"/>
          </w:tcPr>
          <w:p w:rsidR="00AF6437" w:rsidRPr="007645CC" w:rsidRDefault="00AF6437" w:rsidP="00AF64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</w:tcPr>
          <w:p w:rsidR="00AF6437" w:rsidRPr="007645CC" w:rsidRDefault="00AF6437" w:rsidP="00AF64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AF6437" w:rsidRPr="007645CC" w:rsidRDefault="00AF6437" w:rsidP="00AF64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</w:tcPr>
          <w:p w:rsidR="00AF6437" w:rsidRPr="007645CC" w:rsidRDefault="00AF6437" w:rsidP="00AF64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8" w:type="dxa"/>
          </w:tcPr>
          <w:p w:rsidR="00AF6437" w:rsidRPr="007645CC" w:rsidRDefault="00AF6437" w:rsidP="00AF64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89" w:type="dxa"/>
          </w:tcPr>
          <w:p w:rsidR="00AF6437" w:rsidRPr="007645CC" w:rsidRDefault="00AF6437" w:rsidP="00AF64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5" w:type="dxa"/>
          </w:tcPr>
          <w:p w:rsidR="00AF6437" w:rsidRPr="007645CC" w:rsidRDefault="00AF6437" w:rsidP="00AF6437">
            <w:pPr>
              <w:rPr>
                <w:rFonts w:ascii="Times New Roman" w:hAnsi="Times New Roman" w:cs="Times New Roman"/>
              </w:rPr>
            </w:pPr>
          </w:p>
        </w:tc>
      </w:tr>
      <w:tr w:rsidR="00AF6437" w:rsidRPr="007645CC" w:rsidTr="00BC6289">
        <w:tc>
          <w:tcPr>
            <w:tcW w:w="1787" w:type="dxa"/>
            <w:vMerge w:val="restart"/>
          </w:tcPr>
          <w:p w:rsidR="00AF6437" w:rsidRDefault="00AF6437" w:rsidP="00AF64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913" w:type="dxa"/>
          </w:tcPr>
          <w:p w:rsidR="00AF6437" w:rsidRPr="007645CC" w:rsidRDefault="00AF6437" w:rsidP="00AF64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31" w:type="dxa"/>
          </w:tcPr>
          <w:p w:rsidR="00AF6437" w:rsidRPr="007645CC" w:rsidRDefault="00AF6437" w:rsidP="00AF64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TRIF OANA MARIA</w:t>
            </w:r>
          </w:p>
        </w:tc>
        <w:tc>
          <w:tcPr>
            <w:tcW w:w="1844" w:type="dxa"/>
          </w:tcPr>
          <w:p w:rsidR="00AF6437" w:rsidRPr="007645CC" w:rsidRDefault="00AF6437" w:rsidP="00AF64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SCOALA GIMNAZIALA VALISOARA</w:t>
            </w:r>
          </w:p>
        </w:tc>
        <w:tc>
          <w:tcPr>
            <w:tcW w:w="1986" w:type="dxa"/>
          </w:tcPr>
          <w:p w:rsidR="00AF6437" w:rsidRPr="007645CC" w:rsidRDefault="00AF6437" w:rsidP="00AF64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TITULAR</w:t>
            </w:r>
          </w:p>
        </w:tc>
        <w:tc>
          <w:tcPr>
            <w:tcW w:w="1708" w:type="dxa"/>
          </w:tcPr>
          <w:p w:rsidR="00AF6437" w:rsidRPr="007645CC" w:rsidRDefault="00AF6437" w:rsidP="00AF64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MATEMATICA</w:t>
            </w:r>
          </w:p>
        </w:tc>
        <w:tc>
          <w:tcPr>
            <w:tcW w:w="1528" w:type="dxa"/>
          </w:tcPr>
          <w:p w:rsidR="00AF6437" w:rsidRPr="007645CC" w:rsidRDefault="00AF6437" w:rsidP="00AF64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89" w:type="dxa"/>
          </w:tcPr>
          <w:p w:rsidR="00AF6437" w:rsidRPr="007645CC" w:rsidRDefault="00AF6437" w:rsidP="00AF64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="00BC6289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535" w:type="dxa"/>
          </w:tcPr>
          <w:p w:rsidR="00AF6437" w:rsidRPr="007645CC" w:rsidRDefault="00AF6437" w:rsidP="00AF6437">
            <w:pPr>
              <w:rPr>
                <w:rFonts w:ascii="Times New Roman" w:hAnsi="Times New Roman" w:cs="Times New Roman"/>
              </w:rPr>
            </w:pPr>
          </w:p>
        </w:tc>
      </w:tr>
      <w:tr w:rsidR="00AF6437" w:rsidRPr="007645CC" w:rsidTr="00BC6289">
        <w:tc>
          <w:tcPr>
            <w:tcW w:w="1787" w:type="dxa"/>
            <w:vMerge/>
          </w:tcPr>
          <w:p w:rsidR="00AF6437" w:rsidRDefault="00AF6437" w:rsidP="00AF64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3" w:type="dxa"/>
          </w:tcPr>
          <w:p w:rsidR="00AF6437" w:rsidRPr="007645CC" w:rsidRDefault="00AF6437" w:rsidP="00AF64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231" w:type="dxa"/>
          </w:tcPr>
          <w:p w:rsidR="00AF6437" w:rsidRPr="007645CC" w:rsidRDefault="00AF6437" w:rsidP="00AF64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</w:tcPr>
          <w:p w:rsidR="00AF6437" w:rsidRPr="007645CC" w:rsidRDefault="00AF6437" w:rsidP="00AF64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AF6437" w:rsidRPr="007645CC" w:rsidRDefault="00AF6437" w:rsidP="00AF64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</w:tcPr>
          <w:p w:rsidR="00AF6437" w:rsidRPr="007645CC" w:rsidRDefault="00AF6437" w:rsidP="00AF64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8" w:type="dxa"/>
          </w:tcPr>
          <w:p w:rsidR="00AF6437" w:rsidRPr="007645CC" w:rsidRDefault="00AF6437" w:rsidP="00AF64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89" w:type="dxa"/>
          </w:tcPr>
          <w:p w:rsidR="00AF6437" w:rsidRPr="007645CC" w:rsidRDefault="00AF6437" w:rsidP="00AF64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5" w:type="dxa"/>
          </w:tcPr>
          <w:p w:rsidR="00AF6437" w:rsidRPr="007645CC" w:rsidRDefault="00AF6437" w:rsidP="00AF6437">
            <w:pPr>
              <w:rPr>
                <w:rFonts w:ascii="Times New Roman" w:hAnsi="Times New Roman" w:cs="Times New Roman"/>
              </w:rPr>
            </w:pPr>
          </w:p>
        </w:tc>
      </w:tr>
      <w:tr w:rsidR="00AF6437" w:rsidRPr="007645CC" w:rsidTr="00BC6289">
        <w:tc>
          <w:tcPr>
            <w:tcW w:w="1787" w:type="dxa"/>
            <w:vMerge w:val="restart"/>
          </w:tcPr>
          <w:p w:rsidR="00AF6437" w:rsidRDefault="00AF6437" w:rsidP="00AF64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913" w:type="dxa"/>
          </w:tcPr>
          <w:p w:rsidR="00AF6437" w:rsidRPr="007645CC" w:rsidRDefault="00AF6437" w:rsidP="00AF64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31" w:type="dxa"/>
          </w:tcPr>
          <w:p w:rsidR="00AF6437" w:rsidRPr="007645CC" w:rsidRDefault="00BC6289" w:rsidP="00AF64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BOZAN FLAVIUS DANIEL</w:t>
            </w:r>
          </w:p>
        </w:tc>
        <w:tc>
          <w:tcPr>
            <w:tcW w:w="1844" w:type="dxa"/>
          </w:tcPr>
          <w:p w:rsidR="00AF6437" w:rsidRPr="007645CC" w:rsidRDefault="00BC6289" w:rsidP="00AF64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SCOALA GIMNAZIALA VALISOARA</w:t>
            </w:r>
          </w:p>
        </w:tc>
        <w:tc>
          <w:tcPr>
            <w:tcW w:w="1986" w:type="dxa"/>
          </w:tcPr>
          <w:p w:rsidR="00AF6437" w:rsidRPr="007645CC" w:rsidRDefault="00BC6289" w:rsidP="00AF64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1708" w:type="dxa"/>
          </w:tcPr>
          <w:p w:rsidR="00AF6437" w:rsidRPr="007645CC" w:rsidRDefault="00BC6289" w:rsidP="00AF64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PROFESOR INVATAMANT PRIMAR</w:t>
            </w:r>
          </w:p>
        </w:tc>
        <w:tc>
          <w:tcPr>
            <w:tcW w:w="1528" w:type="dxa"/>
          </w:tcPr>
          <w:p w:rsidR="00AF6437" w:rsidRPr="007645CC" w:rsidRDefault="00BC6289" w:rsidP="00AF64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89" w:type="dxa"/>
          </w:tcPr>
          <w:p w:rsidR="00AF6437" w:rsidRPr="007645CC" w:rsidRDefault="00BC6289" w:rsidP="00AF64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35" w:type="dxa"/>
          </w:tcPr>
          <w:p w:rsidR="00AF6437" w:rsidRPr="007645CC" w:rsidRDefault="00AF6437" w:rsidP="00AF6437">
            <w:pPr>
              <w:rPr>
                <w:rFonts w:ascii="Times New Roman" w:hAnsi="Times New Roman" w:cs="Times New Roman"/>
              </w:rPr>
            </w:pPr>
          </w:p>
        </w:tc>
      </w:tr>
      <w:tr w:rsidR="00AF6437" w:rsidRPr="007645CC" w:rsidTr="00BC6289">
        <w:tc>
          <w:tcPr>
            <w:tcW w:w="1787" w:type="dxa"/>
            <w:vMerge/>
          </w:tcPr>
          <w:p w:rsidR="00AF6437" w:rsidRDefault="00AF6437" w:rsidP="00AF64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3" w:type="dxa"/>
          </w:tcPr>
          <w:p w:rsidR="00AF6437" w:rsidRPr="007645CC" w:rsidRDefault="00AF6437" w:rsidP="00AF64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231" w:type="dxa"/>
          </w:tcPr>
          <w:p w:rsidR="00AF6437" w:rsidRPr="007645CC" w:rsidRDefault="00AF6437" w:rsidP="00AF64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</w:tcPr>
          <w:p w:rsidR="00AF6437" w:rsidRPr="007645CC" w:rsidRDefault="00AF6437" w:rsidP="00AF64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AF6437" w:rsidRPr="007645CC" w:rsidRDefault="00AF6437" w:rsidP="00AF64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</w:tcPr>
          <w:p w:rsidR="00AF6437" w:rsidRPr="007645CC" w:rsidRDefault="00AF6437" w:rsidP="00AF64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8" w:type="dxa"/>
          </w:tcPr>
          <w:p w:rsidR="00AF6437" w:rsidRPr="007645CC" w:rsidRDefault="00AF6437" w:rsidP="00AF64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89" w:type="dxa"/>
          </w:tcPr>
          <w:p w:rsidR="00AF6437" w:rsidRPr="007645CC" w:rsidRDefault="00AF6437" w:rsidP="00AF64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5" w:type="dxa"/>
          </w:tcPr>
          <w:p w:rsidR="00AF6437" w:rsidRPr="007645CC" w:rsidRDefault="00AF6437" w:rsidP="00AF6437">
            <w:pPr>
              <w:rPr>
                <w:rFonts w:ascii="Times New Roman" w:hAnsi="Times New Roman" w:cs="Times New Roman"/>
              </w:rPr>
            </w:pPr>
          </w:p>
        </w:tc>
      </w:tr>
      <w:tr w:rsidR="00AF6437" w:rsidRPr="007645CC" w:rsidTr="00BC6289">
        <w:tc>
          <w:tcPr>
            <w:tcW w:w="1787" w:type="dxa"/>
            <w:vMerge w:val="restart"/>
          </w:tcPr>
          <w:p w:rsidR="00AF6437" w:rsidRDefault="00AF6437" w:rsidP="00AF64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913" w:type="dxa"/>
          </w:tcPr>
          <w:p w:rsidR="00AF6437" w:rsidRPr="007645CC" w:rsidRDefault="00AF6437" w:rsidP="00AF64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31" w:type="dxa"/>
          </w:tcPr>
          <w:p w:rsidR="00AF6437" w:rsidRPr="007645CC" w:rsidRDefault="00AF6437" w:rsidP="00AF64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</w:tcPr>
          <w:p w:rsidR="00AF6437" w:rsidRPr="007645CC" w:rsidRDefault="00AF6437" w:rsidP="00AF64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AF6437" w:rsidRPr="007645CC" w:rsidRDefault="00AF6437" w:rsidP="00AF64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</w:tcPr>
          <w:p w:rsidR="00AF6437" w:rsidRPr="007645CC" w:rsidRDefault="00AF6437" w:rsidP="00AF64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8" w:type="dxa"/>
          </w:tcPr>
          <w:p w:rsidR="00AF6437" w:rsidRPr="007645CC" w:rsidRDefault="00AF6437" w:rsidP="00AF64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89" w:type="dxa"/>
          </w:tcPr>
          <w:p w:rsidR="00AF6437" w:rsidRPr="007645CC" w:rsidRDefault="00AF6437" w:rsidP="00AF64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5" w:type="dxa"/>
          </w:tcPr>
          <w:p w:rsidR="00AF6437" w:rsidRPr="007645CC" w:rsidRDefault="00AF6437" w:rsidP="00AF6437">
            <w:pPr>
              <w:rPr>
                <w:rFonts w:ascii="Times New Roman" w:hAnsi="Times New Roman" w:cs="Times New Roman"/>
              </w:rPr>
            </w:pPr>
          </w:p>
        </w:tc>
      </w:tr>
      <w:tr w:rsidR="00AF6437" w:rsidRPr="007645CC" w:rsidTr="00BC6289">
        <w:tc>
          <w:tcPr>
            <w:tcW w:w="1787" w:type="dxa"/>
            <w:vMerge/>
          </w:tcPr>
          <w:p w:rsidR="00AF6437" w:rsidRDefault="00AF6437" w:rsidP="00AF64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3" w:type="dxa"/>
          </w:tcPr>
          <w:p w:rsidR="00AF6437" w:rsidRPr="007645CC" w:rsidRDefault="00AF6437" w:rsidP="00AF64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231" w:type="dxa"/>
          </w:tcPr>
          <w:p w:rsidR="00AF6437" w:rsidRPr="007645CC" w:rsidRDefault="00AF6437" w:rsidP="00AF64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</w:tcPr>
          <w:p w:rsidR="00AF6437" w:rsidRPr="007645CC" w:rsidRDefault="00AF6437" w:rsidP="00AF64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AF6437" w:rsidRPr="007645CC" w:rsidRDefault="00AF6437" w:rsidP="00AF64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</w:tcPr>
          <w:p w:rsidR="00AF6437" w:rsidRPr="007645CC" w:rsidRDefault="00AF6437" w:rsidP="00AF64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8" w:type="dxa"/>
          </w:tcPr>
          <w:p w:rsidR="00AF6437" w:rsidRPr="007645CC" w:rsidRDefault="00AF6437" w:rsidP="00AF64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89" w:type="dxa"/>
          </w:tcPr>
          <w:p w:rsidR="00AF6437" w:rsidRPr="007645CC" w:rsidRDefault="00AF6437" w:rsidP="00AF64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5" w:type="dxa"/>
          </w:tcPr>
          <w:p w:rsidR="00AF6437" w:rsidRPr="007645CC" w:rsidRDefault="00AF6437" w:rsidP="00AF6437">
            <w:pPr>
              <w:rPr>
                <w:rFonts w:ascii="Times New Roman" w:hAnsi="Times New Roman" w:cs="Times New Roman"/>
              </w:rPr>
            </w:pPr>
          </w:p>
        </w:tc>
      </w:tr>
      <w:tr w:rsidR="00AF6437" w:rsidRPr="007645CC" w:rsidTr="00BC6289">
        <w:tc>
          <w:tcPr>
            <w:tcW w:w="1787" w:type="dxa"/>
            <w:vMerge w:val="restart"/>
          </w:tcPr>
          <w:p w:rsidR="00AF6437" w:rsidRDefault="00AF6437" w:rsidP="00AF64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ani</w:t>
            </w:r>
          </w:p>
        </w:tc>
        <w:tc>
          <w:tcPr>
            <w:tcW w:w="913" w:type="dxa"/>
          </w:tcPr>
          <w:p w:rsidR="00AF6437" w:rsidRPr="007645CC" w:rsidRDefault="00AF6437" w:rsidP="00AF64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31" w:type="dxa"/>
          </w:tcPr>
          <w:p w:rsidR="00AF6437" w:rsidRPr="007645CC" w:rsidRDefault="00AF6437" w:rsidP="00AF64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</w:tcPr>
          <w:p w:rsidR="00AF6437" w:rsidRPr="007645CC" w:rsidRDefault="00AF6437" w:rsidP="00AF64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AF6437" w:rsidRPr="007645CC" w:rsidRDefault="00AF6437" w:rsidP="00AF64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</w:tcPr>
          <w:p w:rsidR="00AF6437" w:rsidRPr="007645CC" w:rsidRDefault="00AF6437" w:rsidP="00AF64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8" w:type="dxa"/>
          </w:tcPr>
          <w:p w:rsidR="00AF6437" w:rsidRPr="007645CC" w:rsidRDefault="00AF6437" w:rsidP="00AF64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89" w:type="dxa"/>
          </w:tcPr>
          <w:p w:rsidR="00AF6437" w:rsidRPr="007645CC" w:rsidRDefault="00AF6437" w:rsidP="00AF64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5" w:type="dxa"/>
          </w:tcPr>
          <w:p w:rsidR="00AF6437" w:rsidRPr="007645CC" w:rsidRDefault="00AF6437" w:rsidP="00AF6437">
            <w:pPr>
              <w:rPr>
                <w:rFonts w:ascii="Times New Roman" w:hAnsi="Times New Roman" w:cs="Times New Roman"/>
              </w:rPr>
            </w:pPr>
          </w:p>
        </w:tc>
      </w:tr>
      <w:tr w:rsidR="00AF6437" w:rsidRPr="007645CC" w:rsidTr="00BC6289">
        <w:tc>
          <w:tcPr>
            <w:tcW w:w="1787" w:type="dxa"/>
            <w:vMerge/>
          </w:tcPr>
          <w:p w:rsidR="00AF6437" w:rsidRDefault="00AF6437" w:rsidP="00AF64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3" w:type="dxa"/>
          </w:tcPr>
          <w:p w:rsidR="00AF6437" w:rsidRPr="007645CC" w:rsidRDefault="00AF6437" w:rsidP="00AF64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231" w:type="dxa"/>
          </w:tcPr>
          <w:p w:rsidR="00AF6437" w:rsidRPr="007645CC" w:rsidRDefault="00AF6437" w:rsidP="00AF64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</w:tcPr>
          <w:p w:rsidR="00AF6437" w:rsidRPr="007645CC" w:rsidRDefault="00AF6437" w:rsidP="00AF64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AF6437" w:rsidRPr="007645CC" w:rsidRDefault="00AF6437" w:rsidP="00AF64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</w:tcPr>
          <w:p w:rsidR="00AF6437" w:rsidRPr="007645CC" w:rsidRDefault="00AF6437" w:rsidP="00AF64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8" w:type="dxa"/>
          </w:tcPr>
          <w:p w:rsidR="00AF6437" w:rsidRPr="007645CC" w:rsidRDefault="00AF6437" w:rsidP="00AF64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89" w:type="dxa"/>
          </w:tcPr>
          <w:p w:rsidR="00AF6437" w:rsidRPr="007645CC" w:rsidRDefault="00AF6437" w:rsidP="00AF64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5" w:type="dxa"/>
          </w:tcPr>
          <w:p w:rsidR="00AF6437" w:rsidRPr="007645CC" w:rsidRDefault="00AF6437" w:rsidP="00AF6437">
            <w:pPr>
              <w:rPr>
                <w:rFonts w:ascii="Times New Roman" w:hAnsi="Times New Roman" w:cs="Times New Roman"/>
              </w:rPr>
            </w:pPr>
          </w:p>
        </w:tc>
      </w:tr>
      <w:tr w:rsidR="00AF6437" w:rsidRPr="007645CC" w:rsidTr="00BC6289">
        <w:tc>
          <w:tcPr>
            <w:tcW w:w="1787" w:type="dxa"/>
          </w:tcPr>
          <w:p w:rsidR="00AF6437" w:rsidRDefault="00AF6437" w:rsidP="00AF64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913" w:type="dxa"/>
          </w:tcPr>
          <w:p w:rsidR="00AF6437" w:rsidRPr="007645CC" w:rsidRDefault="00AF6437" w:rsidP="00AF64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31" w:type="dxa"/>
          </w:tcPr>
          <w:p w:rsidR="00AF6437" w:rsidRPr="007645CC" w:rsidRDefault="00AF6437" w:rsidP="00AF64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</w:tcPr>
          <w:p w:rsidR="00AF6437" w:rsidRPr="007645CC" w:rsidRDefault="00AF6437" w:rsidP="00AF64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AF6437" w:rsidRPr="007645CC" w:rsidRDefault="00AF6437" w:rsidP="00AF64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</w:tcPr>
          <w:p w:rsidR="00AF6437" w:rsidRPr="007645CC" w:rsidRDefault="00AF6437" w:rsidP="00AF64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8" w:type="dxa"/>
          </w:tcPr>
          <w:p w:rsidR="00AF6437" w:rsidRPr="007645CC" w:rsidRDefault="00AF6437" w:rsidP="00AF64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89" w:type="dxa"/>
          </w:tcPr>
          <w:p w:rsidR="00AF6437" w:rsidRPr="007645CC" w:rsidRDefault="00AF6437" w:rsidP="00AF64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5" w:type="dxa"/>
          </w:tcPr>
          <w:p w:rsidR="00AF6437" w:rsidRPr="007645CC" w:rsidRDefault="00AF6437" w:rsidP="00AF6437">
            <w:pPr>
              <w:rPr>
                <w:rFonts w:ascii="Times New Roman" w:hAnsi="Times New Roman" w:cs="Times New Roman"/>
              </w:rPr>
            </w:pPr>
          </w:p>
        </w:tc>
      </w:tr>
    </w:tbl>
    <w:p w:rsidR="00BC6289" w:rsidRDefault="00BC6289" w:rsidP="003E4758">
      <w:pPr>
        <w:rPr>
          <w:rFonts w:ascii="Times New Roman" w:hAnsi="Times New Roman" w:cs="Times New Roman"/>
        </w:rPr>
      </w:pPr>
    </w:p>
    <w:p w:rsidR="000A1AA9" w:rsidRDefault="00BC6289" w:rsidP="003E475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DIRECTOR,                                                                                                          SECRETAR,</w:t>
      </w:r>
    </w:p>
    <w:p w:rsidR="00BC6289" w:rsidRDefault="00BC6289" w:rsidP="003E475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PROF. RESIGA GHEORGHE                                                                                   PROF. TRIF OANA</w:t>
      </w:r>
    </w:p>
    <w:sectPr w:rsidR="00BC6289" w:rsidSect="00E24341">
      <w:pgSz w:w="16838" w:h="11906" w:orient="landscape"/>
      <w:pgMar w:top="1134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344EB0"/>
    <w:multiLevelType w:val="hybridMultilevel"/>
    <w:tmpl w:val="91FE512C"/>
    <w:lvl w:ilvl="0" w:tplc="D1983EF4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F04FDF"/>
    <w:multiLevelType w:val="hybridMultilevel"/>
    <w:tmpl w:val="58BE0B32"/>
    <w:lvl w:ilvl="0" w:tplc="F212457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44422F"/>
    <w:multiLevelType w:val="hybridMultilevel"/>
    <w:tmpl w:val="EE4A540A"/>
    <w:lvl w:ilvl="0" w:tplc="BE821E46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370" w:hanging="360"/>
      </w:pPr>
    </w:lvl>
    <w:lvl w:ilvl="2" w:tplc="0418001B" w:tentative="1">
      <w:start w:val="1"/>
      <w:numFmt w:val="lowerRoman"/>
      <w:lvlText w:val="%3."/>
      <w:lvlJc w:val="right"/>
      <w:pPr>
        <w:ind w:left="3090" w:hanging="180"/>
      </w:pPr>
    </w:lvl>
    <w:lvl w:ilvl="3" w:tplc="0418000F" w:tentative="1">
      <w:start w:val="1"/>
      <w:numFmt w:val="decimal"/>
      <w:lvlText w:val="%4."/>
      <w:lvlJc w:val="left"/>
      <w:pPr>
        <w:ind w:left="3810" w:hanging="360"/>
      </w:pPr>
    </w:lvl>
    <w:lvl w:ilvl="4" w:tplc="04180019" w:tentative="1">
      <w:start w:val="1"/>
      <w:numFmt w:val="lowerLetter"/>
      <w:lvlText w:val="%5."/>
      <w:lvlJc w:val="left"/>
      <w:pPr>
        <w:ind w:left="4530" w:hanging="360"/>
      </w:pPr>
    </w:lvl>
    <w:lvl w:ilvl="5" w:tplc="0418001B" w:tentative="1">
      <w:start w:val="1"/>
      <w:numFmt w:val="lowerRoman"/>
      <w:lvlText w:val="%6."/>
      <w:lvlJc w:val="right"/>
      <w:pPr>
        <w:ind w:left="5250" w:hanging="180"/>
      </w:pPr>
    </w:lvl>
    <w:lvl w:ilvl="6" w:tplc="0418000F" w:tentative="1">
      <w:start w:val="1"/>
      <w:numFmt w:val="decimal"/>
      <w:lvlText w:val="%7."/>
      <w:lvlJc w:val="left"/>
      <w:pPr>
        <w:ind w:left="5970" w:hanging="360"/>
      </w:pPr>
    </w:lvl>
    <w:lvl w:ilvl="7" w:tplc="04180019" w:tentative="1">
      <w:start w:val="1"/>
      <w:numFmt w:val="lowerLetter"/>
      <w:lvlText w:val="%8."/>
      <w:lvlJc w:val="left"/>
      <w:pPr>
        <w:ind w:left="6690" w:hanging="360"/>
      </w:pPr>
    </w:lvl>
    <w:lvl w:ilvl="8" w:tplc="0418001B" w:tentative="1">
      <w:start w:val="1"/>
      <w:numFmt w:val="lowerRoman"/>
      <w:lvlText w:val="%9."/>
      <w:lvlJc w:val="right"/>
      <w:pPr>
        <w:ind w:left="741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45CC"/>
    <w:rsid w:val="000102E7"/>
    <w:rsid w:val="00010C05"/>
    <w:rsid w:val="000731A1"/>
    <w:rsid w:val="000A1AA9"/>
    <w:rsid w:val="001A586E"/>
    <w:rsid w:val="002C16A7"/>
    <w:rsid w:val="00365B6B"/>
    <w:rsid w:val="00385D1C"/>
    <w:rsid w:val="00392002"/>
    <w:rsid w:val="003E4758"/>
    <w:rsid w:val="004503B9"/>
    <w:rsid w:val="00480BEF"/>
    <w:rsid w:val="00591BB2"/>
    <w:rsid w:val="005E1410"/>
    <w:rsid w:val="005E20E8"/>
    <w:rsid w:val="00613E76"/>
    <w:rsid w:val="006A49DD"/>
    <w:rsid w:val="0074355B"/>
    <w:rsid w:val="007645CC"/>
    <w:rsid w:val="00795687"/>
    <w:rsid w:val="00986362"/>
    <w:rsid w:val="00A15CD8"/>
    <w:rsid w:val="00AF6437"/>
    <w:rsid w:val="00B07326"/>
    <w:rsid w:val="00B4509E"/>
    <w:rsid w:val="00BC1945"/>
    <w:rsid w:val="00BC6289"/>
    <w:rsid w:val="00C91E91"/>
    <w:rsid w:val="00CC38F1"/>
    <w:rsid w:val="00D67199"/>
    <w:rsid w:val="00E24341"/>
    <w:rsid w:val="00F54FD3"/>
    <w:rsid w:val="00FD2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437F43-E64E-4FD8-83FD-A36AFCF09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7645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7645CC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BC62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C628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77750491-ECAE-498A-83BB-FCA0FF3663FC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3</TotalTime>
  <Pages>2</Pages>
  <Words>283</Words>
  <Characters>1646</Characters>
  <Application>Microsoft Office Word</Application>
  <DocSecurity>0</DocSecurity>
  <Lines>13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cristina.dascalu</dc:creator>
  <cp:lastModifiedBy>MECTS</cp:lastModifiedBy>
  <cp:revision>3</cp:revision>
  <cp:lastPrinted>2013-10-22T10:41:00Z</cp:lastPrinted>
  <dcterms:created xsi:type="dcterms:W3CDTF">2013-10-22T10:40:00Z</dcterms:created>
  <dcterms:modified xsi:type="dcterms:W3CDTF">2013-10-22T10:42:00Z</dcterms:modified>
</cp:coreProperties>
</file>