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C0B2F" w14:textId="77777777" w:rsidR="008C2FE9" w:rsidRPr="00423327" w:rsidRDefault="00423327" w:rsidP="00FC54D3">
      <w:pPr>
        <w:jc w:val="center"/>
        <w:rPr>
          <w:rFonts w:ascii="Arial" w:hAnsi="Arial" w:cs="Arial"/>
          <w:b/>
          <w:sz w:val="24"/>
          <w:szCs w:val="24"/>
        </w:rPr>
      </w:pPr>
      <w:r w:rsidRPr="00423327">
        <w:rPr>
          <w:rFonts w:ascii="Arial" w:hAnsi="Arial" w:cs="Arial"/>
          <w:b/>
          <w:sz w:val="24"/>
          <w:szCs w:val="24"/>
        </w:rPr>
        <w:t>RAPORT DE ACTIVITATE</w:t>
      </w:r>
    </w:p>
    <w:p w14:paraId="7BFC0B30" w14:textId="77777777" w:rsidR="00423327" w:rsidRPr="00423327" w:rsidRDefault="00423327" w:rsidP="00FC54D3">
      <w:pPr>
        <w:jc w:val="center"/>
        <w:rPr>
          <w:rFonts w:ascii="Arial" w:hAnsi="Arial" w:cs="Arial"/>
          <w:b/>
          <w:sz w:val="24"/>
          <w:szCs w:val="24"/>
        </w:rPr>
      </w:pPr>
    </w:p>
    <w:p w14:paraId="7BFC0B31" w14:textId="77777777" w:rsidR="00FC54D3" w:rsidRPr="00423327" w:rsidRDefault="00FC54D3" w:rsidP="004233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ab/>
        <w:t xml:space="preserve">Activitatea cu ocazia </w:t>
      </w:r>
      <w:r w:rsidR="00423327" w:rsidRPr="00423327">
        <w:rPr>
          <w:rFonts w:ascii="Arial" w:hAnsi="Arial" w:cs="Arial"/>
          <w:sz w:val="24"/>
          <w:szCs w:val="24"/>
        </w:rPr>
        <w:t>simulării unui cutremur si a masurilor care se impu</w:t>
      </w:r>
      <w:r w:rsidRPr="00423327">
        <w:rPr>
          <w:rFonts w:ascii="Arial" w:hAnsi="Arial" w:cs="Arial"/>
          <w:sz w:val="24"/>
          <w:szCs w:val="24"/>
        </w:rPr>
        <w:t xml:space="preserve">n </w:t>
      </w:r>
      <w:r w:rsidR="00423327" w:rsidRPr="00423327">
        <w:rPr>
          <w:rFonts w:ascii="Arial" w:hAnsi="Arial" w:cs="Arial"/>
          <w:sz w:val="24"/>
          <w:szCs w:val="24"/>
        </w:rPr>
        <w:t>înainte,</w:t>
      </w:r>
      <w:r w:rsidRPr="00423327">
        <w:rPr>
          <w:rFonts w:ascii="Arial" w:hAnsi="Arial" w:cs="Arial"/>
          <w:sz w:val="24"/>
          <w:szCs w:val="24"/>
        </w:rPr>
        <w:t xml:space="preserve"> in timpul si </w:t>
      </w:r>
      <w:r w:rsidR="00423327" w:rsidRPr="00423327">
        <w:rPr>
          <w:rFonts w:ascii="Arial" w:hAnsi="Arial" w:cs="Arial"/>
          <w:sz w:val="24"/>
          <w:szCs w:val="24"/>
        </w:rPr>
        <w:t>după</w:t>
      </w:r>
      <w:r w:rsidRPr="00423327">
        <w:rPr>
          <w:rFonts w:ascii="Arial" w:hAnsi="Arial" w:cs="Arial"/>
          <w:sz w:val="24"/>
          <w:szCs w:val="24"/>
        </w:rPr>
        <w:t xml:space="preserve"> cutremur, a fost </w:t>
      </w:r>
      <w:r w:rsidR="00423327" w:rsidRPr="00423327">
        <w:rPr>
          <w:rFonts w:ascii="Arial" w:hAnsi="Arial" w:cs="Arial"/>
          <w:sz w:val="24"/>
          <w:szCs w:val="24"/>
        </w:rPr>
        <w:t>desfășurata</w:t>
      </w:r>
      <w:r w:rsidRPr="00423327">
        <w:rPr>
          <w:rFonts w:ascii="Arial" w:hAnsi="Arial" w:cs="Arial"/>
          <w:sz w:val="24"/>
          <w:szCs w:val="24"/>
        </w:rPr>
        <w:t xml:space="preserve"> in cadrul Colegiului Tehnic Agricol </w:t>
      </w:r>
      <w:r w:rsidR="00423327" w:rsidRPr="00423327">
        <w:rPr>
          <w:rFonts w:ascii="Arial" w:hAnsi="Arial" w:cs="Arial"/>
          <w:sz w:val="24"/>
          <w:szCs w:val="24"/>
        </w:rPr>
        <w:t xml:space="preserve">“ </w:t>
      </w:r>
      <w:r w:rsidRPr="00423327">
        <w:rPr>
          <w:rFonts w:ascii="Arial" w:hAnsi="Arial" w:cs="Arial"/>
          <w:sz w:val="24"/>
          <w:szCs w:val="24"/>
        </w:rPr>
        <w:t>Al. Borza</w:t>
      </w:r>
      <w:r w:rsidR="00423327" w:rsidRPr="00423327">
        <w:rPr>
          <w:rFonts w:ascii="Arial" w:hAnsi="Arial" w:cs="Arial"/>
          <w:sz w:val="24"/>
          <w:szCs w:val="24"/>
        </w:rPr>
        <w:t xml:space="preserve"> “ Geoagiu in zilele de 1</w:t>
      </w:r>
      <w:r w:rsidRPr="00423327">
        <w:rPr>
          <w:rFonts w:ascii="Arial" w:hAnsi="Arial" w:cs="Arial"/>
          <w:sz w:val="24"/>
          <w:szCs w:val="24"/>
        </w:rPr>
        <w:t xml:space="preserve">7, 18 si 21 octombrie 2013 , in parteneriat cu I.S.U Hunedoara. </w:t>
      </w:r>
    </w:p>
    <w:p w14:paraId="7BFC0B32" w14:textId="77777777" w:rsidR="00FC54D3" w:rsidRPr="00423327" w:rsidRDefault="00FC54D3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In data de 17 octom</w:t>
      </w:r>
      <w:r w:rsidR="00423327">
        <w:rPr>
          <w:rFonts w:ascii="Arial" w:hAnsi="Arial" w:cs="Arial"/>
          <w:sz w:val="24"/>
          <w:szCs w:val="24"/>
        </w:rPr>
        <w:t>brie a avut loc informarea elev</w:t>
      </w:r>
      <w:r w:rsidRPr="00423327">
        <w:rPr>
          <w:rFonts w:ascii="Arial" w:hAnsi="Arial" w:cs="Arial"/>
          <w:sz w:val="24"/>
          <w:szCs w:val="24"/>
        </w:rPr>
        <w:t xml:space="preserve">ilor cu privire la </w:t>
      </w:r>
      <w:r w:rsidR="00423327" w:rsidRPr="00423327">
        <w:rPr>
          <w:rFonts w:ascii="Arial" w:hAnsi="Arial" w:cs="Arial"/>
          <w:sz w:val="24"/>
          <w:szCs w:val="24"/>
        </w:rPr>
        <w:t>măsurile</w:t>
      </w:r>
      <w:r w:rsidRPr="00423327">
        <w:rPr>
          <w:rFonts w:ascii="Arial" w:hAnsi="Arial" w:cs="Arial"/>
          <w:sz w:val="24"/>
          <w:szCs w:val="24"/>
        </w:rPr>
        <w:t xml:space="preserve"> luate in caz de cutremur</w:t>
      </w:r>
      <w:r w:rsidR="00423327">
        <w:rPr>
          <w:rFonts w:ascii="Arial" w:hAnsi="Arial" w:cs="Arial"/>
          <w:sz w:val="24"/>
          <w:szCs w:val="24"/>
        </w:rPr>
        <w:t>,</w:t>
      </w:r>
      <w:r w:rsidRPr="00423327">
        <w:rPr>
          <w:rFonts w:ascii="Arial" w:hAnsi="Arial" w:cs="Arial"/>
          <w:sz w:val="24"/>
          <w:szCs w:val="24"/>
        </w:rPr>
        <w:t xml:space="preserve"> iar in data de 18 si 21 octombrie orele 10:40 au avut loc </w:t>
      </w:r>
      <w:r w:rsidR="00423327" w:rsidRPr="00423327">
        <w:rPr>
          <w:rFonts w:ascii="Arial" w:hAnsi="Arial" w:cs="Arial"/>
          <w:sz w:val="24"/>
          <w:szCs w:val="24"/>
        </w:rPr>
        <w:t>exercițiile</w:t>
      </w:r>
      <w:r w:rsidRPr="00423327">
        <w:rPr>
          <w:rFonts w:ascii="Arial" w:hAnsi="Arial" w:cs="Arial"/>
          <w:sz w:val="24"/>
          <w:szCs w:val="24"/>
        </w:rPr>
        <w:t xml:space="preserve"> practice la care au participat elevii claselor I- XII , </w:t>
      </w:r>
      <w:r w:rsidR="00423327" w:rsidRPr="00423327">
        <w:rPr>
          <w:rFonts w:ascii="Arial" w:hAnsi="Arial" w:cs="Arial"/>
          <w:sz w:val="24"/>
          <w:szCs w:val="24"/>
        </w:rPr>
        <w:t>diriginții</w:t>
      </w:r>
      <w:r w:rsidRPr="00423327">
        <w:rPr>
          <w:rFonts w:ascii="Arial" w:hAnsi="Arial" w:cs="Arial"/>
          <w:sz w:val="24"/>
          <w:szCs w:val="24"/>
        </w:rPr>
        <w:t xml:space="preserve">, cadrele didactice , </w:t>
      </w:r>
      <w:r w:rsidR="00423327" w:rsidRPr="00423327">
        <w:rPr>
          <w:rFonts w:ascii="Arial" w:hAnsi="Arial" w:cs="Arial"/>
          <w:sz w:val="24"/>
          <w:szCs w:val="24"/>
        </w:rPr>
        <w:t>reprezentați</w:t>
      </w:r>
      <w:r w:rsidRPr="00423327">
        <w:rPr>
          <w:rFonts w:ascii="Arial" w:hAnsi="Arial" w:cs="Arial"/>
          <w:sz w:val="24"/>
          <w:szCs w:val="24"/>
        </w:rPr>
        <w:t xml:space="preserve"> ai I.S.U si a</w:t>
      </w:r>
      <w:r w:rsidR="00423327">
        <w:rPr>
          <w:rFonts w:ascii="Arial" w:hAnsi="Arial" w:cs="Arial"/>
          <w:sz w:val="24"/>
          <w:szCs w:val="24"/>
        </w:rPr>
        <w:t>i</w:t>
      </w:r>
      <w:r w:rsidRPr="00423327">
        <w:rPr>
          <w:rFonts w:ascii="Arial" w:hAnsi="Arial" w:cs="Arial"/>
          <w:sz w:val="24"/>
          <w:szCs w:val="24"/>
        </w:rPr>
        <w:t xml:space="preserve"> jandarmeriei. </w:t>
      </w:r>
    </w:p>
    <w:p w14:paraId="7BFC0B33" w14:textId="77777777" w:rsidR="00FC54D3" w:rsidRPr="00423327" w:rsidRDefault="00423327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Atât</w:t>
      </w:r>
      <w:r w:rsidR="00FC54D3" w:rsidRPr="00423327">
        <w:rPr>
          <w:rFonts w:ascii="Arial" w:hAnsi="Arial" w:cs="Arial"/>
          <w:sz w:val="24"/>
          <w:szCs w:val="24"/>
        </w:rPr>
        <w:t xml:space="preserve"> elevii cat si cadrele didactice au manifestat un interes deo</w:t>
      </w:r>
      <w:r>
        <w:rPr>
          <w:rFonts w:ascii="Arial" w:hAnsi="Arial" w:cs="Arial"/>
          <w:sz w:val="24"/>
          <w:szCs w:val="24"/>
        </w:rPr>
        <w:t xml:space="preserve">sebit pentru aceasta activitate, </w:t>
      </w:r>
      <w:proofErr w:type="spellStart"/>
      <w:r>
        <w:rPr>
          <w:rFonts w:ascii="Arial" w:hAnsi="Arial" w:cs="Arial"/>
          <w:sz w:val="24"/>
          <w:szCs w:val="24"/>
        </w:rPr>
        <w:t>coordonându</w:t>
      </w:r>
      <w:proofErr w:type="spellEnd"/>
      <w:r>
        <w:rPr>
          <w:rFonts w:ascii="Arial" w:hAnsi="Arial" w:cs="Arial"/>
          <w:sz w:val="24"/>
          <w:szCs w:val="24"/>
        </w:rPr>
        <w:t>-si eforturile spre realizarea cu succes a acesteia.</w:t>
      </w:r>
    </w:p>
    <w:p w14:paraId="7BFC0B34" w14:textId="77777777" w:rsidR="00FC54D3" w:rsidRPr="00423327" w:rsidRDefault="00423327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Acțiune</w:t>
      </w:r>
      <w:r>
        <w:rPr>
          <w:rFonts w:ascii="Arial" w:hAnsi="Arial" w:cs="Arial"/>
          <w:sz w:val="24"/>
          <w:szCs w:val="24"/>
        </w:rPr>
        <w:t>a</w:t>
      </w:r>
      <w:r w:rsidR="00FC54D3" w:rsidRPr="00423327">
        <w:rPr>
          <w:rFonts w:ascii="Arial" w:hAnsi="Arial" w:cs="Arial"/>
          <w:sz w:val="24"/>
          <w:szCs w:val="24"/>
        </w:rPr>
        <w:t xml:space="preserve"> s-a </w:t>
      </w:r>
      <w:r w:rsidRPr="00423327">
        <w:rPr>
          <w:rFonts w:ascii="Arial" w:hAnsi="Arial" w:cs="Arial"/>
          <w:sz w:val="24"/>
          <w:szCs w:val="24"/>
        </w:rPr>
        <w:t>desfășurat</w:t>
      </w:r>
      <w:r w:rsidR="00FC54D3" w:rsidRPr="00423327">
        <w:rPr>
          <w:rFonts w:ascii="Arial" w:hAnsi="Arial" w:cs="Arial"/>
          <w:sz w:val="24"/>
          <w:szCs w:val="24"/>
        </w:rPr>
        <w:t xml:space="preserve"> </w:t>
      </w:r>
      <w:r w:rsidRPr="00423327">
        <w:rPr>
          <w:rFonts w:ascii="Arial" w:hAnsi="Arial" w:cs="Arial"/>
          <w:sz w:val="24"/>
          <w:szCs w:val="24"/>
        </w:rPr>
        <w:t>fără</w:t>
      </w:r>
      <w:r w:rsidR="00FC54D3" w:rsidRPr="00423327">
        <w:rPr>
          <w:rFonts w:ascii="Arial" w:hAnsi="Arial" w:cs="Arial"/>
          <w:sz w:val="24"/>
          <w:szCs w:val="24"/>
        </w:rPr>
        <w:t xml:space="preserve"> nici un incident</w:t>
      </w:r>
      <w:r>
        <w:rPr>
          <w:rFonts w:ascii="Arial" w:hAnsi="Arial" w:cs="Arial"/>
          <w:sz w:val="24"/>
          <w:szCs w:val="24"/>
        </w:rPr>
        <w:t>,</w:t>
      </w:r>
      <w:r w:rsidR="00FC54D3" w:rsidRPr="00423327">
        <w:rPr>
          <w:rFonts w:ascii="Arial" w:hAnsi="Arial" w:cs="Arial"/>
          <w:sz w:val="24"/>
          <w:szCs w:val="24"/>
        </w:rPr>
        <w:t xml:space="preserve"> conform normelor si metodologiei.</w:t>
      </w:r>
    </w:p>
    <w:p w14:paraId="7BFC0B35" w14:textId="77777777" w:rsidR="00FC54D3" w:rsidRDefault="00423327" w:rsidP="0042332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Acțiunea</w:t>
      </w:r>
      <w:r w:rsidR="00FC54D3" w:rsidRPr="00423327">
        <w:rPr>
          <w:rFonts w:ascii="Arial" w:hAnsi="Arial" w:cs="Arial"/>
          <w:sz w:val="24"/>
          <w:szCs w:val="24"/>
        </w:rPr>
        <w:t xml:space="preserve"> a fost bine venita si cu un rol educativ crescut.  </w:t>
      </w:r>
    </w:p>
    <w:p w14:paraId="0DCEFF9E" w14:textId="0A06CFA5" w:rsidR="008E4498" w:rsidRDefault="008E4498" w:rsidP="008E4498">
      <w:pPr>
        <w:spacing w:line="360" w:lineRule="auto"/>
        <w:rPr>
          <w:rFonts w:ascii="Arial" w:hAnsi="Arial" w:cs="Arial"/>
          <w:sz w:val="24"/>
          <w:szCs w:val="24"/>
        </w:rPr>
      </w:pPr>
    </w:p>
    <w:p w14:paraId="1D817233" w14:textId="3277DCE7" w:rsidR="008E4498" w:rsidRDefault="008E4498" w:rsidP="008E449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Consilier educativ,</w:t>
      </w:r>
    </w:p>
    <w:p w14:paraId="16E035AD" w14:textId="406FEBC8" w:rsidR="008E4498" w:rsidRDefault="008E4498" w:rsidP="008E449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Prof. </w:t>
      </w:r>
      <w:proofErr w:type="spellStart"/>
      <w:r>
        <w:rPr>
          <w:rFonts w:ascii="Arial" w:hAnsi="Arial" w:cs="Arial"/>
          <w:sz w:val="24"/>
          <w:szCs w:val="24"/>
        </w:rPr>
        <w:t>Siler</w:t>
      </w:r>
      <w:proofErr w:type="spellEnd"/>
      <w:r>
        <w:rPr>
          <w:rFonts w:ascii="Arial" w:hAnsi="Arial" w:cs="Arial"/>
          <w:sz w:val="24"/>
          <w:szCs w:val="24"/>
        </w:rPr>
        <w:t xml:space="preserve"> Marius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Prof. Cismasiu Octav Mihai</w:t>
      </w:r>
    </w:p>
    <w:p w14:paraId="68C3E683" w14:textId="7A11F03A" w:rsidR="00B22115" w:rsidRPr="00423327" w:rsidRDefault="00B22115" w:rsidP="008E4498">
      <w:pPr>
        <w:spacing w:line="360" w:lineRule="auto"/>
        <w:rPr>
          <w:rFonts w:ascii="Arial" w:hAnsi="Arial" w:cs="Arial"/>
          <w:sz w:val="24"/>
          <w:szCs w:val="24"/>
        </w:rPr>
      </w:pPr>
      <w:r w:rsidRPr="00B22115">
        <w:rPr>
          <w:rFonts w:ascii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0C85204B" wp14:editId="49636E09">
            <wp:extent cx="5760720" cy="3839132"/>
            <wp:effectExtent l="0" t="0" r="0" b="9525"/>
            <wp:docPr id="1" name="Picture 1" descr="D:\POZE\SCOALA\EXERCITIU SEISM 2013\IMG_9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OZE\SCOALA\EXERCITIU SEISM 2013\IMG_99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115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0A4C48BF" wp14:editId="5478A2EF">
            <wp:extent cx="5760720" cy="3839132"/>
            <wp:effectExtent l="0" t="0" r="0" b="9525"/>
            <wp:docPr id="2" name="Picture 2" descr="D:\POZE\SCOALA\EXERCITIU SEISM 2013\IMG_9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OZE\SCOALA\EXERCITIU SEISM 2013\IMG_99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115">
        <w:rPr>
          <w:rFonts w:ascii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50D802AA" wp14:editId="616122A8">
            <wp:extent cx="5760720" cy="3839132"/>
            <wp:effectExtent l="0" t="0" r="0" b="9525"/>
            <wp:docPr id="3" name="Picture 3" descr="D:\POZE\SCOALA\EXERCITIU SEISM 2013\IMG_9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OZE\SCOALA\EXERCITIU SEISM 2013\IMG_99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115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218910BB" wp14:editId="12275223">
            <wp:extent cx="5760720" cy="3839132"/>
            <wp:effectExtent l="0" t="0" r="0" b="9525"/>
            <wp:docPr id="4" name="Picture 4" descr="D:\POZE\SCOALA\EXERCITIU SEISM 2013\IMG_9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OZE\SCOALA\EXERCITIU SEISM 2013\IMG_99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115">
        <w:rPr>
          <w:rFonts w:ascii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5E242394" wp14:editId="6326DAD7">
            <wp:extent cx="5760720" cy="3839132"/>
            <wp:effectExtent l="0" t="0" r="0" b="9525"/>
            <wp:docPr id="5" name="Picture 5" descr="D:\POZE\SCOALA\EXERCITIU SEISM 2013\IMG_9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OZE\SCOALA\EXERCITIU SEISM 2013\IMG_99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115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339E638E" wp14:editId="0729225A">
            <wp:extent cx="5760720" cy="3839132"/>
            <wp:effectExtent l="0" t="0" r="0" b="9525"/>
            <wp:docPr id="6" name="Picture 6" descr="D:\POZE\SCOALA\EXERCITIU SEISM 2013\IMG_9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OZE\SCOALA\EXERCITIU SEISM 2013\IMG_99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2115" w:rsidRPr="00423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D3"/>
    <w:rsid w:val="000F1020"/>
    <w:rsid w:val="00423327"/>
    <w:rsid w:val="008C2FE9"/>
    <w:rsid w:val="008E4498"/>
    <w:rsid w:val="00B22115"/>
    <w:rsid w:val="00FC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C0B2F"/>
  <w15:chartTrackingRefBased/>
  <w15:docId w15:val="{19DDCB82-D31A-4ECA-A7A9-08245CFF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E149C22-9E58-4054-9C8D-0868493A4DA0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MECTS</dc:creator>
  <cp:keywords/>
  <dc:description/>
  <cp:lastModifiedBy>Octav Cismasiu</cp:lastModifiedBy>
  <cp:revision>4</cp:revision>
  <dcterms:created xsi:type="dcterms:W3CDTF">2013-10-22T10:42:00Z</dcterms:created>
  <dcterms:modified xsi:type="dcterms:W3CDTF">2013-10-22T11:16:00Z</dcterms:modified>
</cp:coreProperties>
</file>