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ŞCOALA PRIMARĂ BLĂJENI</w:t>
      </w: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TEL.0254682813</w:t>
      </w: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</w:p>
    <w:p w:rsidR="008125D3" w:rsidRDefault="008125D3" w:rsidP="0075067A">
      <w:pPr>
        <w:spacing w:line="360" w:lineRule="auto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Raport</w:t>
      </w:r>
    </w:p>
    <w:p w:rsidR="008125D3" w:rsidRPr="004B225A" w:rsidRDefault="008125D3" w:rsidP="0075067A">
      <w:pPr>
        <w:spacing w:line="360" w:lineRule="auto"/>
        <w:jc w:val="center"/>
        <w:rPr>
          <w:rFonts w:eastAsia="Times New Roman"/>
          <w:b/>
          <w:bCs/>
          <w:lang w:eastAsia="en-US"/>
        </w:rPr>
      </w:pPr>
      <w:r w:rsidRPr="004B225A">
        <w:rPr>
          <w:rFonts w:eastAsia="Times New Roman"/>
          <w:b/>
          <w:bCs/>
          <w:lang w:eastAsia="en-US"/>
        </w:rPr>
        <w:t>privind organizarea şi desfăşurarea simulării unui cutremur</w:t>
      </w:r>
    </w:p>
    <w:p w:rsidR="008125D3" w:rsidRDefault="008125D3" w:rsidP="004B225A">
      <w:pPr>
        <w:shd w:val="clear" w:color="auto" w:fill="FFFFFF"/>
        <w:spacing w:line="360" w:lineRule="auto"/>
        <w:rPr>
          <w:sz w:val="28"/>
          <w:szCs w:val="28"/>
        </w:rPr>
      </w:pPr>
    </w:p>
    <w:p w:rsidR="008125D3" w:rsidRPr="004F384D" w:rsidRDefault="008125D3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125D3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4F384D">
        <w:rPr>
          <w:sz w:val="28"/>
          <w:szCs w:val="28"/>
        </w:rPr>
        <w:t>În zilele de 17, 18 ş</w:t>
      </w:r>
      <w:r>
        <w:rPr>
          <w:sz w:val="28"/>
          <w:szCs w:val="28"/>
        </w:rPr>
        <w:t>i 21 octombrie 2013, la ŞCOALA PRIMARĂ BLĂJENI</w:t>
      </w:r>
      <w:r w:rsidRPr="004F384D">
        <w:rPr>
          <w:sz w:val="28"/>
          <w:szCs w:val="28"/>
        </w:rPr>
        <w:t xml:space="preserve"> , au avut loc exerciţii  de sim</w:t>
      </w:r>
      <w:r>
        <w:rPr>
          <w:sz w:val="28"/>
          <w:szCs w:val="28"/>
        </w:rPr>
        <w:t>ulare în caz de cutremur. Î</w:t>
      </w:r>
      <w:r w:rsidRPr="004F384D">
        <w:rPr>
          <w:sz w:val="28"/>
          <w:szCs w:val="28"/>
        </w:rPr>
        <w:t xml:space="preserve">n data de  17 octombrie a avut loc informarea elevilor cu privire la măsurile luate în caz de </w:t>
      </w:r>
      <w:r>
        <w:rPr>
          <w:sz w:val="28"/>
          <w:szCs w:val="28"/>
        </w:rPr>
        <w:t>cutremur în 18 şi 21octombrie orele 10:00 au avut loc exerciţiile practice.</w:t>
      </w:r>
    </w:p>
    <w:p w:rsidR="008125D3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Timp de 30 secunde clopoţelul a sunat iar elevii  s-au adăpostit ca în cazul unei mişcări seismice,apoi a fost evacuată şcoala. Acţiunea de evacuare a durat 2 minute.</w:t>
      </w:r>
    </w:p>
    <w:p w:rsidR="008125D3" w:rsidRPr="004F384D" w:rsidRDefault="008125D3" w:rsidP="005B3A15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Atât elevii cât şi cadrele didactice au participat cu interes la acţiunea desfăşurată.</w:t>
      </w:r>
    </w:p>
    <w:p w:rsidR="008125D3" w:rsidRPr="004F384D" w:rsidRDefault="008125D3" w:rsidP="004F384D">
      <w:pPr>
        <w:spacing w:line="360" w:lineRule="auto"/>
        <w:ind w:firstLine="708"/>
        <w:jc w:val="both"/>
        <w:rPr>
          <w:sz w:val="28"/>
          <w:szCs w:val="28"/>
        </w:rPr>
      </w:pPr>
      <w:r w:rsidRPr="004F384D">
        <w:rPr>
          <w:sz w:val="28"/>
          <w:szCs w:val="28"/>
        </w:rPr>
        <w:t>Acţiunea s-a desfăşurat fără nici un incident, conform normelor şi metodologiei.</w:t>
      </w:r>
    </w:p>
    <w:p w:rsidR="008125D3" w:rsidRPr="004B225A" w:rsidRDefault="008125D3" w:rsidP="004F384D">
      <w:pPr>
        <w:shd w:val="clear" w:color="auto" w:fill="FFFFFF"/>
        <w:spacing w:line="360" w:lineRule="auto"/>
        <w:jc w:val="both"/>
        <w:rPr>
          <w:sz w:val="28"/>
          <w:szCs w:val="28"/>
        </w:rPr>
      </w:pPr>
    </w:p>
    <w:p w:rsidR="008125D3" w:rsidRDefault="008125D3" w:rsidP="0075067A">
      <w:pPr>
        <w:spacing w:line="360" w:lineRule="auto"/>
        <w:rPr>
          <w:rFonts w:ascii="Arial" w:hAnsi="Arial" w:cs="Arial"/>
        </w:rPr>
      </w:pPr>
    </w:p>
    <w:p w:rsidR="008125D3" w:rsidRDefault="008125D3" w:rsidP="0075067A">
      <w:pPr>
        <w:spacing w:line="360" w:lineRule="auto"/>
        <w:rPr>
          <w:rFonts w:ascii="Arial" w:hAnsi="Arial" w:cs="Arial"/>
        </w:rPr>
      </w:pP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Director,</w:t>
      </w:r>
    </w:p>
    <w:p w:rsidR="008125D3" w:rsidRDefault="008125D3" w:rsidP="0075067A">
      <w:pPr>
        <w:spacing w:line="360" w:lineRule="auto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prof. RAŢ MIRELA</w:t>
      </w:r>
    </w:p>
    <w:sectPr w:rsidR="008125D3" w:rsidSect="00A004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5D3" w:rsidRDefault="008125D3" w:rsidP="004B225A">
      <w:r>
        <w:separator/>
      </w:r>
    </w:p>
  </w:endnote>
  <w:endnote w:type="continuationSeparator" w:id="0">
    <w:p w:rsidR="008125D3" w:rsidRDefault="008125D3" w:rsidP="004B22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5D3" w:rsidRDefault="008125D3" w:rsidP="004B225A">
      <w:r>
        <w:separator/>
      </w:r>
    </w:p>
  </w:footnote>
  <w:footnote w:type="continuationSeparator" w:id="0">
    <w:p w:rsidR="008125D3" w:rsidRDefault="008125D3" w:rsidP="004B22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067A"/>
    <w:rsid w:val="000A37F5"/>
    <w:rsid w:val="002630C0"/>
    <w:rsid w:val="0038284B"/>
    <w:rsid w:val="00476B07"/>
    <w:rsid w:val="004B225A"/>
    <w:rsid w:val="004F384D"/>
    <w:rsid w:val="005B3A15"/>
    <w:rsid w:val="00704AAB"/>
    <w:rsid w:val="0075067A"/>
    <w:rsid w:val="008125D3"/>
    <w:rsid w:val="008E5388"/>
    <w:rsid w:val="00903D98"/>
    <w:rsid w:val="00A0046C"/>
    <w:rsid w:val="00DC4004"/>
    <w:rsid w:val="00F33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A"/>
    <w:rPr>
      <w:rFonts w:ascii="Times New Roman" w:eastAsia="MS Mincho" w:hAnsi="Times New Roman"/>
      <w:sz w:val="24"/>
      <w:szCs w:val="24"/>
      <w:lang w:val="ro-RO"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4B22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118</Words>
  <Characters>686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ŞCOALA PRIMARĂ BLĂJENI</dc:title>
  <dc:subject/>
  <dc:creator>Bugs Bunny</dc:creator>
  <cp:keywords/>
  <dc:description/>
  <cp:lastModifiedBy>x</cp:lastModifiedBy>
  <cp:revision>2</cp:revision>
  <dcterms:created xsi:type="dcterms:W3CDTF">2013-10-23T06:28:00Z</dcterms:created>
  <dcterms:modified xsi:type="dcterms:W3CDTF">2013-10-23T06:28:00Z</dcterms:modified>
</cp:coreProperties>
</file>