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F80" w:rsidRDefault="007E7F80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7F80" w:rsidRDefault="007E7F80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7F80" w:rsidRDefault="007E7F80" w:rsidP="00B4509E">
      <w:pPr>
        <w:spacing w:after="0" w:line="240" w:lineRule="auto"/>
        <w:rPr>
          <w:rFonts w:ascii="Times New Roman" w:hAnsi="Times New Roman"/>
          <w:b/>
        </w:rPr>
      </w:pPr>
    </w:p>
    <w:p w:rsidR="007E7F80" w:rsidRDefault="007E7F80" w:rsidP="00B4509E">
      <w:pPr>
        <w:spacing w:after="0" w:line="240" w:lineRule="auto"/>
        <w:rPr>
          <w:rFonts w:ascii="Times New Roman" w:hAnsi="Times New Roman"/>
          <w:b/>
        </w:rPr>
      </w:pPr>
      <w:r w:rsidRPr="00544C3F">
        <w:rPr>
          <w:rFonts w:ascii="Times New Roman" w:hAnsi="Times New Roman"/>
          <w:b/>
        </w:rPr>
        <w:t>JUDE</w:t>
      </w:r>
      <w:r w:rsidRPr="00544C3F">
        <w:rPr>
          <w:rFonts w:ascii="Tahoma" w:hAnsi="Tahoma"/>
          <w:b/>
        </w:rPr>
        <w:t>Ț</w:t>
      </w:r>
      <w:r w:rsidRPr="00544C3F">
        <w:rPr>
          <w:rFonts w:ascii="Times New Roman" w:hAnsi="Times New Roman"/>
          <w:b/>
        </w:rPr>
        <w:t xml:space="preserve">UL </w:t>
      </w:r>
      <w:r>
        <w:rPr>
          <w:rFonts w:ascii="Times New Roman" w:hAnsi="Times New Roman"/>
          <w:b/>
        </w:rPr>
        <w:t>Hunedoara</w:t>
      </w:r>
    </w:p>
    <w:p w:rsidR="007E7F80" w:rsidRDefault="007E7F80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 w:rsidRPr="00544C3F">
        <w:rPr>
          <w:rFonts w:ascii="Times New Roman" w:hAnsi="Times New Roman"/>
          <w:b/>
        </w:rPr>
        <w:t>ţă</w:t>
      </w:r>
      <w:r>
        <w:rPr>
          <w:rFonts w:ascii="Times New Roman" w:hAnsi="Times New Roman"/>
          <w:b/>
        </w:rPr>
        <w:t>mânt: CENTRUL DE PEDAGOGIE CURATIVĂ SIMERIA</w:t>
      </w:r>
    </w:p>
    <w:p w:rsidR="007E7F80" w:rsidRPr="007645CC" w:rsidRDefault="007E7F80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1338 /22.10.2013</w:t>
      </w:r>
    </w:p>
    <w:p w:rsidR="007E7F80" w:rsidRDefault="007E7F80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7E7F80" w:rsidRPr="001075DE" w:rsidTr="001075DE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75DE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1075DE">
              <w:rPr>
                <w:rFonts w:ascii="Tahoma" w:hAnsi="Tahoma" w:cs="Tahoma"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1075DE">
              <w:rPr>
                <w:rFonts w:ascii="Tahoma" w:hAnsi="Tahoma" w:cs="Tahoma"/>
                <w:sz w:val="16"/>
                <w:szCs w:val="16"/>
              </w:rPr>
              <w:t>Ș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TOTAL</w:t>
            </w: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shd w:val="thin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1075DE">
        <w:tc>
          <w:tcPr>
            <w:tcW w:w="3828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7E7F80" w:rsidRDefault="007E7F80">
      <w:pPr>
        <w:rPr>
          <w:rFonts w:ascii="Times New Roman" w:hAnsi="Times New Roman"/>
        </w:rPr>
      </w:pPr>
    </w:p>
    <w:p w:rsidR="007E7F80" w:rsidRDefault="007E7F80">
      <w:pPr>
        <w:rPr>
          <w:rFonts w:ascii="Times New Roman" w:hAnsi="Times New Roman"/>
        </w:rPr>
      </w:pPr>
    </w:p>
    <w:p w:rsidR="007E7F80" w:rsidRDefault="007E7F80">
      <w:pPr>
        <w:rPr>
          <w:rFonts w:ascii="Times New Roman" w:hAnsi="Times New Roman"/>
        </w:rPr>
      </w:pPr>
    </w:p>
    <w:p w:rsidR="007E7F80" w:rsidRDefault="007E7F80">
      <w:pPr>
        <w:rPr>
          <w:rFonts w:ascii="Times New Roman" w:hAnsi="Times New Roman"/>
        </w:rPr>
      </w:pPr>
    </w:p>
    <w:p w:rsidR="007E7F80" w:rsidRDefault="007E7F80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7E7F80" w:rsidRDefault="007E7F80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7E7F80" w:rsidRDefault="007E7F80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7F80" w:rsidRDefault="007E7F80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E7F80" w:rsidRDefault="007E7F80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7E7F80" w:rsidRDefault="007E7F80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5"/>
        <w:gridCol w:w="916"/>
        <w:gridCol w:w="1182"/>
        <w:gridCol w:w="1842"/>
        <w:gridCol w:w="1986"/>
        <w:gridCol w:w="1685"/>
        <w:gridCol w:w="1543"/>
        <w:gridCol w:w="2317"/>
        <w:gridCol w:w="1545"/>
      </w:tblGrid>
      <w:tr w:rsidR="007E7F80" w:rsidRPr="001075DE" w:rsidTr="00A6260A">
        <w:tc>
          <w:tcPr>
            <w:tcW w:w="1805" w:type="dxa"/>
            <w:vMerge w:val="restart"/>
            <w:tcBorders>
              <w:top w:val="single" w:sz="4" w:space="0" w:color="auto"/>
            </w:tcBorders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6" w:type="dxa"/>
            <w:vMerge w:val="restart"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82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1075DE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42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1075D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1075DE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60" w:type="dxa"/>
            <w:gridSpan w:val="2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1075D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1075DE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  <w:vMerge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82" w:type="dxa"/>
            <w:vMerge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  <w:vMerge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  <w:shd w:val="clear" w:color="auto" w:fill="FFFFFF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>SUS</w:t>
            </w:r>
            <w:r w:rsidRPr="001075DE">
              <w:rPr>
                <w:rFonts w:ascii="Tahoma" w:hAnsi="Tahoma" w:cs="Tahoma"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075DE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1075DE">
              <w:rPr>
                <w:rFonts w:ascii="Tahoma" w:hAnsi="Tahoma" w:cs="Tahoma"/>
                <w:sz w:val="16"/>
                <w:szCs w:val="16"/>
              </w:rPr>
              <w:t>Ț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1075DE">
              <w:rPr>
                <w:rFonts w:ascii="Tahoma" w:hAnsi="Tahoma" w:cs="Tahoma"/>
                <w:sz w:val="16"/>
                <w:szCs w:val="16"/>
              </w:rPr>
              <w:t>Ș</w:t>
            </w:r>
            <w:r w:rsidRPr="001075DE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54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 an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Anghel T. Iulia</w:t>
            </w: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Centrul de Pedagogie Curativă Simeria</w:t>
            </w: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Kinetoterapie</w:t>
            </w:r>
          </w:p>
        </w:tc>
        <w:tc>
          <w:tcPr>
            <w:tcW w:w="1543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Deac O. A. Andreea-Roxana</w:t>
            </w: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Centrul de Pedagogie Curativă Simeria</w:t>
            </w: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Psihopedagogie specială</w:t>
            </w:r>
          </w:p>
        </w:tc>
        <w:tc>
          <w:tcPr>
            <w:tcW w:w="1543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Petruşel (Rovinaru)  I. Ioana-Diana</w:t>
            </w: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Centrul de Pedagogie Curativă Simeria</w:t>
            </w:r>
          </w:p>
        </w:tc>
        <w:tc>
          <w:tcPr>
            <w:tcW w:w="1986" w:type="dxa"/>
          </w:tcPr>
          <w:p w:rsidR="007E7F80" w:rsidRPr="00A6260A" w:rsidRDefault="007E7F80" w:rsidP="001075DE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544C3F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uplinitor</w:t>
            </w:r>
          </w:p>
        </w:tc>
        <w:tc>
          <w:tcPr>
            <w:tcW w:w="1685" w:type="dxa"/>
          </w:tcPr>
          <w:p w:rsidR="007E7F80" w:rsidRPr="001075DE" w:rsidRDefault="007E7F80" w:rsidP="00983AE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Psihopedagogie specială</w:t>
            </w:r>
          </w:p>
        </w:tc>
        <w:tc>
          <w:tcPr>
            <w:tcW w:w="1543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  <w:shd w:val="diagStripe" w:color="auto" w:fill="auto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Titular 2013 fără Definitivat</w:t>
            </w: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3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4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5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6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7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 w:val="restart"/>
          </w:tcPr>
          <w:p w:rsidR="007E7F80" w:rsidRPr="001075DE" w:rsidRDefault="007E7F80" w:rsidP="001075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peste 7 ani</w:t>
            </w: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1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2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7F80" w:rsidRPr="001075DE" w:rsidTr="00A6260A">
        <w:tc>
          <w:tcPr>
            <w:tcW w:w="1805" w:type="dxa"/>
            <w:vMerge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  <w:r w:rsidRPr="001075DE">
              <w:rPr>
                <w:rFonts w:ascii="Times New Roman" w:hAnsi="Times New Roman"/>
              </w:rPr>
              <w:t>...........</w:t>
            </w:r>
          </w:p>
        </w:tc>
        <w:tc>
          <w:tcPr>
            <w:tcW w:w="118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6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3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17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5" w:type="dxa"/>
          </w:tcPr>
          <w:p w:rsidR="007E7F80" w:rsidRPr="001075DE" w:rsidRDefault="007E7F80" w:rsidP="001075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7E7F80" w:rsidRDefault="007E7F80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E7F80" w:rsidRDefault="007E7F80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DIRECTOR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</w:t>
      </w:r>
    </w:p>
    <w:p w:rsidR="007E7F80" w:rsidRDefault="007E7F80" w:rsidP="003E475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Prof. GOLĂŞIE MIRONICĂ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PINTEA MIRELLA</w:t>
      </w:r>
    </w:p>
    <w:sectPr w:rsidR="007E7F80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075DE"/>
    <w:rsid w:val="001A586E"/>
    <w:rsid w:val="002C16A7"/>
    <w:rsid w:val="002D1454"/>
    <w:rsid w:val="00365B6B"/>
    <w:rsid w:val="00385D1C"/>
    <w:rsid w:val="00392002"/>
    <w:rsid w:val="003E4758"/>
    <w:rsid w:val="00404556"/>
    <w:rsid w:val="004503B9"/>
    <w:rsid w:val="00480BEF"/>
    <w:rsid w:val="004953E6"/>
    <w:rsid w:val="00544C3F"/>
    <w:rsid w:val="00591BB2"/>
    <w:rsid w:val="005E1410"/>
    <w:rsid w:val="005E20E8"/>
    <w:rsid w:val="00613E76"/>
    <w:rsid w:val="006A49DD"/>
    <w:rsid w:val="0074355B"/>
    <w:rsid w:val="007645CC"/>
    <w:rsid w:val="00795687"/>
    <w:rsid w:val="007E7F80"/>
    <w:rsid w:val="00811490"/>
    <w:rsid w:val="008D1333"/>
    <w:rsid w:val="00983AE1"/>
    <w:rsid w:val="00986362"/>
    <w:rsid w:val="00A15CD8"/>
    <w:rsid w:val="00A6260A"/>
    <w:rsid w:val="00B07326"/>
    <w:rsid w:val="00B42D61"/>
    <w:rsid w:val="00B4509E"/>
    <w:rsid w:val="00B61D46"/>
    <w:rsid w:val="00BC1945"/>
    <w:rsid w:val="00C91E91"/>
    <w:rsid w:val="00CC38F1"/>
    <w:rsid w:val="00D0096D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3</Pages>
  <Words>283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secretariat</cp:lastModifiedBy>
  <cp:revision>8</cp:revision>
  <cp:lastPrinted>2013-10-22T12:53:00Z</cp:lastPrinted>
  <dcterms:created xsi:type="dcterms:W3CDTF">2013-10-20T16:02:00Z</dcterms:created>
  <dcterms:modified xsi:type="dcterms:W3CDTF">2013-10-22T12:57:00Z</dcterms:modified>
</cp:coreProperties>
</file>