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CA" w:rsidRDefault="008A09CA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8A09CA" w:rsidRDefault="008A09C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9CA" w:rsidRDefault="008A09C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8A09CA" w:rsidRDefault="008A09C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8A09CA" w:rsidRDefault="008A09C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9CA" w:rsidRDefault="008A09C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9CA" w:rsidRDefault="008A09C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9CA" w:rsidRDefault="008A09C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A09CA" w:rsidRDefault="008A09C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8A09CA" w:rsidRDefault="008A09C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 ŞCOALA GIMNAZIALĂ SARMIZEGETUSA</w:t>
      </w:r>
    </w:p>
    <w:p w:rsidR="008A09CA" w:rsidRPr="007645CC" w:rsidRDefault="008A09C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 958 / 23.10.2013</w:t>
      </w:r>
    </w:p>
    <w:p w:rsidR="008A09CA" w:rsidRDefault="008A09CA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8A09CA" w:rsidRPr="000D3576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3576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0D3576">
              <w:rPr>
                <w:rFonts w:ascii="Tahoma" w:hAnsi="Tahoma" w:cs="Tahoma"/>
                <w:sz w:val="16"/>
                <w:szCs w:val="16"/>
              </w:rPr>
              <w:t>Ț</w:t>
            </w: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0D3576">
              <w:rPr>
                <w:rFonts w:ascii="Tahoma" w:hAnsi="Tahoma" w:cs="Tahoma"/>
                <w:sz w:val="16"/>
                <w:szCs w:val="16"/>
              </w:rPr>
              <w:t>Ș</w:t>
            </w: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TOTAL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thin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3828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8A09CA" w:rsidRPr="000D3576" w:rsidRDefault="008A09CA" w:rsidP="003A71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8A09CA" w:rsidRDefault="008A09CA">
      <w:pPr>
        <w:rPr>
          <w:rFonts w:ascii="Times New Roman" w:hAnsi="Times New Roman" w:cs="Times New Roman"/>
        </w:rPr>
      </w:pPr>
    </w:p>
    <w:p w:rsidR="008A09CA" w:rsidRDefault="008A09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DIRECTOR,</w:t>
      </w:r>
    </w:p>
    <w:p w:rsidR="008A09CA" w:rsidRDefault="008A09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PROF. MĂLĂEŞTEAN SIMONA CLAUDIA</w:t>
      </w:r>
    </w:p>
    <w:p w:rsidR="008A09CA" w:rsidRDefault="008A09CA" w:rsidP="0061629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A09CA" w:rsidRDefault="008A09CA" w:rsidP="0061629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A09CA" w:rsidRDefault="008A09CA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8A09CA" w:rsidRDefault="008A09C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9CA" w:rsidRDefault="008A09C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8A09CA" w:rsidRDefault="008A09C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8A09CA" w:rsidRDefault="008A09C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39"/>
        <w:gridCol w:w="880"/>
        <w:gridCol w:w="2159"/>
        <w:gridCol w:w="2351"/>
        <w:gridCol w:w="990"/>
        <w:gridCol w:w="1540"/>
        <w:gridCol w:w="1430"/>
        <w:gridCol w:w="1540"/>
        <w:gridCol w:w="2892"/>
      </w:tblGrid>
      <w:tr w:rsidR="008A09CA" w:rsidRPr="000D3576">
        <w:tc>
          <w:tcPr>
            <w:tcW w:w="1039" w:type="dxa"/>
            <w:vMerge w:val="restart"/>
            <w:tcBorders>
              <w:top w:val="single" w:sz="4" w:space="0" w:color="auto"/>
            </w:tcBorders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215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0D3576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2351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0D357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0D3576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990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540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2970" w:type="dxa"/>
            <w:gridSpan w:val="2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0D357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92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0D357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0D3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59" w:type="dxa"/>
            <w:vMerge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shd w:val="clear" w:color="auto" w:fill="FFFFFF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0D3576">
              <w:rPr>
                <w:rFonts w:ascii="Tahoma" w:hAnsi="Tahoma" w:cs="Tahoma"/>
                <w:sz w:val="16"/>
                <w:szCs w:val="16"/>
              </w:rPr>
              <w:t>Ț</w:t>
            </w: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1540" w:type="dxa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0D3576">
              <w:rPr>
                <w:rFonts w:ascii="Tahoma" w:hAnsi="Tahoma" w:cs="Tahoma"/>
                <w:sz w:val="16"/>
                <w:szCs w:val="16"/>
              </w:rPr>
              <w:t>Ț</w:t>
            </w: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0D3576">
              <w:rPr>
                <w:rFonts w:ascii="Tahoma" w:hAnsi="Tahoma" w:cs="Tahoma"/>
                <w:sz w:val="16"/>
                <w:szCs w:val="16"/>
              </w:rPr>
              <w:t>Ș</w:t>
            </w:r>
            <w:r w:rsidRPr="000D3576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2892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  <w:shd w:val="diagStripe" w:color="auto" w:fill="auto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shd w:val="diagStripe" w:color="auto" w:fill="auto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  <w:shd w:val="diagStripe" w:color="auto" w:fill="auto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shd w:val="diagStripe" w:color="auto" w:fill="auto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  <w:shd w:val="diagStripe" w:color="auto" w:fill="auto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shd w:val="diagStripe" w:color="auto" w:fill="auto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ŞURANI ANTONIA ŞTEFANIA </w:t>
            </w:r>
          </w:p>
        </w:tc>
        <w:tc>
          <w:tcPr>
            <w:tcW w:w="2351" w:type="dxa"/>
          </w:tcPr>
          <w:p w:rsidR="008A09CA" w:rsidRDefault="008A09CA" w:rsidP="001805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Şc.Gim. Sarmizegetusa</w:t>
            </w:r>
          </w:p>
          <w:p w:rsidR="008A09CA" w:rsidRPr="000D3576" w:rsidRDefault="008A09CA" w:rsidP="001805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Structura Păucineşti</w:t>
            </w:r>
          </w:p>
        </w:tc>
        <w:tc>
          <w:tcPr>
            <w:tcW w:w="990" w:type="dxa"/>
          </w:tcPr>
          <w:p w:rsidR="008A09CA" w:rsidRPr="000D3576" w:rsidRDefault="008A09CA" w:rsidP="001805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40" w:type="dxa"/>
          </w:tcPr>
          <w:p w:rsidR="008A09CA" w:rsidRPr="000D3576" w:rsidRDefault="008A09CA" w:rsidP="001805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Pedagogia învăţământului primar şi preşcolar</w:t>
            </w:r>
          </w:p>
        </w:tc>
        <w:tc>
          <w:tcPr>
            <w:tcW w:w="143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PASĂRE LARISA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PETRONELA</w:t>
            </w:r>
          </w:p>
        </w:tc>
        <w:tc>
          <w:tcPr>
            <w:tcW w:w="2351" w:type="dxa"/>
          </w:tcPr>
          <w:p w:rsidR="008A09CA" w:rsidRPr="000D3576" w:rsidRDefault="008A09CA" w:rsidP="003A71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 Gim. Sarmizegetusa</w:t>
            </w:r>
          </w:p>
        </w:tc>
        <w:tc>
          <w:tcPr>
            <w:tcW w:w="99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S</w:t>
            </w:r>
          </w:p>
        </w:tc>
        <w:tc>
          <w:tcPr>
            <w:tcW w:w="154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43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Completează la</w:t>
            </w:r>
          </w:p>
          <w:p w:rsidR="008A09CA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National „I.C Bratianu” Haţeg şi </w:t>
            </w:r>
          </w:p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Şc.Gim.Rîu de Mori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8A09CA" w:rsidRPr="000D3576" w:rsidRDefault="008A09CA" w:rsidP="006162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 w:val="restart"/>
          </w:tcPr>
          <w:p w:rsidR="008A09CA" w:rsidRPr="000D3576" w:rsidRDefault="008A09CA" w:rsidP="000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A09CA" w:rsidRPr="000D3576">
        <w:tc>
          <w:tcPr>
            <w:tcW w:w="1039" w:type="dxa"/>
            <w:vMerge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8A09CA" w:rsidRPr="000D3576" w:rsidRDefault="008A09CA" w:rsidP="000D35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357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159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51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2" w:type="dxa"/>
          </w:tcPr>
          <w:p w:rsidR="008A09CA" w:rsidRPr="000D3576" w:rsidRDefault="008A09CA" w:rsidP="002319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A09CA" w:rsidRDefault="008A09CA" w:rsidP="003E4758">
      <w:pPr>
        <w:rPr>
          <w:rFonts w:ascii="Times New Roman" w:hAnsi="Times New Roman" w:cs="Times New Roman"/>
        </w:rPr>
      </w:pPr>
    </w:p>
    <w:p w:rsidR="008A09CA" w:rsidRDefault="008A09C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DIRECTOR,</w:t>
      </w:r>
    </w:p>
    <w:p w:rsidR="008A09CA" w:rsidRDefault="008A09C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PROF. MĂLĂEŞTEAN SIMONA CLAUDIA</w:t>
      </w:r>
    </w:p>
    <w:sectPr w:rsidR="008A09C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13488"/>
    <w:rsid w:val="000731A1"/>
    <w:rsid w:val="000A1AA9"/>
    <w:rsid w:val="000D3576"/>
    <w:rsid w:val="0018058B"/>
    <w:rsid w:val="001A586E"/>
    <w:rsid w:val="00231993"/>
    <w:rsid w:val="002C16A7"/>
    <w:rsid w:val="00365B6B"/>
    <w:rsid w:val="00385D1C"/>
    <w:rsid w:val="00392002"/>
    <w:rsid w:val="003A714E"/>
    <w:rsid w:val="003B7D6D"/>
    <w:rsid w:val="003E4758"/>
    <w:rsid w:val="00416F38"/>
    <w:rsid w:val="00420127"/>
    <w:rsid w:val="004503B9"/>
    <w:rsid w:val="00480BEF"/>
    <w:rsid w:val="004D1114"/>
    <w:rsid w:val="00591BB2"/>
    <w:rsid w:val="005E1410"/>
    <w:rsid w:val="005E20E8"/>
    <w:rsid w:val="00613E76"/>
    <w:rsid w:val="0061629F"/>
    <w:rsid w:val="006174BF"/>
    <w:rsid w:val="00632124"/>
    <w:rsid w:val="006A49DD"/>
    <w:rsid w:val="0074355B"/>
    <w:rsid w:val="007645CC"/>
    <w:rsid w:val="00795687"/>
    <w:rsid w:val="008A09CA"/>
    <w:rsid w:val="00933C81"/>
    <w:rsid w:val="0095349C"/>
    <w:rsid w:val="00986362"/>
    <w:rsid w:val="00A15CD8"/>
    <w:rsid w:val="00A468A7"/>
    <w:rsid w:val="00AA1F25"/>
    <w:rsid w:val="00B07326"/>
    <w:rsid w:val="00B11E5D"/>
    <w:rsid w:val="00B4509E"/>
    <w:rsid w:val="00BC1945"/>
    <w:rsid w:val="00C91E91"/>
    <w:rsid w:val="00CB636B"/>
    <w:rsid w:val="00CC38F1"/>
    <w:rsid w:val="00D17167"/>
    <w:rsid w:val="00D67199"/>
    <w:rsid w:val="00E805ED"/>
    <w:rsid w:val="00E966B9"/>
    <w:rsid w:val="00EF0C13"/>
    <w:rsid w:val="00F54FD3"/>
    <w:rsid w:val="00FA045F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3</Pages>
  <Words>321</Words>
  <Characters>1835</Characters>
  <Application>Microsoft Office Outlook</Application>
  <DocSecurity>0</DocSecurity>
  <Lines>0</Lines>
  <Paragraphs>0</Paragraphs>
  <ScaleCrop>false</ScaleCrop>
  <Company>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X</cp:lastModifiedBy>
  <cp:revision>8</cp:revision>
  <dcterms:created xsi:type="dcterms:W3CDTF">2013-09-30T11:49:00Z</dcterms:created>
  <dcterms:modified xsi:type="dcterms:W3CDTF">2005-01-01T01:38:00Z</dcterms:modified>
</cp:coreProperties>
</file>