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B4B" w:rsidRDefault="00734B4B" w:rsidP="00E16479">
      <w:pPr>
        <w:spacing w:after="0" w:line="240" w:lineRule="auto"/>
        <w:jc w:val="right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734B4B" w:rsidRDefault="00734B4B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4B4B" w:rsidRDefault="00734B4B" w:rsidP="00E16479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734B4B" w:rsidRDefault="00734B4B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 preuniversitar</w:t>
      </w:r>
      <w:r>
        <w:rPr>
          <w:rFonts w:ascii="Times New Roman" w:hAnsi="Times New Roman"/>
          <w:b/>
        </w:rPr>
        <w:t xml:space="preserve">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  <w:r w:rsidRPr="007645CC">
        <w:rPr>
          <w:rFonts w:ascii="Times New Roman" w:hAnsi="Times New Roman"/>
          <w:b/>
        </w:rPr>
        <w:t xml:space="preserve"> </w:t>
      </w:r>
    </w:p>
    <w:p w:rsidR="00734B4B" w:rsidRDefault="00734B4B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4B4B" w:rsidRDefault="00734B4B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4B4B" w:rsidRDefault="00734B4B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4B4B" w:rsidRDefault="00734B4B" w:rsidP="00B4509E">
      <w:pPr>
        <w:spacing w:after="0" w:line="240" w:lineRule="auto"/>
        <w:rPr>
          <w:rFonts w:ascii="Times New Roman" w:hAnsi="Times New Roman"/>
          <w:b/>
        </w:rPr>
      </w:pPr>
    </w:p>
    <w:p w:rsidR="00734B4B" w:rsidRDefault="00734B4B" w:rsidP="00E16479">
      <w:pPr>
        <w:spacing w:after="0" w:line="240" w:lineRule="auto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UL Hunedoara</w:t>
      </w:r>
    </w:p>
    <w:p w:rsidR="00734B4B" w:rsidRDefault="00734B4B" w:rsidP="00E16479">
      <w:pPr>
        <w:spacing w:after="0" w:line="240" w:lineRule="auto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Unitatea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ământ: Şcoala Gimnazială ,,Sfânta Varvara,,Aninoasa</w:t>
      </w:r>
    </w:p>
    <w:p w:rsidR="00734B4B" w:rsidRDefault="00734B4B" w:rsidP="00E16479">
      <w:pPr>
        <w:spacing w:after="0" w:line="240" w:lineRule="auto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Nr.1164 din 23.10.2013</w:t>
      </w:r>
    </w:p>
    <w:p w:rsidR="00734B4B" w:rsidRPr="007645CC" w:rsidRDefault="00734B4B" w:rsidP="00B4509E">
      <w:pPr>
        <w:spacing w:after="0" w:line="240" w:lineRule="auto"/>
        <w:rPr>
          <w:rFonts w:ascii="Times New Roman" w:hAnsi="Times New Roman"/>
          <w:b/>
        </w:rPr>
      </w:pPr>
    </w:p>
    <w:p w:rsidR="00734B4B" w:rsidRDefault="00734B4B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734B4B" w:rsidRPr="000C15DF" w:rsidTr="00520190">
        <w:trPr>
          <w:trHeight w:val="1801"/>
        </w:trPr>
        <w:tc>
          <w:tcPr>
            <w:tcW w:w="3828" w:type="dxa"/>
            <w:tcBorders>
              <w:tl2br w:val="single" w:sz="4" w:space="0" w:color="000000"/>
            </w:tcBorders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15DF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C15DF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0C15DF">
              <w:rPr>
                <w:rFonts w:ascii="Times New Roman" w:hAnsi="Times New Roman"/>
                <w:sz w:val="16"/>
                <w:szCs w:val="16"/>
              </w:rPr>
              <w:t>NUMĂR SESIUNI SUS</w:t>
            </w:r>
            <w:r w:rsidRPr="000C15DF">
              <w:rPr>
                <w:rFonts w:ascii="Tahoma" w:hAnsi="Tahoma" w:cs="Tahoma"/>
                <w:sz w:val="16"/>
                <w:szCs w:val="16"/>
              </w:rPr>
              <w:t>Ț</w:t>
            </w:r>
            <w:r w:rsidRPr="000C15DF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0C15DF">
              <w:rPr>
                <w:rFonts w:ascii="Tahoma" w:hAnsi="Tahoma" w:cs="Tahoma"/>
                <w:sz w:val="16"/>
                <w:szCs w:val="16"/>
              </w:rPr>
              <w:t>Ș</w:t>
            </w:r>
            <w:r w:rsidRPr="000C15DF">
              <w:rPr>
                <w:rFonts w:ascii="Times New Roman" w:hAnsi="Times New Roman"/>
                <w:sz w:val="16"/>
                <w:szCs w:val="16"/>
              </w:rPr>
              <w:t xml:space="preserve">I </w:t>
            </w:r>
          </w:p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C15DF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C15DF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C15DF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C15DF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TOTAL</w:t>
            </w:r>
          </w:p>
        </w:tc>
      </w:tr>
      <w:tr w:rsidR="00734B4B" w:rsidRPr="000C15DF" w:rsidTr="000C15DF">
        <w:tc>
          <w:tcPr>
            <w:tcW w:w="382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34B4B" w:rsidRPr="000C15DF" w:rsidTr="000C15DF">
        <w:tc>
          <w:tcPr>
            <w:tcW w:w="382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34B4B" w:rsidRPr="000C15DF" w:rsidTr="000C15DF">
        <w:tc>
          <w:tcPr>
            <w:tcW w:w="382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382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382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734B4B" w:rsidRPr="000C15DF" w:rsidTr="000C15DF">
        <w:tc>
          <w:tcPr>
            <w:tcW w:w="382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382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382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382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734B4B" w:rsidRPr="000C15DF" w:rsidRDefault="00734B4B" w:rsidP="005201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</w:tbl>
    <w:p w:rsidR="00734B4B" w:rsidRDefault="00734B4B">
      <w:pPr>
        <w:rPr>
          <w:rFonts w:ascii="Times New Roman" w:hAnsi="Times New Roman"/>
        </w:rPr>
      </w:pPr>
    </w:p>
    <w:p w:rsidR="00734B4B" w:rsidRDefault="00734B4B" w:rsidP="00520190">
      <w:pPr>
        <w:tabs>
          <w:tab w:val="left" w:pos="317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Director,                                                                                           Secretar,</w:t>
      </w:r>
    </w:p>
    <w:p w:rsidR="00734B4B" w:rsidRDefault="00734B4B" w:rsidP="00520190">
      <w:pPr>
        <w:tabs>
          <w:tab w:val="left" w:pos="3173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Prof. Elena PASCU                                                                           Ec. Daniela MIRCA</w:t>
      </w:r>
    </w:p>
    <w:p w:rsidR="00734B4B" w:rsidRDefault="00734B4B" w:rsidP="00CB044D">
      <w:pPr>
        <w:spacing w:after="0" w:line="240" w:lineRule="auto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UL Hunedoara</w:t>
      </w:r>
    </w:p>
    <w:p w:rsidR="00734B4B" w:rsidRDefault="00734B4B" w:rsidP="00CB044D">
      <w:pPr>
        <w:spacing w:after="0" w:line="240" w:lineRule="auto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Unitatea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ământ: Şcoala Gimnazială ,,Sfânta Varvara,,Aninoasa</w:t>
      </w:r>
    </w:p>
    <w:p w:rsidR="00734B4B" w:rsidRDefault="00734B4B" w:rsidP="00CB044D">
      <w:pPr>
        <w:spacing w:after="0" w:line="240" w:lineRule="auto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Nr.1164 din 23.10.2013</w:t>
      </w:r>
    </w:p>
    <w:p w:rsidR="00734B4B" w:rsidRDefault="00734B4B" w:rsidP="00520190">
      <w:pPr>
        <w:tabs>
          <w:tab w:val="left" w:pos="3173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</w:t>
      </w:r>
    </w:p>
    <w:p w:rsidR="00734B4B" w:rsidRDefault="00734B4B">
      <w:pPr>
        <w:rPr>
          <w:rFonts w:ascii="Times New Roman" w:hAnsi="Times New Roman"/>
        </w:rPr>
      </w:pPr>
    </w:p>
    <w:p w:rsidR="00734B4B" w:rsidRDefault="00734B4B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734B4B" w:rsidRDefault="00734B4B" w:rsidP="00E16479">
      <w:pPr>
        <w:spacing w:after="0" w:line="240" w:lineRule="auto"/>
        <w:jc w:val="right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1</w:t>
      </w:r>
    </w:p>
    <w:p w:rsidR="00734B4B" w:rsidRDefault="00734B4B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4B4B" w:rsidRDefault="00734B4B" w:rsidP="00E16479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734B4B" w:rsidRDefault="00734B4B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ile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 preuniversitar din 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 xml:space="preserve">ul Hunedoara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</w:p>
    <w:p w:rsidR="00734B4B" w:rsidRDefault="00734B4B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734B4B" w:rsidRPr="000C15DF" w:rsidTr="000C15DF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 xml:space="preserve">NUME </w:t>
            </w:r>
            <w:r w:rsidRPr="000C15DF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1860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UNIT. DE ÎNVĂ</w:t>
            </w:r>
            <w:r w:rsidRPr="000C15DF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 xml:space="preserve">ĂMÂNT ÎN CARE ESTE ÎNCADRAT ÎN ANUL </w:t>
            </w:r>
            <w:r w:rsidRPr="000C15DF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56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</w:t>
            </w:r>
            <w:r w:rsidRPr="000C15DF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INUT EXAMENUL DE DEFINITIVARE DAR NU L-A PROMOVAT</w:t>
            </w:r>
          </w:p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OBSERVA</w:t>
            </w:r>
            <w:r w:rsidRPr="000C15DF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0C15DF">
              <w:rPr>
                <w:rFonts w:ascii="Times New Roman" w:hAnsi="Times New Roman"/>
                <w:b/>
                <w:sz w:val="16"/>
                <w:szCs w:val="16"/>
              </w:rPr>
              <w:t>II</w:t>
            </w: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FFFFFF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8" w:type="dxa"/>
            <w:vMerge/>
            <w:shd w:val="clear" w:color="auto" w:fill="FFFFFF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  <w:vMerge/>
            <w:shd w:val="clear" w:color="auto" w:fill="FFFFFF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  <w:shd w:val="clear" w:color="auto" w:fill="FFFFFF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  <w:vMerge/>
            <w:shd w:val="clear" w:color="auto" w:fill="FFFFFF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C15DF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  <w:sz w:val="16"/>
                <w:szCs w:val="16"/>
              </w:rPr>
              <w:t>SUS</w:t>
            </w:r>
            <w:r w:rsidRPr="000C15DF">
              <w:rPr>
                <w:rFonts w:ascii="Tahoma" w:hAnsi="Tahoma" w:cs="Tahoma"/>
                <w:sz w:val="16"/>
                <w:szCs w:val="16"/>
              </w:rPr>
              <w:t>Ț</w:t>
            </w:r>
            <w:r w:rsidRPr="000C15DF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C15DF">
              <w:rPr>
                <w:rFonts w:ascii="Times New Roman" w:hAnsi="Times New Roman"/>
                <w:sz w:val="16"/>
                <w:szCs w:val="16"/>
              </w:rPr>
              <w:t>ANUL/ANII  SESIUNILOR SUS</w:t>
            </w:r>
            <w:r w:rsidRPr="000C15DF">
              <w:rPr>
                <w:rFonts w:ascii="Tahoma" w:hAnsi="Tahoma" w:cs="Tahoma"/>
                <w:sz w:val="16"/>
                <w:szCs w:val="16"/>
              </w:rPr>
              <w:t>Ț</w:t>
            </w:r>
            <w:r w:rsidRPr="000C15DF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0C15DF">
              <w:rPr>
                <w:rFonts w:ascii="Tahoma" w:hAnsi="Tahoma" w:cs="Tahoma"/>
                <w:sz w:val="16"/>
                <w:szCs w:val="16"/>
              </w:rPr>
              <w:t>Ș</w:t>
            </w:r>
            <w:r w:rsidRPr="000C15DF">
              <w:rPr>
                <w:rFonts w:ascii="Times New Roman" w:hAnsi="Times New Roman"/>
                <w:sz w:val="16"/>
                <w:szCs w:val="16"/>
              </w:rPr>
              <w:t>I NEPROMOVATE</w:t>
            </w:r>
          </w:p>
        </w:tc>
        <w:tc>
          <w:tcPr>
            <w:tcW w:w="1557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 an</w:t>
            </w: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734B4B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Stoica</w:t>
            </w:r>
          </w:p>
          <w:p w:rsidR="00734B4B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Radu </w:t>
            </w:r>
          </w:p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Adrian</w:t>
            </w:r>
          </w:p>
        </w:tc>
        <w:tc>
          <w:tcPr>
            <w:tcW w:w="1860" w:type="dxa"/>
          </w:tcPr>
          <w:p w:rsidR="00734B4B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Scoala Gimnazială ,,Sfânta Varvara”</w:t>
            </w:r>
          </w:p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Aninoasa</w:t>
            </w:r>
          </w:p>
        </w:tc>
        <w:tc>
          <w:tcPr>
            <w:tcW w:w="1956" w:type="dxa"/>
          </w:tcPr>
          <w:p w:rsidR="00734B4B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4B4B" w:rsidRPr="00520190" w:rsidRDefault="00734B4B" w:rsidP="005201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Educaţie fizică şi sport</w:t>
            </w:r>
          </w:p>
        </w:tc>
        <w:tc>
          <w:tcPr>
            <w:tcW w:w="1559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 ani</w:t>
            </w: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Topsac Petruţa</w:t>
            </w:r>
          </w:p>
        </w:tc>
        <w:tc>
          <w:tcPr>
            <w:tcW w:w="1860" w:type="dxa"/>
          </w:tcPr>
          <w:p w:rsidR="00734B4B" w:rsidRDefault="00734B4B" w:rsidP="005201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Scoala Gimnazială ,,Sfânta Varvara”</w:t>
            </w:r>
          </w:p>
          <w:p w:rsidR="00734B4B" w:rsidRPr="000C15DF" w:rsidRDefault="00734B4B" w:rsidP="005201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Aninoasa</w:t>
            </w:r>
          </w:p>
        </w:tc>
        <w:tc>
          <w:tcPr>
            <w:tcW w:w="1956" w:type="dxa"/>
          </w:tcPr>
          <w:p w:rsidR="00734B4B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4B4B" w:rsidRPr="00520190" w:rsidRDefault="00734B4B" w:rsidP="00520190">
            <w:pPr>
              <w:ind w:firstLine="7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Limba şi literatura română</w:t>
            </w: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Boroş Cutean Larisa</w:t>
            </w:r>
          </w:p>
        </w:tc>
        <w:tc>
          <w:tcPr>
            <w:tcW w:w="1860" w:type="dxa"/>
          </w:tcPr>
          <w:p w:rsidR="00734B4B" w:rsidRDefault="00734B4B" w:rsidP="005201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Scoala Gimnazială ,,Sfânta Varvara”</w:t>
            </w:r>
          </w:p>
          <w:p w:rsidR="00734B4B" w:rsidRPr="000C15DF" w:rsidRDefault="00734B4B" w:rsidP="005201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Aninoasa</w:t>
            </w:r>
          </w:p>
        </w:tc>
        <w:tc>
          <w:tcPr>
            <w:tcW w:w="1956" w:type="dxa"/>
          </w:tcPr>
          <w:p w:rsidR="00734B4B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4B4B" w:rsidRPr="00520190" w:rsidRDefault="00734B4B" w:rsidP="005201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Geografie</w:t>
            </w: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3 ani</w:t>
            </w: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4 ani</w:t>
            </w: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5 ani</w:t>
            </w: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Popescu Elena</w:t>
            </w:r>
          </w:p>
        </w:tc>
        <w:tc>
          <w:tcPr>
            <w:tcW w:w="1860" w:type="dxa"/>
          </w:tcPr>
          <w:p w:rsidR="00734B4B" w:rsidRDefault="00734B4B" w:rsidP="005201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Scoala Gimnazială ,,Sfânta Varvara”</w:t>
            </w:r>
          </w:p>
          <w:p w:rsidR="00734B4B" w:rsidRPr="000C15DF" w:rsidRDefault="00734B4B" w:rsidP="005201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Aninoasa</w:t>
            </w:r>
          </w:p>
        </w:tc>
        <w:tc>
          <w:tcPr>
            <w:tcW w:w="1956" w:type="dxa"/>
          </w:tcPr>
          <w:p w:rsidR="00734B4B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4B4B" w:rsidRPr="00520190" w:rsidRDefault="00734B4B" w:rsidP="005201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Istorie-engleză</w:t>
            </w:r>
          </w:p>
        </w:tc>
        <w:tc>
          <w:tcPr>
            <w:tcW w:w="1559" w:type="dxa"/>
          </w:tcPr>
          <w:p w:rsidR="00734B4B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4B4B" w:rsidRPr="00520190" w:rsidRDefault="00734B4B" w:rsidP="005201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49" w:type="dxa"/>
          </w:tcPr>
          <w:p w:rsidR="00734B4B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4B4B" w:rsidRPr="00520190" w:rsidRDefault="00734B4B" w:rsidP="005201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6 ani</w:t>
            </w: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7 ani</w:t>
            </w: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 w:val="restart"/>
          </w:tcPr>
          <w:p w:rsidR="00734B4B" w:rsidRPr="000C15DF" w:rsidRDefault="00734B4B" w:rsidP="000C15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peste 7 ani</w:t>
            </w: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4B4B" w:rsidRPr="000C15DF" w:rsidTr="000C15DF">
        <w:tc>
          <w:tcPr>
            <w:tcW w:w="1825" w:type="dxa"/>
            <w:vMerge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  <w:r w:rsidRPr="000C15DF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734B4B" w:rsidRPr="000C15DF" w:rsidRDefault="00734B4B" w:rsidP="000C15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734B4B" w:rsidRDefault="00734B4B" w:rsidP="003E4758">
      <w:pPr>
        <w:rPr>
          <w:rFonts w:ascii="Times New Roman" w:hAnsi="Times New Roman"/>
        </w:rPr>
      </w:pPr>
    </w:p>
    <w:p w:rsidR="00734B4B" w:rsidRPr="00520190" w:rsidRDefault="00734B4B" w:rsidP="00520190">
      <w:pPr>
        <w:rPr>
          <w:rFonts w:ascii="Times New Roman" w:hAnsi="Times New Roman"/>
        </w:rPr>
      </w:pPr>
    </w:p>
    <w:p w:rsidR="00734B4B" w:rsidRPr="00520190" w:rsidRDefault="00734B4B" w:rsidP="00520190">
      <w:pPr>
        <w:rPr>
          <w:rFonts w:ascii="Times New Roman" w:hAnsi="Times New Roman"/>
        </w:rPr>
      </w:pPr>
    </w:p>
    <w:p w:rsidR="00734B4B" w:rsidRDefault="00734B4B" w:rsidP="00520190">
      <w:pPr>
        <w:rPr>
          <w:rFonts w:ascii="Times New Roman" w:hAnsi="Times New Roman"/>
        </w:rPr>
      </w:pPr>
    </w:p>
    <w:p w:rsidR="00734B4B" w:rsidRDefault="00734B4B" w:rsidP="00520190">
      <w:pPr>
        <w:tabs>
          <w:tab w:val="left" w:pos="3173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Director,                                                                                           Secretar,</w:t>
      </w:r>
    </w:p>
    <w:p w:rsidR="00734B4B" w:rsidRDefault="00734B4B" w:rsidP="00520190">
      <w:pPr>
        <w:tabs>
          <w:tab w:val="left" w:pos="3173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Prof. Elena PASCU                                                                           Ec. Daniela MIRCA</w:t>
      </w:r>
    </w:p>
    <w:p w:rsidR="00734B4B" w:rsidRPr="00520190" w:rsidRDefault="00734B4B" w:rsidP="00520190">
      <w:pPr>
        <w:tabs>
          <w:tab w:val="left" w:pos="3637"/>
        </w:tabs>
        <w:rPr>
          <w:rFonts w:ascii="Times New Roman" w:hAnsi="Times New Roman"/>
        </w:rPr>
      </w:pPr>
    </w:p>
    <w:sectPr w:rsidR="00734B4B" w:rsidRPr="00520190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1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0C15DF"/>
    <w:rsid w:val="001A586E"/>
    <w:rsid w:val="001D73C4"/>
    <w:rsid w:val="002C16A7"/>
    <w:rsid w:val="00365B6B"/>
    <w:rsid w:val="00385D1C"/>
    <w:rsid w:val="00392002"/>
    <w:rsid w:val="003E4758"/>
    <w:rsid w:val="004503B9"/>
    <w:rsid w:val="00480BEF"/>
    <w:rsid w:val="00520190"/>
    <w:rsid w:val="00591BB2"/>
    <w:rsid w:val="005E1410"/>
    <w:rsid w:val="005E20E8"/>
    <w:rsid w:val="00613E76"/>
    <w:rsid w:val="006A49DD"/>
    <w:rsid w:val="00734B4B"/>
    <w:rsid w:val="0074355B"/>
    <w:rsid w:val="007645CC"/>
    <w:rsid w:val="00795687"/>
    <w:rsid w:val="007F206B"/>
    <w:rsid w:val="00867FD3"/>
    <w:rsid w:val="00941BAF"/>
    <w:rsid w:val="00986362"/>
    <w:rsid w:val="00A15CD8"/>
    <w:rsid w:val="00B07326"/>
    <w:rsid w:val="00B4509E"/>
    <w:rsid w:val="00BC1945"/>
    <w:rsid w:val="00C91E91"/>
    <w:rsid w:val="00CB044D"/>
    <w:rsid w:val="00CC38F1"/>
    <w:rsid w:val="00D67199"/>
    <w:rsid w:val="00E16479"/>
    <w:rsid w:val="00F54FD3"/>
    <w:rsid w:val="00FD2144"/>
    <w:rsid w:val="00FE3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E1647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</Pages>
  <Words>375</Words>
  <Characters>2178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Secretariat</cp:lastModifiedBy>
  <cp:revision>3</cp:revision>
  <cp:lastPrinted>2013-10-23T10:07:00Z</cp:lastPrinted>
  <dcterms:created xsi:type="dcterms:W3CDTF">2013-10-23T09:55:00Z</dcterms:created>
  <dcterms:modified xsi:type="dcterms:W3CDTF">2013-10-23T10:19:00Z</dcterms:modified>
</cp:coreProperties>
</file>