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4D4" w:rsidRDefault="003A64D4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3A64D4" w:rsidRDefault="003A64D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A64D4" w:rsidRDefault="003A64D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3A64D4" w:rsidRDefault="003A64D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3A64D4" w:rsidRDefault="003A64D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A64D4" w:rsidRDefault="003A64D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A64D4" w:rsidRDefault="003A64D4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A64D4" w:rsidRDefault="003A64D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3A64D4" w:rsidRDefault="003A64D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3A64D4" w:rsidRDefault="003A64D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 SCOALA GIMNAZIALA ZAM</w:t>
      </w:r>
    </w:p>
    <w:p w:rsidR="003A64D4" w:rsidRDefault="003A64D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NR. 469/23.10.2013</w:t>
      </w:r>
    </w:p>
    <w:p w:rsidR="003A64D4" w:rsidRPr="007645CC" w:rsidRDefault="003A64D4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3A64D4" w:rsidRDefault="003A64D4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3A64D4" w:rsidRPr="00885796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5796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885796">
              <w:rPr>
                <w:rFonts w:ascii="Tahoma" w:hAnsi="Tahoma" w:cs="Tahoma"/>
                <w:sz w:val="16"/>
                <w:szCs w:val="16"/>
              </w:rPr>
              <w:t>Ț</w:t>
            </w: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885796">
              <w:rPr>
                <w:rFonts w:ascii="Tahoma" w:hAnsi="Tahoma" w:cs="Tahoma"/>
                <w:sz w:val="16"/>
                <w:szCs w:val="16"/>
              </w:rPr>
              <w:t>Ș</w:t>
            </w: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TOTAL</w:t>
            </w: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>
        <w:tc>
          <w:tcPr>
            <w:tcW w:w="382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</w:tbl>
    <w:p w:rsidR="003A64D4" w:rsidRDefault="003A64D4">
      <w:pPr>
        <w:rPr>
          <w:rFonts w:ascii="Times New Roman" w:hAnsi="Times New Roman" w:cs="Times New Roman"/>
        </w:rPr>
      </w:pPr>
    </w:p>
    <w:p w:rsidR="003A64D4" w:rsidRDefault="003A64D4">
      <w:pPr>
        <w:rPr>
          <w:rFonts w:ascii="Times New Roman" w:hAnsi="Times New Roman" w:cs="Times New Roman"/>
        </w:rPr>
      </w:pPr>
    </w:p>
    <w:p w:rsidR="003A64D4" w:rsidRDefault="003A64D4">
      <w:pPr>
        <w:rPr>
          <w:rFonts w:ascii="Times New Roman" w:hAnsi="Times New Roman" w:cs="Times New Roman"/>
        </w:rPr>
      </w:pPr>
    </w:p>
    <w:p w:rsidR="003A64D4" w:rsidRDefault="003A64D4">
      <w:pPr>
        <w:rPr>
          <w:rFonts w:ascii="Times New Roman" w:hAnsi="Times New Roman" w:cs="Times New Roman"/>
        </w:rPr>
      </w:pPr>
    </w:p>
    <w:p w:rsidR="003A64D4" w:rsidRDefault="003A64D4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3A64D4" w:rsidRDefault="003A64D4" w:rsidP="004664FC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3A64D4" w:rsidRDefault="003A64D4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3A64D4" w:rsidRDefault="003A64D4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3A64D4" w:rsidRDefault="003A64D4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20"/>
        <w:gridCol w:w="708"/>
        <w:gridCol w:w="1540"/>
        <w:gridCol w:w="1760"/>
        <w:gridCol w:w="1858"/>
        <w:gridCol w:w="1686"/>
        <w:gridCol w:w="1555"/>
        <w:gridCol w:w="2340"/>
        <w:gridCol w:w="1554"/>
      </w:tblGrid>
      <w:tr w:rsidR="003A64D4" w:rsidRPr="00885796" w:rsidTr="004664FC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shd w:val="clear" w:color="auto" w:fill="FFFFFF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54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885796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76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88579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885796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858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88579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88579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88579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shd w:val="clear" w:color="auto" w:fill="FFFFFF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vMerge/>
            <w:shd w:val="clear" w:color="auto" w:fill="FFFFFF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  <w:vMerge/>
            <w:shd w:val="clear" w:color="auto" w:fill="FFFFFF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clear" w:color="auto" w:fill="FFFFFF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885796">
              <w:rPr>
                <w:rFonts w:ascii="Tahoma" w:hAnsi="Tahoma" w:cs="Tahoma"/>
                <w:sz w:val="16"/>
                <w:szCs w:val="16"/>
              </w:rPr>
              <w:t>Ț</w:t>
            </w: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885796">
              <w:rPr>
                <w:rFonts w:ascii="Tahoma" w:hAnsi="Tahoma" w:cs="Tahoma"/>
                <w:sz w:val="16"/>
                <w:szCs w:val="16"/>
              </w:rPr>
              <w:t>Ț</w:t>
            </w: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885796">
              <w:rPr>
                <w:rFonts w:ascii="Tahoma" w:hAnsi="Tahoma" w:cs="Tahoma"/>
                <w:sz w:val="16"/>
                <w:szCs w:val="16"/>
              </w:rPr>
              <w:t>Ș</w:t>
            </w:r>
            <w:r w:rsidRPr="00885796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4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TODERAS CARMEN </w:t>
            </w:r>
          </w:p>
        </w:tc>
        <w:tc>
          <w:tcPr>
            <w:tcW w:w="1760" w:type="dxa"/>
          </w:tcPr>
          <w:p w:rsidR="003A64D4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 ZAM+</w:t>
            </w:r>
          </w:p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 GURASADA</w:t>
            </w: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BIOLOGIE </w:t>
            </w:r>
          </w:p>
        </w:tc>
        <w:tc>
          <w:tcPr>
            <w:tcW w:w="1555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HAN CRISTINA</w:t>
            </w: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GIMAZIALA ZAM</w:t>
            </w: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ROMANA+ LB. ENGLEZA</w:t>
            </w:r>
          </w:p>
        </w:tc>
        <w:tc>
          <w:tcPr>
            <w:tcW w:w="1555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BOANCA  COSMIN</w:t>
            </w: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 GIMNAZIALA ZAM + SC. OHABA</w:t>
            </w: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RELIGIE ORTODOXA </w:t>
            </w: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DEPUS DOSAR PTR. SESIUNEA 2014</w:t>
            </w: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ZBEGAN MARIUS </w:t>
            </w: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ZAM</w:t>
            </w: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 NECALIFICAT</w:t>
            </w: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ISTORIE </w:t>
            </w: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 VECHIME NECALIFICAT</w:t>
            </w: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CIUREA ANCA </w:t>
            </w: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ZAM+ SC. OHABA</w:t>
            </w: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 vechime necalificat</w:t>
            </w: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CARMAZAN  MIRELA  </w:t>
            </w: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 GIMNAZIALA ZAM</w:t>
            </w: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PED. INV. PRESCOLAR </w:t>
            </w: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DEPUS DOSAR PTR. SESIUNEA 2014</w:t>
            </w: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OPREAN  IOAN</w:t>
            </w: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SC. ZAM + SC. PETROS+ SC. BANITA </w:t>
            </w: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EDU. MUZICALA</w:t>
            </w: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 w:val="restart"/>
          </w:tcPr>
          <w:p w:rsidR="003A64D4" w:rsidRPr="00885796" w:rsidRDefault="003A64D4" w:rsidP="008857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A64D4" w:rsidRPr="00885796" w:rsidTr="004664FC">
        <w:tc>
          <w:tcPr>
            <w:tcW w:w="1820" w:type="dxa"/>
            <w:vMerge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579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3A64D4" w:rsidRPr="00885796" w:rsidRDefault="003A64D4" w:rsidP="008857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3A64D4" w:rsidRDefault="003A64D4" w:rsidP="003E4758">
      <w:pPr>
        <w:rPr>
          <w:rFonts w:ascii="Times New Roman" w:hAnsi="Times New Roman" w:cs="Times New Roman"/>
        </w:rPr>
      </w:pPr>
    </w:p>
    <w:p w:rsidR="003A64D4" w:rsidRDefault="003A64D4" w:rsidP="003E4758">
      <w:pPr>
        <w:rPr>
          <w:rFonts w:ascii="Times New Roman" w:hAnsi="Times New Roman" w:cs="Times New Roman"/>
        </w:rPr>
      </w:pPr>
    </w:p>
    <w:p w:rsidR="003A64D4" w:rsidRDefault="003A64D4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DIRECTOR,                                                                                                   SECRETAR,</w:t>
      </w:r>
    </w:p>
    <w:p w:rsidR="003A64D4" w:rsidRDefault="003A64D4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Prof. Nan Tabita Mariana                                                                                             Butas Anca </w:t>
      </w:r>
    </w:p>
    <w:sectPr w:rsidR="003A64D4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1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0F7A2A"/>
    <w:rsid w:val="001A586E"/>
    <w:rsid w:val="00287D8A"/>
    <w:rsid w:val="002C16A7"/>
    <w:rsid w:val="00365B6B"/>
    <w:rsid w:val="00385D1C"/>
    <w:rsid w:val="00392002"/>
    <w:rsid w:val="003A64D4"/>
    <w:rsid w:val="003E4758"/>
    <w:rsid w:val="0040054B"/>
    <w:rsid w:val="004503B9"/>
    <w:rsid w:val="004664FC"/>
    <w:rsid w:val="00480BEF"/>
    <w:rsid w:val="00591BB2"/>
    <w:rsid w:val="005E1410"/>
    <w:rsid w:val="005E20E8"/>
    <w:rsid w:val="005F0BE3"/>
    <w:rsid w:val="00613E76"/>
    <w:rsid w:val="006A49DD"/>
    <w:rsid w:val="0074355B"/>
    <w:rsid w:val="007645CC"/>
    <w:rsid w:val="00795687"/>
    <w:rsid w:val="0080039F"/>
    <w:rsid w:val="0082193D"/>
    <w:rsid w:val="00885796"/>
    <w:rsid w:val="008B01C3"/>
    <w:rsid w:val="008E1018"/>
    <w:rsid w:val="00986362"/>
    <w:rsid w:val="00A15CD8"/>
    <w:rsid w:val="00B07326"/>
    <w:rsid w:val="00B4509E"/>
    <w:rsid w:val="00BC1945"/>
    <w:rsid w:val="00C91E91"/>
    <w:rsid w:val="00CC38F1"/>
    <w:rsid w:val="00CE4B03"/>
    <w:rsid w:val="00D67199"/>
    <w:rsid w:val="00F24266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3</Pages>
  <Words>358</Words>
  <Characters>2045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user</cp:lastModifiedBy>
  <cp:revision>6</cp:revision>
  <dcterms:created xsi:type="dcterms:W3CDTF">2013-10-20T16:02:00Z</dcterms:created>
  <dcterms:modified xsi:type="dcterms:W3CDTF">2013-10-23T10:08:00Z</dcterms:modified>
</cp:coreProperties>
</file>