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252A32" w:rsidRDefault="00252A32" w:rsidP="00252A32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252A32" w:rsidRDefault="00252A32" w:rsidP="00252A32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învățământ: COLEGIUL TEHNIC DE TRANSPORT FEROVIAR „ANGHEL SALIGNY” SIMERIA</w:t>
      </w:r>
    </w:p>
    <w:p w:rsidR="00252A32" w:rsidRPr="007645CC" w:rsidRDefault="00252A32" w:rsidP="00252A32">
      <w:pPr>
        <w:spacing w:after="0" w:line="240" w:lineRule="auto"/>
        <w:rPr>
          <w:rFonts w:ascii="Times New Roman" w:hAnsi="Times New Roman" w:cs="Times New Roman"/>
          <w:b/>
        </w:rPr>
      </w:pPr>
    </w:p>
    <w:p w:rsidR="00252A32" w:rsidRDefault="00252A32" w:rsidP="00252A32">
      <w:pPr>
        <w:rPr>
          <w:rFonts w:ascii="Times New Roman" w:hAnsi="Times New Roman" w:cs="Times New Roman"/>
        </w:rPr>
      </w:pP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elgril"/>
        <w:tblpPr w:leftFromText="180" w:rightFromText="180" w:vertAnchor="text" w:horzAnchor="margin" w:tblpXSpec="center" w:tblpY="71"/>
        <w:tblW w:w="0" w:type="auto"/>
        <w:tblLook w:val="04A0" w:firstRow="1" w:lastRow="0" w:firstColumn="1" w:lastColumn="0" w:noHBand="0" w:noVBand="1"/>
      </w:tblPr>
      <w:tblGrid>
        <w:gridCol w:w="3828"/>
        <w:gridCol w:w="2551"/>
        <w:gridCol w:w="1701"/>
        <w:gridCol w:w="1843"/>
        <w:gridCol w:w="1701"/>
        <w:gridCol w:w="2126"/>
      </w:tblGrid>
      <w:tr w:rsidR="00252A32" w:rsidTr="00252A32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252A32" w:rsidRDefault="00252A32" w:rsidP="00252A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2A32" w:rsidRPr="00591BB2" w:rsidRDefault="00252A32" w:rsidP="00252A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252A32" w:rsidRPr="00591BB2" w:rsidRDefault="00252A32" w:rsidP="00252A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252A32" w:rsidRDefault="00252A32" w:rsidP="00252A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2A32" w:rsidRPr="00591BB2" w:rsidRDefault="00252A32" w:rsidP="00252A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252A32" w:rsidRPr="00591BB2" w:rsidRDefault="00252A32" w:rsidP="00252A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252A32" w:rsidRPr="00591BB2" w:rsidRDefault="00252A32" w:rsidP="00252A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252A32" w:rsidRDefault="00252A32" w:rsidP="00252A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252A32" w:rsidRDefault="00252A32" w:rsidP="00252A3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252A32" w:rsidRDefault="00252A32" w:rsidP="00252A3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252A32" w:rsidRDefault="00252A32" w:rsidP="00252A3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252A32" w:rsidRDefault="00252A32" w:rsidP="00252A3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252A32" w:rsidRDefault="00252A32" w:rsidP="00252A3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252A32" w:rsidTr="00252A32">
        <w:tc>
          <w:tcPr>
            <w:tcW w:w="3828" w:type="dxa"/>
          </w:tcPr>
          <w:p w:rsidR="00252A32" w:rsidRDefault="00252A32" w:rsidP="00252A3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252A32" w:rsidRDefault="00252A32" w:rsidP="00252A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252A32" w:rsidRDefault="00252A32" w:rsidP="00252A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252A32" w:rsidRDefault="00252A32" w:rsidP="00252A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252A32" w:rsidRDefault="00252A32" w:rsidP="00252A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252A32" w:rsidRDefault="00252A32" w:rsidP="00A170F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52A32" w:rsidTr="00252A32">
        <w:tc>
          <w:tcPr>
            <w:tcW w:w="3828" w:type="dxa"/>
          </w:tcPr>
          <w:p w:rsidR="00252A32" w:rsidRDefault="00252A32" w:rsidP="00252A3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252A32" w:rsidRPr="007C6F5A" w:rsidRDefault="00252A32" w:rsidP="00252A3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252A32" w:rsidRDefault="00252A32" w:rsidP="00252A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252A32" w:rsidRDefault="00252A32" w:rsidP="00252A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252A32" w:rsidRDefault="00252A32" w:rsidP="00252A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252A32" w:rsidRDefault="00A170FD" w:rsidP="00A170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52A32" w:rsidTr="00252A32">
        <w:tc>
          <w:tcPr>
            <w:tcW w:w="3828" w:type="dxa"/>
          </w:tcPr>
          <w:p w:rsidR="00252A32" w:rsidRDefault="00252A32" w:rsidP="00252A3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252A32" w:rsidRPr="007C6F5A" w:rsidRDefault="00252A32" w:rsidP="00252A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52A32" w:rsidRDefault="00A170FD" w:rsidP="00A170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shd w:val="diagStripe" w:color="auto" w:fill="auto"/>
          </w:tcPr>
          <w:p w:rsidR="00252A32" w:rsidRDefault="00252A32" w:rsidP="00252A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252A32" w:rsidRDefault="00252A32" w:rsidP="00252A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252A32" w:rsidRDefault="009033D8" w:rsidP="00A170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52A32" w:rsidTr="00252A32">
        <w:tc>
          <w:tcPr>
            <w:tcW w:w="3828" w:type="dxa"/>
          </w:tcPr>
          <w:p w:rsidR="00252A32" w:rsidRDefault="00252A32" w:rsidP="00252A3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252A32" w:rsidRDefault="00241363" w:rsidP="00252A3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252A32" w:rsidRDefault="00252A32" w:rsidP="00A170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52A32" w:rsidRDefault="009033D8" w:rsidP="00A170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shd w:val="diagStripe" w:color="auto" w:fill="auto"/>
          </w:tcPr>
          <w:p w:rsidR="00252A32" w:rsidRDefault="00252A32" w:rsidP="00252A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252A32" w:rsidRDefault="009033D8" w:rsidP="00A170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252A32" w:rsidTr="00252A32">
        <w:tc>
          <w:tcPr>
            <w:tcW w:w="3828" w:type="dxa"/>
          </w:tcPr>
          <w:p w:rsidR="00252A32" w:rsidRDefault="00252A32" w:rsidP="00252A3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252A32" w:rsidRDefault="00252A32" w:rsidP="00252A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52A32" w:rsidRDefault="00252A32" w:rsidP="00252A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52A32" w:rsidRDefault="00252A32" w:rsidP="00A170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52A32" w:rsidRDefault="00252A32" w:rsidP="00252A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252A32" w:rsidRDefault="00252A32" w:rsidP="00A170F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52A32" w:rsidTr="00252A32">
        <w:tc>
          <w:tcPr>
            <w:tcW w:w="3828" w:type="dxa"/>
          </w:tcPr>
          <w:p w:rsidR="00252A32" w:rsidRDefault="00252A32" w:rsidP="00252A3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252A32" w:rsidRDefault="00252A32" w:rsidP="00252A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52A32" w:rsidRDefault="00252A32" w:rsidP="00252A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52A32" w:rsidRDefault="00252A32" w:rsidP="00A170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52A32" w:rsidRDefault="00252A32" w:rsidP="00252A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252A32" w:rsidRDefault="00252A32" w:rsidP="00A170F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52A32" w:rsidTr="00252A32">
        <w:tc>
          <w:tcPr>
            <w:tcW w:w="3828" w:type="dxa"/>
          </w:tcPr>
          <w:p w:rsidR="00252A32" w:rsidRDefault="00252A32" w:rsidP="00252A3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252A32" w:rsidRDefault="00252A32" w:rsidP="00252A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52A32" w:rsidRDefault="00252A32" w:rsidP="00252A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52A32" w:rsidRDefault="00252A32" w:rsidP="00A170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52A32" w:rsidRDefault="00252A32" w:rsidP="00252A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252A32" w:rsidRDefault="00252A32" w:rsidP="00A170F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52A32" w:rsidTr="00252A32">
        <w:tc>
          <w:tcPr>
            <w:tcW w:w="3828" w:type="dxa"/>
          </w:tcPr>
          <w:p w:rsidR="00252A32" w:rsidRDefault="00252A32" w:rsidP="00252A3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252A32" w:rsidRDefault="00252A32" w:rsidP="00252A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52A32" w:rsidRDefault="00252A32" w:rsidP="00252A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52A32" w:rsidRDefault="00252A32" w:rsidP="00A170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52A32" w:rsidRDefault="00252A32" w:rsidP="00252A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252A32" w:rsidRDefault="00252A32" w:rsidP="00A170F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52A32" w:rsidTr="00252A32">
        <w:tc>
          <w:tcPr>
            <w:tcW w:w="3828" w:type="dxa"/>
          </w:tcPr>
          <w:p w:rsidR="00252A32" w:rsidRDefault="00252A32" w:rsidP="00252A3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252A32" w:rsidRPr="00241363" w:rsidRDefault="00241363" w:rsidP="002413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701" w:type="dxa"/>
          </w:tcPr>
          <w:p w:rsidR="00252A32" w:rsidRPr="00241363" w:rsidRDefault="00241363" w:rsidP="0024136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136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843" w:type="dxa"/>
          </w:tcPr>
          <w:p w:rsidR="00252A32" w:rsidRPr="00241363" w:rsidRDefault="009033D8" w:rsidP="002413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701" w:type="dxa"/>
          </w:tcPr>
          <w:p w:rsidR="00252A32" w:rsidRPr="00241363" w:rsidRDefault="00252A32" w:rsidP="0024136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252A32" w:rsidRPr="00241363" w:rsidRDefault="00241363" w:rsidP="0024136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1363">
              <w:rPr>
                <w:rFonts w:ascii="Times New Roman" w:hAnsi="Times New Roman" w:cs="Times New Roman"/>
                <w:b/>
              </w:rPr>
              <w:t>5</w:t>
            </w:r>
          </w:p>
        </w:tc>
      </w:tr>
    </w:tbl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BC7D9D" w:rsidRDefault="00BC7D9D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7C6F5A" w:rsidRDefault="007C6F5A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7C6F5A" w:rsidRDefault="007C6F5A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7C6F5A" w:rsidRDefault="007C6F5A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252A32" w:rsidRDefault="00252A32" w:rsidP="00BC7D9D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252A32" w:rsidRDefault="00252A32" w:rsidP="00BC7D9D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252A32" w:rsidRDefault="00252A32" w:rsidP="00BC7D9D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252A32" w:rsidRDefault="00252A32" w:rsidP="00BC7D9D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252A32" w:rsidRDefault="00252A32" w:rsidP="00BC7D9D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252A32" w:rsidRDefault="00252A32" w:rsidP="00BC7D9D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252A32" w:rsidRDefault="00252A32" w:rsidP="00241363">
      <w:pPr>
        <w:spacing w:after="0" w:line="240" w:lineRule="auto"/>
        <w:rPr>
          <w:rFonts w:ascii="Times New Roman" w:hAnsi="Times New Roman" w:cs="Times New Roman"/>
          <w:b/>
        </w:rPr>
      </w:pPr>
    </w:p>
    <w:p w:rsidR="00241363" w:rsidRPr="00252A32" w:rsidRDefault="00241363" w:rsidP="00241363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                            </w:t>
      </w:r>
      <w:r w:rsidRPr="00252A32">
        <w:rPr>
          <w:rFonts w:ascii="Times New Roman" w:hAnsi="Times New Roman" w:cs="Times New Roman"/>
          <w:b/>
        </w:rPr>
        <w:t xml:space="preserve">Director, </w:t>
      </w:r>
      <w:r w:rsidRPr="00252A32">
        <w:rPr>
          <w:rFonts w:ascii="Times New Roman" w:hAnsi="Times New Roman" w:cs="Times New Roman"/>
          <w:b/>
        </w:rPr>
        <w:tab/>
      </w:r>
      <w:r w:rsidRPr="00252A32">
        <w:rPr>
          <w:rFonts w:ascii="Times New Roman" w:hAnsi="Times New Roman" w:cs="Times New Roman"/>
          <w:b/>
        </w:rPr>
        <w:tab/>
      </w:r>
      <w:r w:rsidRPr="00252A32">
        <w:rPr>
          <w:rFonts w:ascii="Times New Roman" w:hAnsi="Times New Roman" w:cs="Times New Roman"/>
          <w:b/>
        </w:rPr>
        <w:tab/>
      </w:r>
      <w:r w:rsidRPr="00252A32">
        <w:rPr>
          <w:rFonts w:ascii="Times New Roman" w:hAnsi="Times New Roman" w:cs="Times New Roman"/>
          <w:b/>
        </w:rPr>
        <w:tab/>
      </w:r>
      <w:r w:rsidRPr="00252A32">
        <w:rPr>
          <w:rFonts w:ascii="Times New Roman" w:hAnsi="Times New Roman" w:cs="Times New Roman"/>
          <w:b/>
        </w:rPr>
        <w:tab/>
      </w:r>
      <w:r w:rsidRPr="00252A32">
        <w:rPr>
          <w:rFonts w:ascii="Times New Roman" w:hAnsi="Times New Roman" w:cs="Times New Roman"/>
          <w:b/>
        </w:rPr>
        <w:tab/>
      </w:r>
      <w:r w:rsidRPr="00252A32">
        <w:rPr>
          <w:rFonts w:ascii="Times New Roman" w:hAnsi="Times New Roman" w:cs="Times New Roman"/>
          <w:b/>
        </w:rPr>
        <w:tab/>
      </w:r>
      <w:r w:rsidRPr="00252A32">
        <w:rPr>
          <w:rFonts w:ascii="Times New Roman" w:hAnsi="Times New Roman" w:cs="Times New Roman"/>
          <w:b/>
        </w:rPr>
        <w:tab/>
      </w:r>
      <w:r w:rsidRPr="00252A32">
        <w:rPr>
          <w:rFonts w:ascii="Times New Roman" w:hAnsi="Times New Roman" w:cs="Times New Roman"/>
          <w:b/>
        </w:rPr>
        <w:tab/>
      </w:r>
      <w:r w:rsidRPr="00252A32">
        <w:rPr>
          <w:rFonts w:ascii="Times New Roman" w:hAnsi="Times New Roman" w:cs="Times New Roman"/>
          <w:b/>
        </w:rPr>
        <w:tab/>
      </w:r>
      <w:r w:rsidRPr="00252A32">
        <w:rPr>
          <w:rFonts w:ascii="Times New Roman" w:hAnsi="Times New Roman" w:cs="Times New Roman"/>
          <w:b/>
        </w:rPr>
        <w:tab/>
        <w:t xml:space="preserve">Secretar, </w:t>
      </w:r>
    </w:p>
    <w:p w:rsidR="00241363" w:rsidRDefault="00241363" w:rsidP="00241363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Ing. Pascu Liviu Viorel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Oprean Daniela</w:t>
      </w:r>
      <w:bookmarkStart w:id="0" w:name="_GoBack"/>
      <w:bookmarkEnd w:id="0"/>
    </w:p>
    <w:p w:rsidR="00252A32" w:rsidRDefault="00252A32" w:rsidP="00BC7D9D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252A32" w:rsidRDefault="00252A32" w:rsidP="00BC7D9D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252A32" w:rsidRDefault="00252A32" w:rsidP="00BC7D9D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252A32" w:rsidRDefault="00252A32" w:rsidP="00BC7D9D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252A32" w:rsidRDefault="00252A32" w:rsidP="00BC7D9D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252A32" w:rsidRDefault="00252A32" w:rsidP="00BC7D9D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252A32" w:rsidRDefault="00252A32" w:rsidP="00BC7D9D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252A32" w:rsidRDefault="00252A32" w:rsidP="00BC7D9D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252A32" w:rsidRDefault="00252A32" w:rsidP="00252A32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252A32" w:rsidRDefault="00252A32" w:rsidP="00252A32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învățământ: COLEGIUL TEHNIC DE TRANSPORT FEROVIAR „ANGHEL SALIGNY” SIMERIA</w:t>
      </w:r>
    </w:p>
    <w:p w:rsidR="00252A32" w:rsidRDefault="00252A32" w:rsidP="00BC7D9D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E4758" w:rsidRDefault="003E4758" w:rsidP="00252A32">
      <w:pPr>
        <w:spacing w:after="0" w:line="240" w:lineRule="auto"/>
        <w:ind w:left="13452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tbl>
      <w:tblPr>
        <w:tblStyle w:val="Tabelgril"/>
        <w:tblW w:w="14821" w:type="dxa"/>
        <w:tblLayout w:type="fixed"/>
        <w:tblLook w:val="04A0" w:firstRow="1" w:lastRow="0" w:firstColumn="1" w:lastColumn="0" w:noHBand="0" w:noVBand="1"/>
      </w:tblPr>
      <w:tblGrid>
        <w:gridCol w:w="1519"/>
        <w:gridCol w:w="720"/>
        <w:gridCol w:w="1672"/>
        <w:gridCol w:w="1841"/>
        <w:gridCol w:w="1257"/>
        <w:gridCol w:w="2430"/>
        <w:gridCol w:w="1523"/>
        <w:gridCol w:w="2314"/>
        <w:gridCol w:w="1545"/>
      </w:tblGrid>
      <w:tr w:rsidR="00F2503A" w:rsidRPr="003E4758" w:rsidTr="007C6F5A">
        <w:tc>
          <w:tcPr>
            <w:tcW w:w="1519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20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672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1841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257" w:type="dxa"/>
            <w:vMerge w:val="restart"/>
          </w:tcPr>
          <w:p w:rsidR="00D075D5" w:rsidRDefault="00D075D5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TITULA</w:t>
            </w:r>
            <w:r w:rsidR="00795687"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/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2430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837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45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D075D5" w:rsidRPr="007645CC" w:rsidTr="007C6F5A">
        <w:tc>
          <w:tcPr>
            <w:tcW w:w="1519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2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3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2314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545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D075D5" w:rsidRPr="007645CC" w:rsidTr="007C6F5A">
        <w:tc>
          <w:tcPr>
            <w:tcW w:w="1519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720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3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4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D075D5" w:rsidRPr="007645CC" w:rsidTr="007C6F5A">
        <w:tc>
          <w:tcPr>
            <w:tcW w:w="1519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3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4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7C6F5A" w:rsidRPr="007645CC" w:rsidTr="007C6F5A">
        <w:tc>
          <w:tcPr>
            <w:tcW w:w="1519" w:type="dxa"/>
            <w:vMerge w:val="restart"/>
          </w:tcPr>
          <w:p w:rsidR="007C6F5A" w:rsidRDefault="00252A32" w:rsidP="007C6F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7C6F5A"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720" w:type="dxa"/>
          </w:tcPr>
          <w:p w:rsidR="007C6F5A" w:rsidRPr="007645CC" w:rsidRDefault="007C6F5A" w:rsidP="007C6F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2" w:type="dxa"/>
          </w:tcPr>
          <w:p w:rsidR="007C6F5A" w:rsidRPr="00DE6078" w:rsidRDefault="007C6F5A" w:rsidP="007C6F5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Donovici</w:t>
            </w:r>
            <w:proofErr w:type="spellEnd"/>
            <w:r>
              <w:rPr>
                <w:rFonts w:ascii="Times New Roman" w:hAnsi="Times New Roman" w:cs="Times New Roman"/>
              </w:rPr>
              <w:t xml:space="preserve"> Cristina</w:t>
            </w:r>
          </w:p>
        </w:tc>
        <w:tc>
          <w:tcPr>
            <w:tcW w:w="1841" w:type="dxa"/>
          </w:tcPr>
          <w:p w:rsidR="007C6F5A" w:rsidRPr="00DE6078" w:rsidRDefault="007C6F5A" w:rsidP="007C6F5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Scoala</w:t>
            </w:r>
            <w:proofErr w:type="spellEnd"/>
            <w:r>
              <w:rPr>
                <w:rFonts w:ascii="Times New Roman" w:hAnsi="Times New Roman" w:cs="Times New Roman"/>
              </w:rPr>
              <w:t xml:space="preserve"> Waldorf</w:t>
            </w:r>
          </w:p>
        </w:tc>
        <w:tc>
          <w:tcPr>
            <w:tcW w:w="1257" w:type="dxa"/>
          </w:tcPr>
          <w:p w:rsidR="007C6F5A" w:rsidRPr="00DE6078" w:rsidRDefault="007C6F5A" w:rsidP="007C6F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2430" w:type="dxa"/>
          </w:tcPr>
          <w:p w:rsidR="007C6F5A" w:rsidRPr="00DE6078" w:rsidRDefault="007C6F5A" w:rsidP="007C6F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Geografie</w:t>
            </w:r>
          </w:p>
        </w:tc>
        <w:tc>
          <w:tcPr>
            <w:tcW w:w="1523" w:type="dxa"/>
          </w:tcPr>
          <w:p w:rsidR="007C6F5A" w:rsidRPr="007645CC" w:rsidRDefault="00241363" w:rsidP="002413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14" w:type="dxa"/>
          </w:tcPr>
          <w:p w:rsidR="007C6F5A" w:rsidRPr="007645CC" w:rsidRDefault="007C6F5A" w:rsidP="007C6F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</w:tcPr>
          <w:p w:rsidR="007C6F5A" w:rsidRPr="007645CC" w:rsidRDefault="007C6F5A" w:rsidP="007C6F5A">
            <w:pPr>
              <w:rPr>
                <w:rFonts w:ascii="Times New Roman" w:hAnsi="Times New Roman" w:cs="Times New Roman"/>
              </w:rPr>
            </w:pPr>
          </w:p>
        </w:tc>
      </w:tr>
      <w:tr w:rsidR="007C6F5A" w:rsidRPr="007645CC" w:rsidTr="007C6F5A">
        <w:tc>
          <w:tcPr>
            <w:tcW w:w="1519" w:type="dxa"/>
            <w:vMerge/>
          </w:tcPr>
          <w:p w:rsidR="007C6F5A" w:rsidRDefault="007C6F5A" w:rsidP="007C6F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7C6F5A" w:rsidRPr="007645CC" w:rsidRDefault="007C6F5A" w:rsidP="007C6F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2" w:type="dxa"/>
          </w:tcPr>
          <w:p w:rsidR="007C6F5A" w:rsidRPr="007645CC" w:rsidRDefault="007C6F5A" w:rsidP="007C6F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</w:tcPr>
          <w:p w:rsidR="007C6F5A" w:rsidRPr="007645CC" w:rsidRDefault="007C6F5A" w:rsidP="007C6F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:rsidR="007C6F5A" w:rsidRPr="007645CC" w:rsidRDefault="007C6F5A" w:rsidP="007C6F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:rsidR="007C6F5A" w:rsidRPr="007645CC" w:rsidRDefault="007C6F5A" w:rsidP="007C6F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3" w:type="dxa"/>
          </w:tcPr>
          <w:p w:rsidR="007C6F5A" w:rsidRPr="007645CC" w:rsidRDefault="007C6F5A" w:rsidP="002413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4" w:type="dxa"/>
          </w:tcPr>
          <w:p w:rsidR="007C6F5A" w:rsidRPr="007645CC" w:rsidRDefault="007C6F5A" w:rsidP="007C6F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</w:tcPr>
          <w:p w:rsidR="007C6F5A" w:rsidRPr="007645CC" w:rsidRDefault="007C6F5A" w:rsidP="007C6F5A">
            <w:pPr>
              <w:rPr>
                <w:rFonts w:ascii="Times New Roman" w:hAnsi="Times New Roman" w:cs="Times New Roman"/>
              </w:rPr>
            </w:pPr>
          </w:p>
        </w:tc>
      </w:tr>
      <w:tr w:rsidR="007C6F5A" w:rsidRPr="007645CC" w:rsidTr="007C6F5A">
        <w:tc>
          <w:tcPr>
            <w:tcW w:w="1519" w:type="dxa"/>
            <w:vMerge w:val="restart"/>
          </w:tcPr>
          <w:p w:rsidR="007C6F5A" w:rsidRDefault="007C6F5A" w:rsidP="007C6F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720" w:type="dxa"/>
          </w:tcPr>
          <w:p w:rsidR="007C6F5A" w:rsidRPr="007645CC" w:rsidRDefault="007C6F5A" w:rsidP="007C6F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2" w:type="dxa"/>
          </w:tcPr>
          <w:p w:rsidR="007C6F5A" w:rsidRPr="00DE6078" w:rsidRDefault="007C6F5A" w:rsidP="007C6F5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Prastean</w:t>
            </w:r>
            <w:proofErr w:type="spellEnd"/>
            <w:r>
              <w:rPr>
                <w:rFonts w:ascii="Times New Roman" w:hAnsi="Times New Roman" w:cs="Times New Roman"/>
              </w:rPr>
              <w:t xml:space="preserve"> Maria</w:t>
            </w:r>
          </w:p>
        </w:tc>
        <w:tc>
          <w:tcPr>
            <w:tcW w:w="1841" w:type="dxa"/>
          </w:tcPr>
          <w:p w:rsidR="007C6F5A" w:rsidRPr="00DE6078" w:rsidRDefault="007C6F5A" w:rsidP="007C6F5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Scoala</w:t>
            </w:r>
            <w:proofErr w:type="spellEnd"/>
            <w:r>
              <w:rPr>
                <w:rFonts w:ascii="Times New Roman" w:hAnsi="Times New Roman" w:cs="Times New Roman"/>
              </w:rPr>
              <w:t xml:space="preserve"> Waldorf</w:t>
            </w:r>
          </w:p>
        </w:tc>
        <w:tc>
          <w:tcPr>
            <w:tcW w:w="1257" w:type="dxa"/>
          </w:tcPr>
          <w:p w:rsidR="007C6F5A" w:rsidRPr="00DE6078" w:rsidRDefault="007C6F5A" w:rsidP="007C6F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2430" w:type="dxa"/>
          </w:tcPr>
          <w:p w:rsidR="007C6F5A" w:rsidRPr="00DE6078" w:rsidRDefault="007C6F5A" w:rsidP="007C6F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Lb. </w:t>
            </w:r>
            <w:proofErr w:type="spellStart"/>
            <w:r>
              <w:rPr>
                <w:rFonts w:ascii="Times New Roman" w:hAnsi="Times New Roman" w:cs="Times New Roman"/>
              </w:rPr>
              <w:t>germ</w:t>
            </w:r>
            <w:proofErr w:type="spellEnd"/>
            <w:r>
              <w:rPr>
                <w:rFonts w:ascii="Times New Roman" w:hAnsi="Times New Roman" w:cs="Times New Roman"/>
              </w:rPr>
              <w:t>-Lb. rom.</w:t>
            </w:r>
          </w:p>
        </w:tc>
        <w:tc>
          <w:tcPr>
            <w:tcW w:w="1523" w:type="dxa"/>
          </w:tcPr>
          <w:p w:rsidR="007C6F5A" w:rsidRPr="00DE6078" w:rsidRDefault="007C6F5A" w:rsidP="002413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14" w:type="dxa"/>
          </w:tcPr>
          <w:p w:rsidR="007C6F5A" w:rsidRPr="00DE6078" w:rsidRDefault="007C6F5A" w:rsidP="007C6F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545" w:type="dxa"/>
          </w:tcPr>
          <w:p w:rsidR="007C6F5A" w:rsidRPr="007645CC" w:rsidRDefault="007C6F5A" w:rsidP="007C6F5A">
            <w:pPr>
              <w:rPr>
                <w:rFonts w:ascii="Times New Roman" w:hAnsi="Times New Roman" w:cs="Times New Roman"/>
              </w:rPr>
            </w:pPr>
          </w:p>
        </w:tc>
      </w:tr>
      <w:tr w:rsidR="007C6F5A" w:rsidRPr="007645CC" w:rsidTr="007C6F5A">
        <w:tc>
          <w:tcPr>
            <w:tcW w:w="1519" w:type="dxa"/>
            <w:vMerge/>
          </w:tcPr>
          <w:p w:rsidR="007C6F5A" w:rsidRDefault="007C6F5A" w:rsidP="007C6F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7C6F5A" w:rsidRPr="007645CC" w:rsidRDefault="007C6F5A" w:rsidP="007C6F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2" w:type="dxa"/>
          </w:tcPr>
          <w:p w:rsidR="007C6F5A" w:rsidRPr="007645CC" w:rsidRDefault="007C6F5A" w:rsidP="007C6F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</w:tcPr>
          <w:p w:rsidR="007C6F5A" w:rsidRPr="007645CC" w:rsidRDefault="007C6F5A" w:rsidP="007C6F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:rsidR="007C6F5A" w:rsidRPr="007645CC" w:rsidRDefault="007C6F5A" w:rsidP="007C6F5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:rsidR="007C6F5A" w:rsidRPr="007645CC" w:rsidRDefault="007C6F5A" w:rsidP="007C6F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3" w:type="dxa"/>
          </w:tcPr>
          <w:p w:rsidR="007C6F5A" w:rsidRPr="007645CC" w:rsidRDefault="007C6F5A" w:rsidP="002413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4" w:type="dxa"/>
          </w:tcPr>
          <w:p w:rsidR="007C6F5A" w:rsidRPr="007645CC" w:rsidRDefault="007C6F5A" w:rsidP="007C6F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</w:tcPr>
          <w:p w:rsidR="007C6F5A" w:rsidRPr="007645CC" w:rsidRDefault="007C6F5A" w:rsidP="007C6F5A">
            <w:pPr>
              <w:rPr>
                <w:rFonts w:ascii="Times New Roman" w:hAnsi="Times New Roman" w:cs="Times New Roman"/>
              </w:rPr>
            </w:pPr>
          </w:p>
        </w:tc>
      </w:tr>
      <w:tr w:rsidR="007C6F5A" w:rsidRPr="007645CC" w:rsidTr="007C6F5A">
        <w:tc>
          <w:tcPr>
            <w:tcW w:w="1519" w:type="dxa"/>
            <w:vMerge/>
          </w:tcPr>
          <w:p w:rsidR="007C6F5A" w:rsidRDefault="007C6F5A" w:rsidP="007C6F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7C6F5A" w:rsidRPr="007645CC" w:rsidRDefault="007C6F5A" w:rsidP="007C6F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</w:t>
            </w:r>
          </w:p>
        </w:tc>
        <w:tc>
          <w:tcPr>
            <w:tcW w:w="1672" w:type="dxa"/>
          </w:tcPr>
          <w:p w:rsidR="007C6F5A" w:rsidRPr="007645CC" w:rsidRDefault="007C6F5A" w:rsidP="007C6F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</w:tcPr>
          <w:p w:rsidR="007C6F5A" w:rsidRPr="007645CC" w:rsidRDefault="007C6F5A" w:rsidP="007C6F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:rsidR="007C6F5A" w:rsidRPr="007645CC" w:rsidRDefault="007C6F5A" w:rsidP="007C6F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:rsidR="007C6F5A" w:rsidRPr="007645CC" w:rsidRDefault="007C6F5A" w:rsidP="007C6F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3" w:type="dxa"/>
          </w:tcPr>
          <w:p w:rsidR="007C6F5A" w:rsidRPr="007645CC" w:rsidRDefault="007C6F5A" w:rsidP="002413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4" w:type="dxa"/>
          </w:tcPr>
          <w:p w:rsidR="007C6F5A" w:rsidRPr="007645CC" w:rsidRDefault="007C6F5A" w:rsidP="007C6F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</w:tcPr>
          <w:p w:rsidR="007C6F5A" w:rsidRPr="007645CC" w:rsidRDefault="007C6F5A" w:rsidP="007C6F5A">
            <w:pPr>
              <w:rPr>
                <w:rFonts w:ascii="Times New Roman" w:hAnsi="Times New Roman" w:cs="Times New Roman"/>
              </w:rPr>
            </w:pPr>
          </w:p>
        </w:tc>
      </w:tr>
      <w:tr w:rsidR="007C6F5A" w:rsidRPr="007645CC" w:rsidTr="007C6F5A">
        <w:tc>
          <w:tcPr>
            <w:tcW w:w="1519" w:type="dxa"/>
            <w:vMerge w:val="restart"/>
          </w:tcPr>
          <w:p w:rsidR="007C6F5A" w:rsidRDefault="007C6F5A" w:rsidP="007C6F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720" w:type="dxa"/>
          </w:tcPr>
          <w:p w:rsidR="007C6F5A" w:rsidRPr="007645CC" w:rsidRDefault="007C6F5A" w:rsidP="007C6F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2" w:type="dxa"/>
          </w:tcPr>
          <w:p w:rsidR="007C6F5A" w:rsidRPr="007645CC" w:rsidRDefault="007C6F5A" w:rsidP="007C6F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Ungureanu Nicolae Daniel</w:t>
            </w:r>
          </w:p>
        </w:tc>
        <w:tc>
          <w:tcPr>
            <w:tcW w:w="1841" w:type="dxa"/>
          </w:tcPr>
          <w:p w:rsidR="007C6F5A" w:rsidRPr="007645CC" w:rsidRDefault="007C6F5A" w:rsidP="007C6F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Colegiul TTF „Anghel Saligny” Simeria</w:t>
            </w:r>
          </w:p>
        </w:tc>
        <w:tc>
          <w:tcPr>
            <w:tcW w:w="1257" w:type="dxa"/>
          </w:tcPr>
          <w:p w:rsidR="007C6F5A" w:rsidRPr="007645CC" w:rsidRDefault="007C6F5A" w:rsidP="007C6F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2430" w:type="dxa"/>
          </w:tcPr>
          <w:p w:rsidR="007C6F5A" w:rsidRPr="007645CC" w:rsidRDefault="007C6F5A" w:rsidP="007C6F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Teologie ortodoxă</w:t>
            </w:r>
          </w:p>
        </w:tc>
        <w:tc>
          <w:tcPr>
            <w:tcW w:w="1523" w:type="dxa"/>
          </w:tcPr>
          <w:p w:rsidR="007C6F5A" w:rsidRPr="007645CC" w:rsidRDefault="007C6F5A" w:rsidP="002413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14" w:type="dxa"/>
          </w:tcPr>
          <w:p w:rsidR="007C6F5A" w:rsidRDefault="007C6F5A" w:rsidP="007C6F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  <w:p w:rsidR="007C6F5A" w:rsidRPr="007645CC" w:rsidRDefault="007C6F5A" w:rsidP="007C6F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545" w:type="dxa"/>
          </w:tcPr>
          <w:p w:rsidR="007C6F5A" w:rsidRPr="007645CC" w:rsidRDefault="007C6F5A" w:rsidP="007C6F5A">
            <w:pPr>
              <w:rPr>
                <w:rFonts w:ascii="Times New Roman" w:hAnsi="Times New Roman" w:cs="Times New Roman"/>
              </w:rPr>
            </w:pPr>
          </w:p>
        </w:tc>
      </w:tr>
      <w:tr w:rsidR="007C6F5A" w:rsidRPr="007645CC" w:rsidTr="007C6F5A">
        <w:tc>
          <w:tcPr>
            <w:tcW w:w="1519" w:type="dxa"/>
            <w:vMerge/>
          </w:tcPr>
          <w:p w:rsidR="007C6F5A" w:rsidRDefault="007C6F5A" w:rsidP="007C6F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7C6F5A" w:rsidRPr="007645CC" w:rsidRDefault="007C6F5A" w:rsidP="007C6F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2" w:type="dxa"/>
          </w:tcPr>
          <w:p w:rsidR="007C6F5A" w:rsidRPr="007645CC" w:rsidRDefault="007C6F5A" w:rsidP="007C6F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Cerna Daniel Victor </w:t>
            </w:r>
          </w:p>
        </w:tc>
        <w:tc>
          <w:tcPr>
            <w:tcW w:w="1841" w:type="dxa"/>
          </w:tcPr>
          <w:p w:rsidR="007C6F5A" w:rsidRPr="007645CC" w:rsidRDefault="007C6F5A" w:rsidP="007C6F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Colegiul TTF „Anghel Saligny” Simeria</w:t>
            </w:r>
          </w:p>
        </w:tc>
        <w:tc>
          <w:tcPr>
            <w:tcW w:w="1257" w:type="dxa"/>
          </w:tcPr>
          <w:p w:rsidR="007C6F5A" w:rsidRPr="007645CC" w:rsidRDefault="007C6F5A" w:rsidP="007C6F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2430" w:type="dxa"/>
          </w:tcPr>
          <w:p w:rsidR="007C6F5A" w:rsidRPr="007645CC" w:rsidRDefault="007C6F5A" w:rsidP="007C6F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Teologie penticostală</w:t>
            </w:r>
          </w:p>
        </w:tc>
        <w:tc>
          <w:tcPr>
            <w:tcW w:w="1523" w:type="dxa"/>
          </w:tcPr>
          <w:p w:rsidR="007C6F5A" w:rsidRPr="007645CC" w:rsidRDefault="00241363" w:rsidP="002413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14" w:type="dxa"/>
          </w:tcPr>
          <w:p w:rsidR="007C6F5A" w:rsidRPr="007645CC" w:rsidRDefault="007C6F5A" w:rsidP="007C6F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</w:tcPr>
          <w:p w:rsidR="007C6F5A" w:rsidRPr="007645CC" w:rsidRDefault="007C6F5A" w:rsidP="007C6F5A">
            <w:pPr>
              <w:rPr>
                <w:rFonts w:ascii="Times New Roman" w:hAnsi="Times New Roman" w:cs="Times New Roman"/>
              </w:rPr>
            </w:pPr>
          </w:p>
        </w:tc>
      </w:tr>
      <w:tr w:rsidR="00241363" w:rsidRPr="007645CC" w:rsidTr="007C6F5A">
        <w:tc>
          <w:tcPr>
            <w:tcW w:w="1519" w:type="dxa"/>
            <w:vMerge/>
          </w:tcPr>
          <w:p w:rsidR="00241363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72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Iovan Adina Claudia</w:t>
            </w:r>
          </w:p>
        </w:tc>
        <w:tc>
          <w:tcPr>
            <w:tcW w:w="1841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Colegiul TTF „Anghel Saligny” Simeria</w:t>
            </w:r>
          </w:p>
        </w:tc>
        <w:tc>
          <w:tcPr>
            <w:tcW w:w="1257" w:type="dxa"/>
          </w:tcPr>
          <w:p w:rsidR="00241363" w:rsidRPr="007645CC" w:rsidRDefault="00241363" w:rsidP="002413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2430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Pedagogie – arte plastice si decorative</w:t>
            </w:r>
          </w:p>
        </w:tc>
        <w:tc>
          <w:tcPr>
            <w:tcW w:w="1523" w:type="dxa"/>
          </w:tcPr>
          <w:p w:rsidR="00241363" w:rsidRPr="007645CC" w:rsidRDefault="00241363" w:rsidP="002413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14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</w:tr>
      <w:tr w:rsidR="00241363" w:rsidRPr="007645CC" w:rsidTr="007C6F5A">
        <w:tc>
          <w:tcPr>
            <w:tcW w:w="1519" w:type="dxa"/>
            <w:vMerge w:val="restart"/>
          </w:tcPr>
          <w:p w:rsidR="00241363" w:rsidRDefault="00241363" w:rsidP="002413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720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2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3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4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</w:tr>
      <w:tr w:rsidR="00241363" w:rsidRPr="007645CC" w:rsidTr="007C6F5A">
        <w:tc>
          <w:tcPr>
            <w:tcW w:w="1519" w:type="dxa"/>
            <w:vMerge/>
          </w:tcPr>
          <w:p w:rsidR="00241363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2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3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4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</w:tr>
      <w:tr w:rsidR="00241363" w:rsidRPr="007645CC" w:rsidTr="007C6F5A">
        <w:tc>
          <w:tcPr>
            <w:tcW w:w="1519" w:type="dxa"/>
            <w:vMerge w:val="restart"/>
          </w:tcPr>
          <w:p w:rsidR="00241363" w:rsidRDefault="00241363" w:rsidP="002413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720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2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3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4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</w:tr>
      <w:tr w:rsidR="00241363" w:rsidRPr="007645CC" w:rsidTr="007C6F5A">
        <w:tc>
          <w:tcPr>
            <w:tcW w:w="1519" w:type="dxa"/>
            <w:vMerge/>
          </w:tcPr>
          <w:p w:rsidR="00241363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2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3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4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</w:tr>
      <w:tr w:rsidR="00241363" w:rsidRPr="007645CC" w:rsidTr="007C6F5A">
        <w:tc>
          <w:tcPr>
            <w:tcW w:w="1519" w:type="dxa"/>
            <w:vMerge w:val="restart"/>
          </w:tcPr>
          <w:p w:rsidR="00241363" w:rsidRDefault="00241363" w:rsidP="002413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720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2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3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4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</w:tr>
      <w:tr w:rsidR="00241363" w:rsidRPr="007645CC" w:rsidTr="007C6F5A">
        <w:tc>
          <w:tcPr>
            <w:tcW w:w="1519" w:type="dxa"/>
            <w:vMerge/>
          </w:tcPr>
          <w:p w:rsidR="00241363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2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3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4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</w:tr>
      <w:tr w:rsidR="00241363" w:rsidRPr="007645CC" w:rsidTr="007C6F5A">
        <w:tc>
          <w:tcPr>
            <w:tcW w:w="1519" w:type="dxa"/>
            <w:vMerge w:val="restart"/>
          </w:tcPr>
          <w:p w:rsidR="00241363" w:rsidRDefault="00241363" w:rsidP="002413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720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2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3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4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</w:tr>
      <w:tr w:rsidR="00241363" w:rsidRPr="007645CC" w:rsidTr="007C6F5A">
        <w:tc>
          <w:tcPr>
            <w:tcW w:w="1519" w:type="dxa"/>
            <w:vMerge/>
          </w:tcPr>
          <w:p w:rsidR="00241363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2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3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4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</w:tcPr>
          <w:p w:rsidR="00241363" w:rsidRPr="007645CC" w:rsidRDefault="00241363" w:rsidP="00241363">
            <w:pPr>
              <w:rPr>
                <w:rFonts w:ascii="Times New Roman" w:hAnsi="Times New Roman" w:cs="Times New Roman"/>
              </w:rPr>
            </w:pPr>
          </w:p>
        </w:tc>
      </w:tr>
    </w:tbl>
    <w:p w:rsidR="00252A32" w:rsidRPr="00252A32" w:rsidRDefault="00252A32" w:rsidP="00252A32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                            </w:t>
      </w:r>
      <w:r w:rsidRPr="00252A32">
        <w:rPr>
          <w:rFonts w:ascii="Times New Roman" w:hAnsi="Times New Roman" w:cs="Times New Roman"/>
          <w:b/>
        </w:rPr>
        <w:t xml:space="preserve">Director, </w:t>
      </w:r>
      <w:r w:rsidRPr="00252A32">
        <w:rPr>
          <w:rFonts w:ascii="Times New Roman" w:hAnsi="Times New Roman" w:cs="Times New Roman"/>
          <w:b/>
        </w:rPr>
        <w:tab/>
      </w:r>
      <w:r w:rsidRPr="00252A32">
        <w:rPr>
          <w:rFonts w:ascii="Times New Roman" w:hAnsi="Times New Roman" w:cs="Times New Roman"/>
          <w:b/>
        </w:rPr>
        <w:tab/>
      </w:r>
      <w:r w:rsidRPr="00252A32">
        <w:rPr>
          <w:rFonts w:ascii="Times New Roman" w:hAnsi="Times New Roman" w:cs="Times New Roman"/>
          <w:b/>
        </w:rPr>
        <w:tab/>
      </w:r>
      <w:r w:rsidRPr="00252A32">
        <w:rPr>
          <w:rFonts w:ascii="Times New Roman" w:hAnsi="Times New Roman" w:cs="Times New Roman"/>
          <w:b/>
        </w:rPr>
        <w:tab/>
      </w:r>
      <w:r w:rsidRPr="00252A32">
        <w:rPr>
          <w:rFonts w:ascii="Times New Roman" w:hAnsi="Times New Roman" w:cs="Times New Roman"/>
          <w:b/>
        </w:rPr>
        <w:tab/>
      </w:r>
      <w:r w:rsidRPr="00252A32">
        <w:rPr>
          <w:rFonts w:ascii="Times New Roman" w:hAnsi="Times New Roman" w:cs="Times New Roman"/>
          <w:b/>
        </w:rPr>
        <w:tab/>
      </w:r>
      <w:r w:rsidRPr="00252A32">
        <w:rPr>
          <w:rFonts w:ascii="Times New Roman" w:hAnsi="Times New Roman" w:cs="Times New Roman"/>
          <w:b/>
        </w:rPr>
        <w:tab/>
      </w:r>
      <w:r w:rsidRPr="00252A32">
        <w:rPr>
          <w:rFonts w:ascii="Times New Roman" w:hAnsi="Times New Roman" w:cs="Times New Roman"/>
          <w:b/>
        </w:rPr>
        <w:tab/>
      </w:r>
      <w:r w:rsidRPr="00252A32">
        <w:rPr>
          <w:rFonts w:ascii="Times New Roman" w:hAnsi="Times New Roman" w:cs="Times New Roman"/>
          <w:b/>
        </w:rPr>
        <w:tab/>
      </w:r>
      <w:r w:rsidRPr="00252A32">
        <w:rPr>
          <w:rFonts w:ascii="Times New Roman" w:hAnsi="Times New Roman" w:cs="Times New Roman"/>
          <w:b/>
        </w:rPr>
        <w:tab/>
      </w:r>
      <w:r w:rsidRPr="00252A32">
        <w:rPr>
          <w:rFonts w:ascii="Times New Roman" w:hAnsi="Times New Roman" w:cs="Times New Roman"/>
          <w:b/>
        </w:rPr>
        <w:tab/>
        <w:t xml:space="preserve">Secretar, </w:t>
      </w:r>
    </w:p>
    <w:p w:rsidR="00252A32" w:rsidRDefault="00252A32" w:rsidP="00252A3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Ing. Pascu Liviu Viorel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Oprean Daniela</w:t>
      </w:r>
    </w:p>
    <w:sectPr w:rsidR="00252A32" w:rsidSect="007C6F5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645CC"/>
    <w:rsid w:val="000102E7"/>
    <w:rsid w:val="00010C05"/>
    <w:rsid w:val="000731A1"/>
    <w:rsid w:val="000A1AA9"/>
    <w:rsid w:val="001A586E"/>
    <w:rsid w:val="00241363"/>
    <w:rsid w:val="00252A32"/>
    <w:rsid w:val="002C16A7"/>
    <w:rsid w:val="002E0102"/>
    <w:rsid w:val="00316148"/>
    <w:rsid w:val="00336C86"/>
    <w:rsid w:val="00365B6B"/>
    <w:rsid w:val="00385D1C"/>
    <w:rsid w:val="00392002"/>
    <w:rsid w:val="003E4758"/>
    <w:rsid w:val="004503B9"/>
    <w:rsid w:val="00480BEF"/>
    <w:rsid w:val="00591BB2"/>
    <w:rsid w:val="005E1410"/>
    <w:rsid w:val="005E20E8"/>
    <w:rsid w:val="00613E76"/>
    <w:rsid w:val="006A49DD"/>
    <w:rsid w:val="0074355B"/>
    <w:rsid w:val="007645CC"/>
    <w:rsid w:val="00785333"/>
    <w:rsid w:val="00795687"/>
    <w:rsid w:val="007C6F5A"/>
    <w:rsid w:val="008C36B7"/>
    <w:rsid w:val="009033D8"/>
    <w:rsid w:val="00923DFA"/>
    <w:rsid w:val="00986362"/>
    <w:rsid w:val="00A15CD8"/>
    <w:rsid w:val="00A170FD"/>
    <w:rsid w:val="00B07326"/>
    <w:rsid w:val="00B40996"/>
    <w:rsid w:val="00B4509E"/>
    <w:rsid w:val="00BC1945"/>
    <w:rsid w:val="00BC7D9D"/>
    <w:rsid w:val="00C91E91"/>
    <w:rsid w:val="00CA4278"/>
    <w:rsid w:val="00CC38F1"/>
    <w:rsid w:val="00D075D5"/>
    <w:rsid w:val="00D67199"/>
    <w:rsid w:val="00DC1A49"/>
    <w:rsid w:val="00F2503A"/>
    <w:rsid w:val="00F54FD3"/>
    <w:rsid w:val="00F93B5E"/>
    <w:rsid w:val="00FD21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3E7382-AE1D-422E-9EAF-A1BE02BF5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02E7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7645CC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9033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033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a_secretariat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45CD36F1-7CB1-48E7-BA77-05BA54CE1BA3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43</TotalTime>
  <Pages>1</Pages>
  <Words>313</Words>
  <Characters>1821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dana_secretariat</cp:lastModifiedBy>
  <cp:revision>13</cp:revision>
  <cp:lastPrinted>2013-10-23T10:56:00Z</cp:lastPrinted>
  <dcterms:created xsi:type="dcterms:W3CDTF">2013-10-21T06:57:00Z</dcterms:created>
  <dcterms:modified xsi:type="dcterms:W3CDTF">2013-10-23T11:01:00Z</dcterms:modified>
</cp:coreProperties>
</file>