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FAC" w:rsidRDefault="008A0FAC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8A0FAC" w:rsidRDefault="008A0FAC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FAC" w:rsidRDefault="008A0FAC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8A0FAC" w:rsidRDefault="008A0FAC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8A0FAC" w:rsidRDefault="008A0FAC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FAC" w:rsidRDefault="008A0FAC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FAC" w:rsidRDefault="008A0FAC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FAC" w:rsidRDefault="008A0FAC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8A0FAC" w:rsidRDefault="008A0FAC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8A0FAC" w:rsidRDefault="008A0FAC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ământ:……LICEUL TEORETIC TRAIAN DEVA …</w:t>
      </w:r>
    </w:p>
    <w:p w:rsidR="008A0FAC" w:rsidRPr="007645CC" w:rsidRDefault="008A0FAC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8A0FAC" w:rsidRDefault="008A0FA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833"/>
        <w:gridCol w:w="1630"/>
        <w:gridCol w:w="1132"/>
        <w:gridCol w:w="1215"/>
        <w:gridCol w:w="1132"/>
        <w:gridCol w:w="1634"/>
      </w:tblGrid>
      <w:tr w:rsidR="008A0FAC" w:rsidRPr="0069585D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585D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69585D">
              <w:rPr>
                <w:rFonts w:ascii="Tahoma" w:hAnsi="Tahoma" w:cs="Tahoma"/>
                <w:sz w:val="16"/>
                <w:szCs w:val="16"/>
              </w:rPr>
              <w:t>Ț</w:t>
            </w: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69585D">
              <w:rPr>
                <w:rFonts w:ascii="Tahoma" w:hAnsi="Tahoma" w:cs="Tahoma"/>
                <w:sz w:val="16"/>
                <w:szCs w:val="16"/>
              </w:rPr>
              <w:t>Ș</w:t>
            </w: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TOTAL</w:t>
            </w: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</w:t>
            </w:r>
          </w:p>
        </w:tc>
        <w:tc>
          <w:tcPr>
            <w:tcW w:w="1843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>
        <w:tc>
          <w:tcPr>
            <w:tcW w:w="382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A0FAC" w:rsidRDefault="008A0FAC">
      <w:pPr>
        <w:rPr>
          <w:rFonts w:ascii="Times New Roman" w:hAnsi="Times New Roman" w:cs="Times New Roman"/>
        </w:rPr>
      </w:pPr>
    </w:p>
    <w:p w:rsidR="008A0FAC" w:rsidRDefault="008A0FAC">
      <w:pPr>
        <w:rPr>
          <w:rFonts w:ascii="Times New Roman" w:hAnsi="Times New Roman" w:cs="Times New Roman"/>
        </w:rPr>
      </w:pPr>
    </w:p>
    <w:p w:rsidR="008A0FAC" w:rsidRDefault="008A0FAC">
      <w:pPr>
        <w:rPr>
          <w:rFonts w:ascii="Times New Roman" w:hAnsi="Times New Roman" w:cs="Times New Roman"/>
        </w:rPr>
      </w:pPr>
    </w:p>
    <w:p w:rsidR="008A0FAC" w:rsidRDefault="008A0FAC">
      <w:pPr>
        <w:rPr>
          <w:rFonts w:ascii="Times New Roman" w:hAnsi="Times New Roman" w:cs="Times New Roman"/>
        </w:rPr>
      </w:pPr>
    </w:p>
    <w:p w:rsidR="008A0FAC" w:rsidRDefault="008A0FAC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8A0FAC" w:rsidRDefault="008A0FAC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8A0FAC" w:rsidRDefault="008A0FAC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A0FAC" w:rsidRDefault="008A0FAC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8A0FAC" w:rsidRDefault="008A0FAC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8A0FAC" w:rsidRDefault="008A0FAC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8A0FAC" w:rsidRPr="0069585D" w:rsidTr="00F36624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69585D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55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69585D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69585D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69585D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69585D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69585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clear" w:color="auto" w:fill="FFFFFF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69585D">
              <w:rPr>
                <w:rFonts w:ascii="Tahoma" w:hAnsi="Tahoma" w:cs="Tahoma"/>
                <w:sz w:val="16"/>
                <w:szCs w:val="16"/>
              </w:rPr>
              <w:t>Ț</w:t>
            </w: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69585D">
              <w:rPr>
                <w:rFonts w:ascii="Tahoma" w:hAnsi="Tahoma" w:cs="Tahoma"/>
                <w:sz w:val="16"/>
                <w:szCs w:val="16"/>
              </w:rPr>
              <w:t>Ț</w:t>
            </w: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69585D">
              <w:rPr>
                <w:rFonts w:ascii="Tahoma" w:hAnsi="Tahoma" w:cs="Tahoma"/>
                <w:sz w:val="16"/>
                <w:szCs w:val="16"/>
              </w:rPr>
              <w:t>Ș</w:t>
            </w:r>
            <w:r w:rsidRPr="0069585D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4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Leucian Cristiana </w:t>
            </w: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Liceul Teoretic Traian Deva </w:t>
            </w:r>
          </w:p>
        </w:tc>
        <w:tc>
          <w:tcPr>
            <w:tcW w:w="1986" w:type="dxa"/>
          </w:tcPr>
          <w:p w:rsidR="008A0FAC" w:rsidRPr="0069585D" w:rsidRDefault="008A0FAC" w:rsidP="007239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Titular </w:t>
            </w: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Engleza-franceza</w:t>
            </w: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0FAC" w:rsidRPr="0069585D" w:rsidTr="00F36624">
        <w:trPr>
          <w:gridAfter w:val="1"/>
          <w:wAfter w:w="1554" w:type="dxa"/>
        </w:trPr>
        <w:tc>
          <w:tcPr>
            <w:tcW w:w="1820" w:type="dxa"/>
            <w:vMerge w:val="restart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58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8A0FAC" w:rsidRPr="0069585D" w:rsidRDefault="008A0FAC" w:rsidP="006958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A0FAC" w:rsidRDefault="008A0FAC" w:rsidP="00DA072E"/>
    <w:sectPr w:rsidR="008A0FAC" w:rsidSect="008F3C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06A3F"/>
    <w:rsid w:val="000102E7"/>
    <w:rsid w:val="00010C05"/>
    <w:rsid w:val="000731A1"/>
    <w:rsid w:val="000A1AA9"/>
    <w:rsid w:val="001A586E"/>
    <w:rsid w:val="002C16A7"/>
    <w:rsid w:val="00365B6B"/>
    <w:rsid w:val="00370F33"/>
    <w:rsid w:val="00385D1C"/>
    <w:rsid w:val="00392002"/>
    <w:rsid w:val="003E4758"/>
    <w:rsid w:val="004503B9"/>
    <w:rsid w:val="00480BEF"/>
    <w:rsid w:val="004D20D3"/>
    <w:rsid w:val="00591BB2"/>
    <w:rsid w:val="005E1410"/>
    <w:rsid w:val="005E20E8"/>
    <w:rsid w:val="00613E76"/>
    <w:rsid w:val="0069585D"/>
    <w:rsid w:val="006A49DD"/>
    <w:rsid w:val="007239CC"/>
    <w:rsid w:val="0074355B"/>
    <w:rsid w:val="007645CC"/>
    <w:rsid w:val="00795687"/>
    <w:rsid w:val="008A0FAC"/>
    <w:rsid w:val="008F3CFE"/>
    <w:rsid w:val="00903613"/>
    <w:rsid w:val="00986362"/>
    <w:rsid w:val="00A15CD8"/>
    <w:rsid w:val="00B07326"/>
    <w:rsid w:val="00B4509E"/>
    <w:rsid w:val="00BC1945"/>
    <w:rsid w:val="00C91E91"/>
    <w:rsid w:val="00CC38F1"/>
    <w:rsid w:val="00D67199"/>
    <w:rsid w:val="00DA072E"/>
    <w:rsid w:val="00DE0E5D"/>
    <w:rsid w:val="00F36624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231</Words>
  <Characters>1319</Characters>
  <Application>Microsoft Office Outlook</Application>
  <DocSecurity>0</DocSecurity>
  <Lines>0</Lines>
  <Paragraphs>0</Paragraphs>
  <ScaleCrop>false</ScaleCrop>
  <Company>MECT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LICEUL TEORETIC TRAIAN</cp:lastModifiedBy>
  <cp:revision>4</cp:revision>
  <dcterms:created xsi:type="dcterms:W3CDTF">2013-10-24T06:24:00Z</dcterms:created>
  <dcterms:modified xsi:type="dcterms:W3CDTF">2013-10-24T06:32:00Z</dcterms:modified>
</cp:coreProperties>
</file>