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32A" w:rsidRDefault="0012432A" w:rsidP="00B4509E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Anexa 2</w:t>
      </w:r>
    </w:p>
    <w:p w:rsidR="0012432A" w:rsidRDefault="0012432A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12432A" w:rsidRDefault="0012432A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645CC">
        <w:rPr>
          <w:rFonts w:ascii="Times New Roman" w:hAnsi="Times New Roman" w:cs="Times New Roman"/>
          <w:b/>
          <w:bCs/>
        </w:rPr>
        <w:t>Situa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 xml:space="preserve">ia </w:t>
      </w:r>
      <w:r>
        <w:rPr>
          <w:rFonts w:ascii="Times New Roman" w:hAnsi="Times New Roman" w:cs="Times New Roman"/>
          <w:b/>
          <w:bCs/>
        </w:rPr>
        <w:t>numerică centralizată</w:t>
      </w:r>
      <w:r w:rsidRPr="007645CC">
        <w:rPr>
          <w:rFonts w:ascii="Times New Roman" w:hAnsi="Times New Roman" w:cs="Times New Roman"/>
          <w:b/>
          <w:bCs/>
        </w:rPr>
        <w:t xml:space="preserve"> a cadrelor didactice fără examen de definitivare în învă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>ământ,</w:t>
      </w:r>
    </w:p>
    <w:p w:rsidR="0012432A" w:rsidRDefault="0012432A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645CC">
        <w:rPr>
          <w:rFonts w:ascii="Times New Roman" w:hAnsi="Times New Roman" w:cs="Times New Roman"/>
          <w:b/>
          <w:bCs/>
        </w:rPr>
        <w:t xml:space="preserve"> încadrate în sistemul de învă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>ământ preuniversitar</w:t>
      </w:r>
      <w:r>
        <w:rPr>
          <w:rFonts w:ascii="Times New Roman" w:hAnsi="Times New Roman" w:cs="Times New Roman"/>
          <w:b/>
          <w:bCs/>
        </w:rPr>
        <w:t xml:space="preserve"> în anul </w:t>
      </w:r>
      <w:r>
        <w:rPr>
          <w:rFonts w:ascii="Tahoma" w:hAnsi="Tahoma" w:cs="Tahoma"/>
          <w:b/>
          <w:bCs/>
        </w:rPr>
        <w:t>ș</w:t>
      </w:r>
      <w:r>
        <w:rPr>
          <w:rFonts w:ascii="Times New Roman" w:hAnsi="Times New Roman" w:cs="Times New Roman"/>
          <w:b/>
          <w:bCs/>
        </w:rPr>
        <w:t>colar 2013-2014</w:t>
      </w:r>
      <w:r w:rsidRPr="007645CC">
        <w:rPr>
          <w:rFonts w:ascii="Times New Roman" w:hAnsi="Times New Roman" w:cs="Times New Roman"/>
          <w:b/>
          <w:bCs/>
        </w:rPr>
        <w:t xml:space="preserve"> </w:t>
      </w:r>
    </w:p>
    <w:p w:rsidR="0012432A" w:rsidRDefault="0012432A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12432A" w:rsidRDefault="0012432A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12432A" w:rsidRDefault="0012432A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12432A" w:rsidRDefault="0012432A" w:rsidP="00B4509E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12432A" w:rsidRDefault="0012432A" w:rsidP="00B4509E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JUDE</w:t>
      </w:r>
      <w:r>
        <w:rPr>
          <w:rFonts w:ascii="Tahoma" w:hAnsi="Tahoma" w:cs="Tahoma"/>
          <w:b/>
          <w:bCs/>
        </w:rPr>
        <w:t>Ț</w:t>
      </w:r>
      <w:r>
        <w:rPr>
          <w:rFonts w:ascii="Times New Roman" w:hAnsi="Times New Roman" w:cs="Times New Roman"/>
          <w:b/>
          <w:bCs/>
        </w:rPr>
        <w:t>UL Hunedoara</w:t>
      </w:r>
    </w:p>
    <w:p w:rsidR="0012432A" w:rsidRPr="007645CC" w:rsidRDefault="0012432A" w:rsidP="00B4509E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Unitatea de învă</w:t>
      </w:r>
      <w:r>
        <w:rPr>
          <w:rFonts w:ascii="Tahoma" w:hAnsi="Tahoma" w:cs="Tahoma"/>
          <w:b/>
          <w:bCs/>
        </w:rPr>
        <w:t>ț</w:t>
      </w:r>
      <w:r>
        <w:rPr>
          <w:rFonts w:ascii="Times New Roman" w:hAnsi="Times New Roman" w:cs="Times New Roman"/>
          <w:b/>
          <w:bCs/>
        </w:rPr>
        <w:t xml:space="preserve">ământ: </w:t>
      </w:r>
      <w:r w:rsidRPr="007645CC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SCOALA GIMNAZIALA ,, IOSIF COMSA ,, RIBITA</w:t>
      </w:r>
    </w:p>
    <w:p w:rsidR="0012432A" w:rsidRPr="00634A97" w:rsidRDefault="0012432A">
      <w:pPr>
        <w:rPr>
          <w:rFonts w:ascii="Times New Roman" w:hAnsi="Times New Roman" w:cs="Times New Roman"/>
          <w:b/>
          <w:bCs/>
        </w:rPr>
      </w:pPr>
      <w:bookmarkStart w:id="0" w:name="_GoBack"/>
      <w:bookmarkEnd w:id="0"/>
      <w:r w:rsidRPr="00634A97">
        <w:rPr>
          <w:rFonts w:ascii="Times New Roman" w:hAnsi="Times New Roman" w:cs="Times New Roman"/>
          <w:b/>
          <w:bCs/>
        </w:rPr>
        <w:t>NR. 874 / 21.10.2013</w:t>
      </w: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828"/>
        <w:gridCol w:w="2551"/>
        <w:gridCol w:w="1701"/>
        <w:gridCol w:w="1843"/>
        <w:gridCol w:w="1701"/>
        <w:gridCol w:w="2126"/>
      </w:tblGrid>
      <w:tr w:rsidR="0012432A" w:rsidRPr="00F37E60">
        <w:trPr>
          <w:trHeight w:val="1500"/>
        </w:trPr>
        <w:tc>
          <w:tcPr>
            <w:tcW w:w="3828" w:type="dxa"/>
            <w:tcBorders>
              <w:tl2br w:val="single" w:sz="4" w:space="0" w:color="000000"/>
            </w:tcBorders>
          </w:tcPr>
          <w:p w:rsidR="0012432A" w:rsidRPr="00F37E60" w:rsidRDefault="0012432A" w:rsidP="00F37E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7E60">
              <w:rPr>
                <w:rFonts w:ascii="Times New Roman" w:hAnsi="Times New Roman" w:cs="Times New Roman"/>
                <w:sz w:val="20"/>
                <w:szCs w:val="20"/>
              </w:rPr>
              <w:t xml:space="preserve">              </w:t>
            </w:r>
          </w:p>
          <w:p w:rsidR="0012432A" w:rsidRPr="00F37E60" w:rsidRDefault="0012432A" w:rsidP="00F37E6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37E60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</w:t>
            </w:r>
            <w:r w:rsidRPr="00F37E60">
              <w:rPr>
                <w:rFonts w:ascii="Times New Roman" w:hAnsi="Times New Roman" w:cs="Times New Roman"/>
                <w:sz w:val="16"/>
                <w:szCs w:val="16"/>
              </w:rPr>
              <w:t>NUMĂR SESIUNI SUS</w:t>
            </w:r>
            <w:r w:rsidRPr="00F37E60">
              <w:rPr>
                <w:rFonts w:ascii="Tahoma" w:hAnsi="Tahoma" w:cs="Tahoma"/>
                <w:sz w:val="16"/>
                <w:szCs w:val="16"/>
              </w:rPr>
              <w:t>Ț</w:t>
            </w:r>
            <w:r w:rsidRPr="00F37E60">
              <w:rPr>
                <w:rFonts w:ascii="Times New Roman" w:hAnsi="Times New Roman" w:cs="Times New Roman"/>
                <w:sz w:val="16"/>
                <w:szCs w:val="16"/>
              </w:rPr>
              <w:t xml:space="preserve">INUTE </w:t>
            </w:r>
            <w:r w:rsidRPr="00F37E60">
              <w:rPr>
                <w:rFonts w:ascii="Tahoma" w:hAnsi="Tahoma" w:cs="Tahoma"/>
                <w:sz w:val="16"/>
                <w:szCs w:val="16"/>
              </w:rPr>
              <w:t>Ș</w:t>
            </w:r>
            <w:r w:rsidRPr="00F37E60">
              <w:rPr>
                <w:rFonts w:ascii="Times New Roman" w:hAnsi="Times New Roman" w:cs="Times New Roman"/>
                <w:sz w:val="16"/>
                <w:szCs w:val="16"/>
              </w:rPr>
              <w:t xml:space="preserve">I </w:t>
            </w:r>
          </w:p>
          <w:p w:rsidR="0012432A" w:rsidRPr="00F37E60" w:rsidRDefault="0012432A" w:rsidP="00F37E6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37E60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NEPROMOVATE</w:t>
            </w:r>
          </w:p>
          <w:p w:rsidR="0012432A" w:rsidRPr="00F37E60" w:rsidRDefault="0012432A" w:rsidP="00F37E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2432A" w:rsidRPr="00F37E60" w:rsidRDefault="0012432A" w:rsidP="00F37E6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37E60">
              <w:rPr>
                <w:rFonts w:ascii="Times New Roman" w:hAnsi="Times New Roman" w:cs="Times New Roman"/>
                <w:sz w:val="16"/>
                <w:szCs w:val="16"/>
              </w:rPr>
              <w:t xml:space="preserve">VECHIME LA </w:t>
            </w:r>
          </w:p>
          <w:p w:rsidR="0012432A" w:rsidRPr="00F37E60" w:rsidRDefault="0012432A" w:rsidP="00F37E6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37E60">
              <w:rPr>
                <w:rFonts w:ascii="Times New Roman" w:hAnsi="Times New Roman" w:cs="Times New Roman"/>
                <w:sz w:val="16"/>
                <w:szCs w:val="16"/>
              </w:rPr>
              <w:t xml:space="preserve">CATEDRĂ CALCULATĂ </w:t>
            </w:r>
          </w:p>
          <w:p w:rsidR="0012432A" w:rsidRPr="00F37E60" w:rsidRDefault="0012432A" w:rsidP="00F37E6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37E60">
              <w:rPr>
                <w:rFonts w:ascii="Times New Roman" w:hAnsi="Times New Roman" w:cs="Times New Roman"/>
                <w:sz w:val="16"/>
                <w:szCs w:val="16"/>
              </w:rPr>
              <w:t xml:space="preserve"> LA   1.09.2014</w:t>
            </w:r>
          </w:p>
          <w:p w:rsidR="0012432A" w:rsidRPr="00F37E60" w:rsidRDefault="0012432A" w:rsidP="00F37E6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12432A" w:rsidRPr="00F37E60" w:rsidRDefault="0012432A" w:rsidP="00F37E6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37E6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</w:tcPr>
          <w:p w:rsidR="0012432A" w:rsidRPr="00F37E60" w:rsidRDefault="0012432A" w:rsidP="00F37E6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37E6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12432A" w:rsidRPr="00F37E60" w:rsidRDefault="0012432A" w:rsidP="00F37E6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37E6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</w:tcPr>
          <w:p w:rsidR="0012432A" w:rsidRPr="00F37E60" w:rsidRDefault="0012432A" w:rsidP="00F37E6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37E6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12432A" w:rsidRPr="00634A97" w:rsidRDefault="0012432A" w:rsidP="00F37E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34A97">
              <w:rPr>
                <w:rFonts w:ascii="Times New Roman" w:hAnsi="Times New Roman" w:cs="Times New Roman"/>
                <w:b/>
                <w:bCs/>
              </w:rPr>
              <w:t>TOTAL</w:t>
            </w:r>
          </w:p>
        </w:tc>
      </w:tr>
      <w:tr w:rsidR="0012432A" w:rsidRPr="00F37E60">
        <w:tc>
          <w:tcPr>
            <w:tcW w:w="3828" w:type="dxa"/>
          </w:tcPr>
          <w:p w:rsidR="0012432A" w:rsidRPr="00F37E60" w:rsidRDefault="0012432A" w:rsidP="00F37E6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37E60"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2551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shd w:val="thinDiagStripe" w:color="auto" w:fill="auto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thinDiagStripe" w:color="auto" w:fill="auto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thinDiagStripe" w:color="auto" w:fill="auto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12432A" w:rsidRPr="00634A97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34A97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</w:tr>
      <w:tr w:rsidR="0012432A" w:rsidRPr="00F37E60">
        <w:tc>
          <w:tcPr>
            <w:tcW w:w="3828" w:type="dxa"/>
          </w:tcPr>
          <w:p w:rsidR="0012432A" w:rsidRPr="00F37E60" w:rsidRDefault="0012432A" w:rsidP="00F37E6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37E60"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2551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diagStripe" w:color="auto" w:fill="auto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12432A" w:rsidRPr="00634A97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2432A" w:rsidRPr="00F37E60">
        <w:tc>
          <w:tcPr>
            <w:tcW w:w="3828" w:type="dxa"/>
          </w:tcPr>
          <w:p w:rsidR="0012432A" w:rsidRPr="00F37E60" w:rsidRDefault="0012432A" w:rsidP="00F37E6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37E60"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2551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diagStripe" w:color="auto" w:fill="auto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12432A" w:rsidRPr="00634A97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2432A" w:rsidRPr="00F37E60">
        <w:tc>
          <w:tcPr>
            <w:tcW w:w="3828" w:type="dxa"/>
          </w:tcPr>
          <w:p w:rsidR="0012432A" w:rsidRPr="00F37E60" w:rsidRDefault="0012432A" w:rsidP="00F37E6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37E60"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2551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12432A" w:rsidRPr="00634A97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34A97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</w:tr>
      <w:tr w:rsidR="0012432A" w:rsidRPr="00F37E60">
        <w:tc>
          <w:tcPr>
            <w:tcW w:w="3828" w:type="dxa"/>
          </w:tcPr>
          <w:p w:rsidR="0012432A" w:rsidRPr="00F37E60" w:rsidRDefault="0012432A" w:rsidP="00F37E6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37E60"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2551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12432A" w:rsidRPr="00634A97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2432A" w:rsidRPr="00F37E60">
        <w:tc>
          <w:tcPr>
            <w:tcW w:w="3828" w:type="dxa"/>
          </w:tcPr>
          <w:p w:rsidR="0012432A" w:rsidRPr="00F37E60" w:rsidRDefault="0012432A" w:rsidP="00F37E6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37E60"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2551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12432A" w:rsidRPr="00634A97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2432A" w:rsidRPr="00F37E60">
        <w:tc>
          <w:tcPr>
            <w:tcW w:w="3828" w:type="dxa"/>
          </w:tcPr>
          <w:p w:rsidR="0012432A" w:rsidRPr="00F37E60" w:rsidRDefault="0012432A" w:rsidP="00F37E6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37E60">
              <w:rPr>
                <w:rFonts w:ascii="Times New Roman" w:hAnsi="Times New Roman" w:cs="Times New Roman"/>
              </w:rPr>
              <w:t xml:space="preserve">7 ANI </w:t>
            </w:r>
          </w:p>
        </w:tc>
        <w:tc>
          <w:tcPr>
            <w:tcW w:w="2551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12432A" w:rsidRPr="00634A97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2432A" w:rsidRPr="00F37E60">
        <w:tc>
          <w:tcPr>
            <w:tcW w:w="3828" w:type="dxa"/>
          </w:tcPr>
          <w:p w:rsidR="0012432A" w:rsidRPr="00F37E60" w:rsidRDefault="0012432A" w:rsidP="00F37E6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37E60"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2551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12432A" w:rsidRPr="00634A97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2432A" w:rsidRPr="00CD5D27">
        <w:tc>
          <w:tcPr>
            <w:tcW w:w="3828" w:type="dxa"/>
          </w:tcPr>
          <w:p w:rsidR="0012432A" w:rsidRPr="00CD5D27" w:rsidRDefault="0012432A" w:rsidP="00F37E6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CD5D27">
              <w:rPr>
                <w:rFonts w:ascii="Times New Roman" w:hAnsi="Times New Roman" w:cs="Times New Roman"/>
                <w:b/>
                <w:bCs/>
              </w:rPr>
              <w:t>TOTAL</w:t>
            </w:r>
          </w:p>
        </w:tc>
        <w:tc>
          <w:tcPr>
            <w:tcW w:w="2551" w:type="dxa"/>
          </w:tcPr>
          <w:p w:rsidR="0012432A" w:rsidRPr="00CD5D27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D5D27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1701" w:type="dxa"/>
          </w:tcPr>
          <w:p w:rsidR="0012432A" w:rsidRPr="00CD5D27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43" w:type="dxa"/>
          </w:tcPr>
          <w:p w:rsidR="0012432A" w:rsidRPr="00CD5D27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1" w:type="dxa"/>
          </w:tcPr>
          <w:p w:rsidR="0012432A" w:rsidRPr="00CD5D27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126" w:type="dxa"/>
          </w:tcPr>
          <w:p w:rsidR="0012432A" w:rsidRPr="00634A97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34A97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</w:tr>
    </w:tbl>
    <w:p w:rsidR="0012432A" w:rsidRPr="00CD5D27" w:rsidRDefault="0012432A">
      <w:pPr>
        <w:rPr>
          <w:rFonts w:ascii="Times New Roman" w:hAnsi="Times New Roman" w:cs="Times New Roman"/>
          <w:b/>
          <w:bCs/>
        </w:rPr>
      </w:pPr>
    </w:p>
    <w:p w:rsidR="0012432A" w:rsidRPr="00CD5D27" w:rsidRDefault="0012432A">
      <w:pPr>
        <w:rPr>
          <w:rFonts w:ascii="Times New Roman" w:hAnsi="Times New Roman" w:cs="Times New Roman"/>
          <w:b/>
          <w:bCs/>
        </w:rPr>
      </w:pPr>
    </w:p>
    <w:p w:rsidR="0012432A" w:rsidRDefault="0012432A">
      <w:pPr>
        <w:rPr>
          <w:rFonts w:ascii="Times New Roman" w:hAnsi="Times New Roman" w:cs="Times New Roman"/>
        </w:rPr>
      </w:pPr>
    </w:p>
    <w:p w:rsidR="0012432A" w:rsidRDefault="0012432A">
      <w:pPr>
        <w:rPr>
          <w:rFonts w:ascii="Times New Roman" w:hAnsi="Times New Roman" w:cs="Times New Roman"/>
        </w:rPr>
      </w:pPr>
    </w:p>
    <w:p w:rsidR="0012432A" w:rsidRDefault="0012432A" w:rsidP="003E4758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12432A" w:rsidRDefault="0012432A" w:rsidP="003E4758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12432A" w:rsidRDefault="0012432A" w:rsidP="003E4758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Anexa 1</w:t>
      </w:r>
    </w:p>
    <w:p w:rsidR="0012432A" w:rsidRDefault="0012432A" w:rsidP="003E475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12432A" w:rsidRDefault="0012432A" w:rsidP="003E475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645CC">
        <w:rPr>
          <w:rFonts w:ascii="Times New Roman" w:hAnsi="Times New Roman" w:cs="Times New Roman"/>
          <w:b/>
          <w:bCs/>
        </w:rPr>
        <w:t>Situa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 xml:space="preserve">ia </w:t>
      </w:r>
      <w:r>
        <w:rPr>
          <w:rFonts w:ascii="Times New Roman" w:hAnsi="Times New Roman" w:cs="Times New Roman"/>
          <w:b/>
          <w:bCs/>
        </w:rPr>
        <w:t xml:space="preserve">nominală </w:t>
      </w:r>
      <w:r w:rsidRPr="007645CC">
        <w:rPr>
          <w:rFonts w:ascii="Times New Roman" w:hAnsi="Times New Roman" w:cs="Times New Roman"/>
          <w:b/>
          <w:bCs/>
        </w:rPr>
        <w:t>a cadrelor didactice fără examen de definitivare în învă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>ământ,</w:t>
      </w:r>
    </w:p>
    <w:p w:rsidR="0012432A" w:rsidRDefault="0012432A" w:rsidP="003E475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645CC">
        <w:rPr>
          <w:rFonts w:ascii="Times New Roman" w:hAnsi="Times New Roman" w:cs="Times New Roman"/>
          <w:b/>
          <w:bCs/>
        </w:rPr>
        <w:t xml:space="preserve"> încadrate în </w:t>
      </w:r>
      <w:r>
        <w:rPr>
          <w:rFonts w:ascii="Times New Roman" w:hAnsi="Times New Roman" w:cs="Times New Roman"/>
          <w:b/>
          <w:bCs/>
        </w:rPr>
        <w:t>unită</w:t>
      </w:r>
      <w:r>
        <w:rPr>
          <w:rFonts w:ascii="Tahoma" w:hAnsi="Tahoma" w:cs="Tahoma"/>
          <w:b/>
          <w:bCs/>
        </w:rPr>
        <w:t>ț</w:t>
      </w:r>
      <w:r>
        <w:rPr>
          <w:rFonts w:ascii="Times New Roman" w:hAnsi="Times New Roman" w:cs="Times New Roman"/>
          <w:b/>
          <w:bCs/>
        </w:rPr>
        <w:t>ile de învă</w:t>
      </w:r>
      <w:r>
        <w:rPr>
          <w:rFonts w:ascii="Tahoma" w:hAnsi="Tahoma" w:cs="Tahoma"/>
          <w:b/>
          <w:bCs/>
        </w:rPr>
        <w:t>ț</w:t>
      </w:r>
      <w:r>
        <w:rPr>
          <w:rFonts w:ascii="Times New Roman" w:hAnsi="Times New Roman" w:cs="Times New Roman"/>
          <w:b/>
          <w:bCs/>
        </w:rPr>
        <w:t>ământ preuniversitar din jude</w:t>
      </w:r>
      <w:r>
        <w:rPr>
          <w:rFonts w:ascii="Tahoma" w:hAnsi="Tahoma" w:cs="Tahoma"/>
          <w:b/>
          <w:bCs/>
        </w:rPr>
        <w:t>ț</w:t>
      </w:r>
      <w:r>
        <w:rPr>
          <w:rFonts w:ascii="Times New Roman" w:hAnsi="Times New Roman" w:cs="Times New Roman"/>
          <w:b/>
          <w:bCs/>
        </w:rPr>
        <w:t xml:space="preserve">ul Hunedoara în anul </w:t>
      </w:r>
      <w:r>
        <w:rPr>
          <w:rFonts w:ascii="Tahoma" w:hAnsi="Tahoma" w:cs="Tahoma"/>
          <w:b/>
          <w:bCs/>
        </w:rPr>
        <w:t>ș</w:t>
      </w:r>
      <w:r>
        <w:rPr>
          <w:rFonts w:ascii="Times New Roman" w:hAnsi="Times New Roman" w:cs="Times New Roman"/>
          <w:b/>
          <w:bCs/>
        </w:rPr>
        <w:t>colar 2013-2014</w:t>
      </w:r>
    </w:p>
    <w:p w:rsidR="0012432A" w:rsidRDefault="0012432A" w:rsidP="003E475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W w:w="15559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742"/>
        <w:gridCol w:w="727"/>
        <w:gridCol w:w="1311"/>
        <w:gridCol w:w="2753"/>
        <w:gridCol w:w="1986"/>
        <w:gridCol w:w="1579"/>
        <w:gridCol w:w="1721"/>
        <w:gridCol w:w="2240"/>
        <w:gridCol w:w="1500"/>
      </w:tblGrid>
      <w:tr w:rsidR="0012432A" w:rsidRPr="00F37E60" w:rsidTr="002F5DAA">
        <w:tc>
          <w:tcPr>
            <w:tcW w:w="1742" w:type="dxa"/>
            <w:vMerge w:val="restart"/>
            <w:tcBorders>
              <w:top w:val="single" w:sz="4" w:space="0" w:color="auto"/>
            </w:tcBorders>
          </w:tcPr>
          <w:p w:rsidR="0012432A" w:rsidRPr="00F37E60" w:rsidRDefault="0012432A" w:rsidP="00F37E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37E6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VECHIME LA CATEDRĂ CALCULATĂ  LA 1.09. 2014</w:t>
            </w:r>
          </w:p>
          <w:p w:rsidR="0012432A" w:rsidRPr="00F37E60" w:rsidRDefault="0012432A" w:rsidP="00F37E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27" w:type="dxa"/>
            <w:vMerge w:val="restart"/>
            <w:shd w:val="clear" w:color="auto" w:fill="FFFFFF"/>
          </w:tcPr>
          <w:p w:rsidR="0012432A" w:rsidRPr="00F37E60" w:rsidRDefault="0012432A" w:rsidP="00F37E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37E6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NR. CRT.</w:t>
            </w:r>
          </w:p>
        </w:tc>
        <w:tc>
          <w:tcPr>
            <w:tcW w:w="1311" w:type="dxa"/>
            <w:vMerge w:val="restart"/>
          </w:tcPr>
          <w:p w:rsidR="0012432A" w:rsidRPr="00F37E60" w:rsidRDefault="0012432A" w:rsidP="00F37E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37E6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NUME </w:t>
            </w:r>
            <w:r w:rsidRPr="00F37E60">
              <w:rPr>
                <w:rFonts w:ascii="Tahoma" w:hAnsi="Tahoma" w:cs="Tahoma"/>
                <w:b/>
                <w:bCs/>
                <w:sz w:val="16"/>
                <w:szCs w:val="16"/>
              </w:rPr>
              <w:t>Ș</w:t>
            </w:r>
            <w:r w:rsidRPr="00F37E6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 PRENUME</w:t>
            </w:r>
          </w:p>
        </w:tc>
        <w:tc>
          <w:tcPr>
            <w:tcW w:w="2753" w:type="dxa"/>
            <w:vMerge w:val="restart"/>
          </w:tcPr>
          <w:p w:rsidR="0012432A" w:rsidRPr="00F37E60" w:rsidRDefault="0012432A" w:rsidP="00F37E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37E6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UNIT. DE ÎNVĂ</w:t>
            </w:r>
            <w:r w:rsidRPr="00F37E60">
              <w:rPr>
                <w:rFonts w:ascii="Tahoma" w:hAnsi="Tahoma" w:cs="Tahoma"/>
                <w:b/>
                <w:bCs/>
                <w:sz w:val="16"/>
                <w:szCs w:val="16"/>
              </w:rPr>
              <w:t>Ț</w:t>
            </w:r>
            <w:r w:rsidRPr="00F37E6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ĂMÂNT ÎN CARE ESTE ÎNCADRAT ÎN ANUL </w:t>
            </w:r>
            <w:r w:rsidRPr="00F37E60">
              <w:rPr>
                <w:rFonts w:ascii="Tahoma" w:hAnsi="Tahoma" w:cs="Tahoma"/>
                <w:b/>
                <w:bCs/>
                <w:sz w:val="16"/>
                <w:szCs w:val="16"/>
              </w:rPr>
              <w:t>Ș</w:t>
            </w:r>
            <w:r w:rsidRPr="00F37E6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COLAR 2013-2014</w:t>
            </w:r>
          </w:p>
        </w:tc>
        <w:tc>
          <w:tcPr>
            <w:tcW w:w="1986" w:type="dxa"/>
            <w:vMerge w:val="restart"/>
          </w:tcPr>
          <w:p w:rsidR="0012432A" w:rsidRPr="00F37E60" w:rsidRDefault="0012432A" w:rsidP="00F37E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37E6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TITULAR/SUPLINITOR</w:t>
            </w:r>
          </w:p>
          <w:p w:rsidR="0012432A" w:rsidRPr="00F37E60" w:rsidRDefault="0012432A" w:rsidP="00F37E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37E6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(T/S)</w:t>
            </w:r>
          </w:p>
        </w:tc>
        <w:tc>
          <w:tcPr>
            <w:tcW w:w="1579" w:type="dxa"/>
            <w:vMerge w:val="restart"/>
          </w:tcPr>
          <w:p w:rsidR="0012432A" w:rsidRPr="00F37E60" w:rsidRDefault="0012432A" w:rsidP="00F37E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37E6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SPECIALITATEA</w:t>
            </w:r>
          </w:p>
        </w:tc>
        <w:tc>
          <w:tcPr>
            <w:tcW w:w="3961" w:type="dxa"/>
            <w:gridSpan w:val="2"/>
          </w:tcPr>
          <w:p w:rsidR="0012432A" w:rsidRPr="00F37E60" w:rsidRDefault="0012432A" w:rsidP="00F37E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37E6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DATE PRIVIND SESIUNILE ÎN CARE CANDIDATUL A SUS</w:t>
            </w:r>
            <w:r w:rsidRPr="00F37E60">
              <w:rPr>
                <w:rFonts w:ascii="Tahoma" w:hAnsi="Tahoma" w:cs="Tahoma"/>
                <w:b/>
                <w:bCs/>
                <w:sz w:val="16"/>
                <w:szCs w:val="16"/>
              </w:rPr>
              <w:t>Ț</w:t>
            </w:r>
            <w:r w:rsidRPr="00F37E6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INUT EXAMENUL DE DEFINITIVARE DAR NU L-A PROMOVAT</w:t>
            </w:r>
          </w:p>
          <w:p w:rsidR="0012432A" w:rsidRPr="00F37E60" w:rsidRDefault="0012432A" w:rsidP="00F37E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500" w:type="dxa"/>
            <w:vMerge w:val="restart"/>
          </w:tcPr>
          <w:p w:rsidR="0012432A" w:rsidRPr="00F37E60" w:rsidRDefault="0012432A" w:rsidP="00F37E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37E6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OBSERVA</w:t>
            </w:r>
            <w:r w:rsidRPr="00F37E60">
              <w:rPr>
                <w:rFonts w:ascii="Tahoma" w:hAnsi="Tahoma" w:cs="Tahoma"/>
                <w:b/>
                <w:bCs/>
                <w:sz w:val="16"/>
                <w:szCs w:val="16"/>
              </w:rPr>
              <w:t>Ț</w:t>
            </w:r>
            <w:r w:rsidRPr="00F37E6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II</w:t>
            </w:r>
          </w:p>
        </w:tc>
      </w:tr>
      <w:tr w:rsidR="0012432A" w:rsidRPr="00F37E60" w:rsidTr="002F5DAA">
        <w:tc>
          <w:tcPr>
            <w:tcW w:w="1742" w:type="dxa"/>
            <w:vMerge/>
          </w:tcPr>
          <w:p w:rsidR="0012432A" w:rsidRPr="00F37E60" w:rsidRDefault="0012432A" w:rsidP="00F37E6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7" w:type="dxa"/>
            <w:vMerge/>
            <w:shd w:val="clear" w:color="auto" w:fill="FFFFFF"/>
          </w:tcPr>
          <w:p w:rsidR="0012432A" w:rsidRPr="00F37E60" w:rsidRDefault="0012432A" w:rsidP="00F37E6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11" w:type="dxa"/>
            <w:vMerge/>
            <w:shd w:val="clear" w:color="auto" w:fill="FFFFFF"/>
          </w:tcPr>
          <w:p w:rsidR="0012432A" w:rsidRPr="00F37E60" w:rsidRDefault="0012432A" w:rsidP="00F37E6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53" w:type="dxa"/>
            <w:vMerge/>
            <w:shd w:val="clear" w:color="auto" w:fill="FFFFFF"/>
          </w:tcPr>
          <w:p w:rsidR="0012432A" w:rsidRPr="00F37E60" w:rsidRDefault="0012432A" w:rsidP="00F37E6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  <w:vMerge/>
            <w:shd w:val="clear" w:color="auto" w:fill="FFFFFF"/>
          </w:tcPr>
          <w:p w:rsidR="0012432A" w:rsidRPr="00F37E60" w:rsidRDefault="0012432A" w:rsidP="00F37E6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79" w:type="dxa"/>
            <w:vMerge/>
            <w:shd w:val="clear" w:color="auto" w:fill="FFFFFF"/>
          </w:tcPr>
          <w:p w:rsidR="0012432A" w:rsidRPr="00F37E60" w:rsidRDefault="0012432A" w:rsidP="00F37E6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1" w:type="dxa"/>
            <w:shd w:val="clear" w:color="auto" w:fill="FFFFFF"/>
          </w:tcPr>
          <w:p w:rsidR="0012432A" w:rsidRPr="00F37E60" w:rsidRDefault="0012432A" w:rsidP="00F37E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7E60">
              <w:rPr>
                <w:rFonts w:ascii="Times New Roman" w:hAnsi="Times New Roman" w:cs="Times New Roman"/>
                <w:sz w:val="16"/>
                <w:szCs w:val="16"/>
              </w:rPr>
              <w:t>NUMĂR SESIUNI</w:t>
            </w:r>
          </w:p>
          <w:p w:rsidR="0012432A" w:rsidRPr="00F37E60" w:rsidRDefault="0012432A" w:rsidP="00F37E6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37E60">
              <w:rPr>
                <w:rFonts w:ascii="Times New Roman" w:hAnsi="Times New Roman" w:cs="Times New Roman"/>
                <w:sz w:val="16"/>
                <w:szCs w:val="16"/>
              </w:rPr>
              <w:t>SUS</w:t>
            </w:r>
            <w:r w:rsidRPr="00F37E60">
              <w:rPr>
                <w:rFonts w:ascii="Tahoma" w:hAnsi="Tahoma" w:cs="Tahoma"/>
                <w:sz w:val="16"/>
                <w:szCs w:val="16"/>
              </w:rPr>
              <w:t>Ț</w:t>
            </w:r>
            <w:r w:rsidRPr="00F37E60">
              <w:rPr>
                <w:rFonts w:ascii="Times New Roman" w:hAnsi="Times New Roman" w:cs="Times New Roman"/>
                <w:sz w:val="16"/>
                <w:szCs w:val="16"/>
              </w:rPr>
              <w:t xml:space="preserve">INUTE </w:t>
            </w:r>
          </w:p>
        </w:tc>
        <w:tc>
          <w:tcPr>
            <w:tcW w:w="2240" w:type="dxa"/>
          </w:tcPr>
          <w:p w:rsidR="0012432A" w:rsidRPr="00F37E60" w:rsidRDefault="0012432A" w:rsidP="00F37E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7E60">
              <w:rPr>
                <w:rFonts w:ascii="Times New Roman" w:hAnsi="Times New Roman" w:cs="Times New Roman"/>
                <w:sz w:val="16"/>
                <w:szCs w:val="16"/>
              </w:rPr>
              <w:t>ANUL/ANII  SESIUNILOR SUS</w:t>
            </w:r>
            <w:r w:rsidRPr="00F37E60">
              <w:rPr>
                <w:rFonts w:ascii="Tahoma" w:hAnsi="Tahoma" w:cs="Tahoma"/>
                <w:sz w:val="16"/>
                <w:szCs w:val="16"/>
              </w:rPr>
              <w:t>Ț</w:t>
            </w:r>
            <w:r w:rsidRPr="00F37E60">
              <w:rPr>
                <w:rFonts w:ascii="Times New Roman" w:hAnsi="Times New Roman" w:cs="Times New Roman"/>
                <w:sz w:val="16"/>
                <w:szCs w:val="16"/>
              </w:rPr>
              <w:t xml:space="preserve">INUTE </w:t>
            </w:r>
            <w:r w:rsidRPr="00F37E60">
              <w:rPr>
                <w:rFonts w:ascii="Tahoma" w:hAnsi="Tahoma" w:cs="Tahoma"/>
                <w:sz w:val="16"/>
                <w:szCs w:val="16"/>
              </w:rPr>
              <w:t>Ș</w:t>
            </w:r>
            <w:r w:rsidRPr="00F37E60">
              <w:rPr>
                <w:rFonts w:ascii="Times New Roman" w:hAnsi="Times New Roman" w:cs="Times New Roman"/>
                <w:sz w:val="16"/>
                <w:szCs w:val="16"/>
              </w:rPr>
              <w:t>I NEPROMOVATE</w:t>
            </w:r>
          </w:p>
        </w:tc>
        <w:tc>
          <w:tcPr>
            <w:tcW w:w="1500" w:type="dxa"/>
            <w:vMerge/>
          </w:tcPr>
          <w:p w:rsidR="0012432A" w:rsidRPr="00F37E60" w:rsidRDefault="0012432A" w:rsidP="00F37E6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12432A" w:rsidRPr="00F37E60" w:rsidTr="002F5DAA">
        <w:tc>
          <w:tcPr>
            <w:tcW w:w="1742" w:type="dxa"/>
            <w:vMerge w:val="restart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37E60"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727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37E6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11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Miclean Viorel Gheorghe</w:t>
            </w:r>
          </w:p>
        </w:tc>
        <w:tc>
          <w:tcPr>
            <w:tcW w:w="2753" w:type="dxa"/>
          </w:tcPr>
          <w:p w:rsidR="0012432A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Scoala Gimnaziala ,, Iosif Comsa ,, Ribita</w:t>
            </w:r>
          </w:p>
          <w:p w:rsidR="0012432A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Scoala Primara Bulzesti</w:t>
            </w:r>
          </w:p>
          <w:p w:rsidR="0012432A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Scoala Primara Tomesti</w:t>
            </w:r>
          </w:p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Scoala Primara Taratel</w:t>
            </w:r>
          </w:p>
        </w:tc>
        <w:tc>
          <w:tcPr>
            <w:tcW w:w="1986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579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Educatie fizica si sport</w:t>
            </w:r>
          </w:p>
        </w:tc>
        <w:tc>
          <w:tcPr>
            <w:tcW w:w="1721" w:type="dxa"/>
            <w:shd w:val="diagStripe" w:color="auto" w:fill="auto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shd w:val="diagStripe" w:color="auto" w:fill="auto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00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12432A" w:rsidRPr="00F37E60" w:rsidTr="002F5DAA">
        <w:tc>
          <w:tcPr>
            <w:tcW w:w="1742" w:type="dxa"/>
            <w:vMerge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7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37E6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11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Circo Mihaela Alexandra</w:t>
            </w:r>
          </w:p>
        </w:tc>
        <w:tc>
          <w:tcPr>
            <w:tcW w:w="2753" w:type="dxa"/>
          </w:tcPr>
          <w:p w:rsidR="0012432A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Scoala Gimnaziala ,, Iosif Comsa ,, Ribita</w:t>
            </w:r>
          </w:p>
          <w:p w:rsidR="0012432A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Scoala Gimnaziala,, Horea, Closca si Crisan Brad</w:t>
            </w:r>
          </w:p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Scoala Gimnaziala Nr. 2 Hunedoara</w:t>
            </w:r>
          </w:p>
        </w:tc>
        <w:tc>
          <w:tcPr>
            <w:tcW w:w="1986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579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Istorie – Cultura civica</w:t>
            </w:r>
          </w:p>
        </w:tc>
        <w:tc>
          <w:tcPr>
            <w:tcW w:w="1721" w:type="dxa"/>
            <w:shd w:val="diagStripe" w:color="auto" w:fill="auto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shd w:val="diagStripe" w:color="auto" w:fill="auto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00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432A" w:rsidRPr="00F37E60" w:rsidTr="002F5DAA">
        <w:tc>
          <w:tcPr>
            <w:tcW w:w="1742" w:type="dxa"/>
            <w:vMerge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7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37E60">
              <w:rPr>
                <w:rFonts w:ascii="Times New Roman" w:hAnsi="Times New Roman" w:cs="Times New Roman"/>
              </w:rPr>
              <w:t>........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11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53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79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1" w:type="dxa"/>
            <w:shd w:val="diagStripe" w:color="auto" w:fill="auto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shd w:val="diagStripe" w:color="auto" w:fill="auto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00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432A" w:rsidRPr="00F37E60" w:rsidTr="002F5DAA">
        <w:tc>
          <w:tcPr>
            <w:tcW w:w="1742" w:type="dxa"/>
            <w:vMerge w:val="restart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37E60"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727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37E6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11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53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79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1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00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432A" w:rsidRPr="00F37E60" w:rsidTr="002F5DAA">
        <w:tc>
          <w:tcPr>
            <w:tcW w:w="1742" w:type="dxa"/>
            <w:vMerge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7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37E6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11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53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79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1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00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432A" w:rsidRPr="00F37E60" w:rsidTr="002F5DAA">
        <w:tc>
          <w:tcPr>
            <w:tcW w:w="1742" w:type="dxa"/>
            <w:vMerge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7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</w:t>
            </w:r>
          </w:p>
        </w:tc>
        <w:tc>
          <w:tcPr>
            <w:tcW w:w="1311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53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79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1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00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432A" w:rsidRPr="00F37E60" w:rsidTr="002F5DAA">
        <w:tc>
          <w:tcPr>
            <w:tcW w:w="1742" w:type="dxa"/>
            <w:vMerge w:val="restart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37E60"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727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37E6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11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53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79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1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00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432A" w:rsidRPr="00F37E60" w:rsidTr="002F5DAA">
        <w:tc>
          <w:tcPr>
            <w:tcW w:w="1742" w:type="dxa"/>
            <w:vMerge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7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37E6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11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53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79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1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00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432A" w:rsidRPr="00F37E60" w:rsidTr="002F5DAA">
        <w:tc>
          <w:tcPr>
            <w:tcW w:w="1742" w:type="dxa"/>
            <w:vMerge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7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</w:t>
            </w:r>
          </w:p>
        </w:tc>
        <w:tc>
          <w:tcPr>
            <w:tcW w:w="1311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53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79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1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00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432A" w:rsidRPr="00F37E60" w:rsidTr="002F5DAA">
        <w:tc>
          <w:tcPr>
            <w:tcW w:w="1742" w:type="dxa"/>
            <w:vMerge w:val="restart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37E60"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727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37E6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11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Ghilea Mirela Elena</w:t>
            </w:r>
          </w:p>
        </w:tc>
        <w:tc>
          <w:tcPr>
            <w:tcW w:w="2753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Scoala Primara ,, Vlaicu Barna ,, Crisan</w:t>
            </w:r>
          </w:p>
        </w:tc>
        <w:tc>
          <w:tcPr>
            <w:tcW w:w="1986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579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Profesor  învatamant prescolar</w:t>
            </w:r>
          </w:p>
        </w:tc>
        <w:tc>
          <w:tcPr>
            <w:tcW w:w="1721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40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00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12432A" w:rsidRPr="00F37E60" w:rsidTr="002F5DAA">
        <w:tc>
          <w:tcPr>
            <w:tcW w:w="1742" w:type="dxa"/>
            <w:vMerge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7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37E6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11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Tamas Cosmin</w:t>
            </w:r>
          </w:p>
        </w:tc>
        <w:tc>
          <w:tcPr>
            <w:tcW w:w="2753" w:type="dxa"/>
          </w:tcPr>
          <w:p w:rsidR="0012432A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Scoala Gimnaziala ,, Iosif Comsa ,, Ribita</w:t>
            </w:r>
          </w:p>
          <w:p w:rsidR="0012432A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Scoala Gimnaziala ; Mircea Sântimbreanu ,, Brad</w:t>
            </w:r>
          </w:p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Colegiul National ,, avram Iancu ,, Brad</w:t>
            </w:r>
          </w:p>
        </w:tc>
        <w:tc>
          <w:tcPr>
            <w:tcW w:w="1986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579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Educatie plastica</w:t>
            </w:r>
          </w:p>
        </w:tc>
        <w:tc>
          <w:tcPr>
            <w:tcW w:w="1721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40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00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12432A" w:rsidRPr="00F37E60" w:rsidTr="002F5DAA">
        <w:tc>
          <w:tcPr>
            <w:tcW w:w="1742" w:type="dxa"/>
            <w:vMerge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7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</w:t>
            </w:r>
          </w:p>
        </w:tc>
        <w:tc>
          <w:tcPr>
            <w:tcW w:w="1311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53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79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1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00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432A" w:rsidRPr="00F37E60" w:rsidTr="002F5DAA">
        <w:tc>
          <w:tcPr>
            <w:tcW w:w="1742" w:type="dxa"/>
            <w:vMerge w:val="restart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37E60"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727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37E6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11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53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79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1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00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432A" w:rsidRPr="00F37E60" w:rsidTr="002F5DAA">
        <w:tc>
          <w:tcPr>
            <w:tcW w:w="1742" w:type="dxa"/>
            <w:vMerge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7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37E6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11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53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79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1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00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432A" w:rsidRPr="00F37E60" w:rsidTr="002F5DAA">
        <w:tc>
          <w:tcPr>
            <w:tcW w:w="1742" w:type="dxa"/>
            <w:vMerge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7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</w:t>
            </w:r>
          </w:p>
        </w:tc>
        <w:tc>
          <w:tcPr>
            <w:tcW w:w="1311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53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79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1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00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432A" w:rsidRPr="00F37E60" w:rsidTr="002F5DAA">
        <w:tc>
          <w:tcPr>
            <w:tcW w:w="1742" w:type="dxa"/>
            <w:vMerge w:val="restart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37E60"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727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37E6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11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53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79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1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00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432A" w:rsidRPr="00F37E60" w:rsidTr="002F5DAA">
        <w:tc>
          <w:tcPr>
            <w:tcW w:w="1742" w:type="dxa"/>
            <w:vMerge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7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37E6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11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53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79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1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00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432A" w:rsidRPr="00F37E60" w:rsidTr="002F5DAA">
        <w:tc>
          <w:tcPr>
            <w:tcW w:w="1742" w:type="dxa"/>
            <w:vMerge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7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</w:t>
            </w:r>
          </w:p>
        </w:tc>
        <w:tc>
          <w:tcPr>
            <w:tcW w:w="1311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53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79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1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00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432A" w:rsidRPr="00F37E60" w:rsidTr="002F5DAA">
        <w:tc>
          <w:tcPr>
            <w:tcW w:w="1742" w:type="dxa"/>
            <w:vMerge w:val="restart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37E60">
              <w:rPr>
                <w:rFonts w:ascii="Times New Roman" w:hAnsi="Times New Roman" w:cs="Times New Roman"/>
              </w:rPr>
              <w:t>7 ani</w:t>
            </w:r>
          </w:p>
        </w:tc>
        <w:tc>
          <w:tcPr>
            <w:tcW w:w="727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37E6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11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53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79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1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00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432A" w:rsidRPr="00F37E60" w:rsidTr="002F5DAA">
        <w:tc>
          <w:tcPr>
            <w:tcW w:w="1742" w:type="dxa"/>
            <w:vMerge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7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37E6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11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53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79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1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00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432A" w:rsidRPr="00F37E60" w:rsidTr="002F5DAA">
        <w:tc>
          <w:tcPr>
            <w:tcW w:w="1742" w:type="dxa"/>
            <w:vMerge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7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</w:t>
            </w:r>
          </w:p>
        </w:tc>
        <w:tc>
          <w:tcPr>
            <w:tcW w:w="1311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53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79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1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00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432A" w:rsidRPr="00F37E60" w:rsidTr="002F5DAA">
        <w:tc>
          <w:tcPr>
            <w:tcW w:w="1742" w:type="dxa"/>
            <w:vMerge w:val="restart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37E60"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727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37E6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11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53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79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1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00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432A" w:rsidRPr="00F37E60" w:rsidTr="002F5DAA">
        <w:tc>
          <w:tcPr>
            <w:tcW w:w="1742" w:type="dxa"/>
            <w:vMerge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7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37E6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11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53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79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1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00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432A" w:rsidRPr="00F37E60" w:rsidTr="002F5DAA">
        <w:tc>
          <w:tcPr>
            <w:tcW w:w="1742" w:type="dxa"/>
            <w:vMerge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7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</w:t>
            </w:r>
          </w:p>
        </w:tc>
        <w:tc>
          <w:tcPr>
            <w:tcW w:w="1311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53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79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1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00" w:type="dxa"/>
          </w:tcPr>
          <w:p w:rsidR="0012432A" w:rsidRPr="00F37E60" w:rsidRDefault="0012432A" w:rsidP="00634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12432A" w:rsidRDefault="0012432A" w:rsidP="00634A97">
      <w:pPr>
        <w:jc w:val="center"/>
        <w:rPr>
          <w:rFonts w:ascii="Times New Roman" w:hAnsi="Times New Roman" w:cs="Times New Roman"/>
        </w:rPr>
      </w:pPr>
    </w:p>
    <w:p w:rsidR="0012432A" w:rsidRDefault="0012432A" w:rsidP="003E4758">
      <w:pPr>
        <w:rPr>
          <w:rFonts w:ascii="Times New Roman" w:hAnsi="Times New Roman" w:cs="Times New Roman"/>
        </w:rPr>
      </w:pPr>
    </w:p>
    <w:p w:rsidR="0012432A" w:rsidRDefault="0012432A" w:rsidP="003E4758">
      <w:pPr>
        <w:rPr>
          <w:rFonts w:ascii="Times New Roman" w:hAnsi="Times New Roman" w:cs="Times New Roman"/>
        </w:rPr>
      </w:pPr>
    </w:p>
    <w:p w:rsidR="0012432A" w:rsidRDefault="0012432A" w:rsidP="003E4758">
      <w:pPr>
        <w:rPr>
          <w:rFonts w:ascii="Times New Roman" w:hAnsi="Times New Roman" w:cs="Times New Roman"/>
        </w:rPr>
      </w:pPr>
    </w:p>
    <w:p w:rsidR="0012432A" w:rsidRDefault="0012432A" w:rsidP="003E475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DIRECTOR ,                                                                                                              SECRETAR,</w:t>
      </w:r>
    </w:p>
    <w:p w:rsidR="0012432A" w:rsidRDefault="0012432A" w:rsidP="003E475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Prof. Clej Ramona  Maria                                                                                              Filip  Mihaela  Adela</w:t>
      </w:r>
    </w:p>
    <w:sectPr w:rsidR="0012432A" w:rsidSect="00634A97">
      <w:pgSz w:w="16838" w:h="11906" w:orient="landscape"/>
      <w:pgMar w:top="1138" w:right="1411" w:bottom="1008" w:left="1411" w:header="706" w:footer="706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370" w:hanging="360"/>
      </w:pPr>
    </w:lvl>
    <w:lvl w:ilvl="2" w:tplc="0418001B" w:tentative="1">
      <w:start w:val="1"/>
      <w:numFmt w:val="lowerRoman"/>
      <w:lvlText w:val="%3."/>
      <w:lvlJc w:val="right"/>
      <w:pPr>
        <w:ind w:left="3090" w:hanging="180"/>
      </w:pPr>
    </w:lvl>
    <w:lvl w:ilvl="3" w:tplc="0418000F" w:tentative="1">
      <w:start w:val="1"/>
      <w:numFmt w:val="decimal"/>
      <w:lvlText w:val="%4."/>
      <w:lvlJc w:val="left"/>
      <w:pPr>
        <w:ind w:left="3810" w:hanging="360"/>
      </w:pPr>
    </w:lvl>
    <w:lvl w:ilvl="4" w:tplc="04180019" w:tentative="1">
      <w:start w:val="1"/>
      <w:numFmt w:val="lowerLetter"/>
      <w:lvlText w:val="%5."/>
      <w:lvlJc w:val="left"/>
      <w:pPr>
        <w:ind w:left="4530" w:hanging="360"/>
      </w:pPr>
    </w:lvl>
    <w:lvl w:ilvl="5" w:tplc="0418001B" w:tentative="1">
      <w:start w:val="1"/>
      <w:numFmt w:val="lowerRoman"/>
      <w:lvlText w:val="%6."/>
      <w:lvlJc w:val="right"/>
      <w:pPr>
        <w:ind w:left="5250" w:hanging="180"/>
      </w:pPr>
    </w:lvl>
    <w:lvl w:ilvl="6" w:tplc="0418000F" w:tentative="1">
      <w:start w:val="1"/>
      <w:numFmt w:val="decimal"/>
      <w:lvlText w:val="%7."/>
      <w:lvlJc w:val="left"/>
      <w:pPr>
        <w:ind w:left="5970" w:hanging="360"/>
      </w:pPr>
    </w:lvl>
    <w:lvl w:ilvl="7" w:tplc="04180019" w:tentative="1">
      <w:start w:val="1"/>
      <w:numFmt w:val="lowerLetter"/>
      <w:lvlText w:val="%8."/>
      <w:lvlJc w:val="left"/>
      <w:pPr>
        <w:ind w:left="6690" w:hanging="360"/>
      </w:pPr>
    </w:lvl>
    <w:lvl w:ilvl="8" w:tplc="0418001B" w:tentative="1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embedSystemFonts/>
  <w:defaultTabStop w:val="708"/>
  <w:hyphenationZone w:val="425"/>
  <w:drawingGridHorizontalSpacing w:val="110"/>
  <w:displayHorizontalDrawingGridEvery w:val="2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5CC"/>
    <w:rsid w:val="000102E7"/>
    <w:rsid w:val="00010C05"/>
    <w:rsid w:val="000731A1"/>
    <w:rsid w:val="000A1AA9"/>
    <w:rsid w:val="0012432A"/>
    <w:rsid w:val="001A586E"/>
    <w:rsid w:val="001B5CEF"/>
    <w:rsid w:val="002777D4"/>
    <w:rsid w:val="002C16A7"/>
    <w:rsid w:val="002F5DAA"/>
    <w:rsid w:val="00365B6B"/>
    <w:rsid w:val="00385D1C"/>
    <w:rsid w:val="00392002"/>
    <w:rsid w:val="003E4758"/>
    <w:rsid w:val="004503B9"/>
    <w:rsid w:val="00480BEF"/>
    <w:rsid w:val="00591BB2"/>
    <w:rsid w:val="005E1410"/>
    <w:rsid w:val="005E20E8"/>
    <w:rsid w:val="00613E76"/>
    <w:rsid w:val="00634A97"/>
    <w:rsid w:val="006A49DD"/>
    <w:rsid w:val="0074355B"/>
    <w:rsid w:val="007645CC"/>
    <w:rsid w:val="00795687"/>
    <w:rsid w:val="00986362"/>
    <w:rsid w:val="00A15CD8"/>
    <w:rsid w:val="00B07326"/>
    <w:rsid w:val="00B4509E"/>
    <w:rsid w:val="00BC1945"/>
    <w:rsid w:val="00C91E91"/>
    <w:rsid w:val="00CC38F1"/>
    <w:rsid w:val="00CD5D27"/>
    <w:rsid w:val="00D34323"/>
    <w:rsid w:val="00D67199"/>
    <w:rsid w:val="00D93D41"/>
    <w:rsid w:val="00F37E60"/>
    <w:rsid w:val="00F54FD3"/>
    <w:rsid w:val="00FD21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2E7"/>
    <w:pPr>
      <w:spacing w:after="200" w:line="276" w:lineRule="auto"/>
    </w:pPr>
    <w:rPr>
      <w:rFonts w:cs="Calibri"/>
      <w:lang w:val="ro-RO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645CC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7645C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</Pages>
  <Words>371</Words>
  <Characters>2117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Anexa 2</dc:title>
  <dc:subject/>
  <dc:creator>cristina.dascalu</dc:creator>
  <cp:keywords/>
  <dc:description/>
  <cp:lastModifiedBy>x</cp:lastModifiedBy>
  <cp:revision>2</cp:revision>
  <dcterms:created xsi:type="dcterms:W3CDTF">2013-10-21T07:43:00Z</dcterms:created>
  <dcterms:modified xsi:type="dcterms:W3CDTF">2013-10-21T07:43:00Z</dcterms:modified>
</cp:coreProperties>
</file>