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F48" w:rsidRDefault="004E1F48" w:rsidP="00B4509E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2</w:t>
      </w:r>
    </w:p>
    <w:p w:rsidR="004E1F48" w:rsidRDefault="004E1F4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E1F48" w:rsidRDefault="004E1F4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>numerică centralizată</w:t>
      </w:r>
      <w:r w:rsidRPr="007645CC">
        <w:rPr>
          <w:rFonts w:ascii="Times New Roman" w:hAnsi="Times New Roman" w:cs="Times New Roman"/>
          <w:b/>
          <w:bCs/>
        </w:rPr>
        <w:t xml:space="preserve"> 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4E1F48" w:rsidRDefault="004E1F4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sistemul de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 preuniversitar</w:t>
      </w:r>
      <w:r>
        <w:rPr>
          <w:rFonts w:ascii="Times New Roman" w:hAnsi="Times New Roman" w:cs="Times New Roman"/>
          <w:b/>
          <w:bCs/>
        </w:rPr>
        <w:t xml:space="preserve">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  <w:r w:rsidRPr="007645CC">
        <w:rPr>
          <w:rFonts w:ascii="Times New Roman" w:hAnsi="Times New Roman" w:cs="Times New Roman"/>
          <w:b/>
          <w:bCs/>
        </w:rPr>
        <w:t xml:space="preserve"> </w:t>
      </w:r>
    </w:p>
    <w:p w:rsidR="004E1F48" w:rsidRDefault="004E1F4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E1F48" w:rsidRDefault="004E1F4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E1F48" w:rsidRDefault="004E1F48" w:rsidP="007645C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E1F48" w:rsidRDefault="004E1F4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4E1F48" w:rsidRDefault="004E1F4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UL Hunedoara</w:t>
      </w:r>
    </w:p>
    <w:p w:rsidR="004E1F48" w:rsidRDefault="004E1F4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Unitatea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ământ:LICEUL TEORETIC „SILVIU DRAGOMIR” ILIA</w:t>
      </w:r>
    </w:p>
    <w:p w:rsidR="004E1F48" w:rsidRDefault="004E1F4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NR. 1691/24.10.2013</w:t>
      </w:r>
    </w:p>
    <w:p w:rsidR="004E1F48" w:rsidRPr="007645CC" w:rsidRDefault="004E1F48" w:rsidP="00B4509E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4E1F48" w:rsidRDefault="004E1F48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28"/>
        <w:gridCol w:w="2551"/>
        <w:gridCol w:w="1701"/>
        <w:gridCol w:w="1843"/>
        <w:gridCol w:w="1701"/>
        <w:gridCol w:w="2126"/>
      </w:tblGrid>
      <w:tr w:rsidR="004E1F48" w:rsidRPr="00E76B22">
        <w:trPr>
          <w:trHeight w:val="1500"/>
        </w:trPr>
        <w:tc>
          <w:tcPr>
            <w:tcW w:w="3828" w:type="dxa"/>
            <w:tcBorders>
              <w:tl2br w:val="single" w:sz="4" w:space="0" w:color="000000"/>
            </w:tcBorders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76B22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>NUMĂR SESIUNI SUS</w:t>
            </w:r>
            <w:r w:rsidRPr="00E76B22">
              <w:rPr>
                <w:rFonts w:ascii="Tahoma" w:hAnsi="Tahoma" w:cs="Tahoma"/>
                <w:sz w:val="16"/>
                <w:szCs w:val="16"/>
              </w:rPr>
              <w:t>Ț</w:t>
            </w: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E76B22">
              <w:rPr>
                <w:rFonts w:ascii="Tahoma" w:hAnsi="Tahoma" w:cs="Tahoma"/>
                <w:sz w:val="16"/>
                <w:szCs w:val="16"/>
              </w:rPr>
              <w:t>Ș</w:t>
            </w: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NEPROMOVATE</w:t>
            </w: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TOTAL</w:t>
            </w: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thin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3828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:rsidR="004E1F48" w:rsidRDefault="004E1F48">
      <w:pPr>
        <w:rPr>
          <w:rFonts w:ascii="Times New Roman" w:hAnsi="Times New Roman" w:cs="Times New Roman"/>
        </w:rPr>
      </w:pPr>
    </w:p>
    <w:p w:rsidR="004E1F48" w:rsidRDefault="004E1F48">
      <w:pPr>
        <w:rPr>
          <w:rFonts w:ascii="Times New Roman" w:hAnsi="Times New Roman" w:cs="Times New Roman"/>
        </w:rPr>
      </w:pPr>
    </w:p>
    <w:p w:rsidR="004E1F48" w:rsidRDefault="004E1F48">
      <w:pPr>
        <w:rPr>
          <w:rFonts w:ascii="Times New Roman" w:hAnsi="Times New Roman" w:cs="Times New Roman"/>
        </w:rPr>
      </w:pPr>
    </w:p>
    <w:p w:rsidR="004E1F48" w:rsidRDefault="004E1F48">
      <w:pPr>
        <w:rPr>
          <w:rFonts w:ascii="Times New Roman" w:hAnsi="Times New Roman" w:cs="Times New Roman"/>
        </w:rPr>
      </w:pPr>
    </w:p>
    <w:p w:rsidR="004E1F48" w:rsidRDefault="004E1F48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E1F48" w:rsidRDefault="004E1F48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E1F48" w:rsidRDefault="004E1F48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4E1F48" w:rsidRDefault="004E1F48" w:rsidP="003E475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Anexa 1</w:t>
      </w:r>
    </w:p>
    <w:p w:rsidR="004E1F48" w:rsidRDefault="004E1F4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E1F48" w:rsidRDefault="004E1F4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>Situa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 xml:space="preserve">ia </w:t>
      </w:r>
      <w:r>
        <w:rPr>
          <w:rFonts w:ascii="Times New Roman" w:hAnsi="Times New Roman" w:cs="Times New Roman"/>
          <w:b/>
          <w:bCs/>
        </w:rPr>
        <w:t xml:space="preserve">nominală </w:t>
      </w:r>
      <w:r w:rsidRPr="007645CC">
        <w:rPr>
          <w:rFonts w:ascii="Times New Roman" w:hAnsi="Times New Roman" w:cs="Times New Roman"/>
          <w:b/>
          <w:bCs/>
        </w:rPr>
        <w:t>a cadrelor didactice fără examen de definitivare în învă</w:t>
      </w:r>
      <w:r w:rsidRPr="007645CC">
        <w:rPr>
          <w:rFonts w:ascii="Tahoma" w:hAnsi="Tahoma" w:cs="Tahoma"/>
          <w:b/>
          <w:bCs/>
        </w:rPr>
        <w:t>ț</w:t>
      </w:r>
      <w:r w:rsidRPr="007645CC">
        <w:rPr>
          <w:rFonts w:ascii="Times New Roman" w:hAnsi="Times New Roman" w:cs="Times New Roman"/>
          <w:b/>
          <w:bCs/>
        </w:rPr>
        <w:t>ământ,</w:t>
      </w:r>
    </w:p>
    <w:p w:rsidR="004E1F48" w:rsidRDefault="004E1F4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645CC">
        <w:rPr>
          <w:rFonts w:ascii="Times New Roman" w:hAnsi="Times New Roman" w:cs="Times New Roman"/>
          <w:b/>
          <w:bCs/>
        </w:rPr>
        <w:t xml:space="preserve"> încadrate în </w:t>
      </w:r>
      <w:r>
        <w:rPr>
          <w:rFonts w:ascii="Times New Roman" w:hAnsi="Times New Roman" w:cs="Times New Roman"/>
          <w:b/>
          <w:bCs/>
        </w:rPr>
        <w:t>unită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ile de învă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>ământ preuniversitar din jude</w:t>
      </w:r>
      <w:r>
        <w:rPr>
          <w:rFonts w:ascii="Tahoma" w:hAnsi="Tahoma" w:cs="Tahoma"/>
          <w:b/>
          <w:bCs/>
        </w:rPr>
        <w:t>ț</w:t>
      </w:r>
      <w:r>
        <w:rPr>
          <w:rFonts w:ascii="Times New Roman" w:hAnsi="Times New Roman" w:cs="Times New Roman"/>
          <w:b/>
          <w:bCs/>
        </w:rPr>
        <w:t xml:space="preserve">ul Hunedoara în anul </w:t>
      </w:r>
      <w:r>
        <w:rPr>
          <w:rFonts w:ascii="Tahoma" w:hAnsi="Tahoma" w:cs="Tahoma"/>
          <w:b/>
          <w:bCs/>
        </w:rPr>
        <w:t>ș</w:t>
      </w:r>
      <w:r>
        <w:rPr>
          <w:rFonts w:ascii="Times New Roman" w:hAnsi="Times New Roman" w:cs="Times New Roman"/>
          <w:b/>
          <w:bCs/>
        </w:rPr>
        <w:t>colar 2013-2014</w:t>
      </w:r>
    </w:p>
    <w:p w:rsidR="004E1F48" w:rsidRDefault="004E1F48" w:rsidP="003E475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8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96"/>
        <w:gridCol w:w="914"/>
        <w:gridCol w:w="1231"/>
        <w:gridCol w:w="1834"/>
        <w:gridCol w:w="1986"/>
        <w:gridCol w:w="1680"/>
        <w:gridCol w:w="1536"/>
        <w:gridCol w:w="2304"/>
        <w:gridCol w:w="1540"/>
      </w:tblGrid>
      <w:tr w:rsidR="004E1F48" w:rsidRPr="00E76B22">
        <w:tc>
          <w:tcPr>
            <w:tcW w:w="1796" w:type="dxa"/>
            <w:vMerge w:val="restart"/>
            <w:tcBorders>
              <w:top w:val="single" w:sz="4" w:space="0" w:color="auto"/>
            </w:tcBorders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VECHIME LA CATEDRĂ CALCULATĂ  LA 1.09. 2014</w:t>
            </w:r>
          </w:p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NR. CRT.</w:t>
            </w:r>
          </w:p>
        </w:tc>
        <w:tc>
          <w:tcPr>
            <w:tcW w:w="1231" w:type="dxa"/>
            <w:vMerge w:val="restart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NUME </w:t>
            </w:r>
            <w:r w:rsidRPr="00E76B22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 PRENUME</w:t>
            </w:r>
          </w:p>
        </w:tc>
        <w:tc>
          <w:tcPr>
            <w:tcW w:w="1834" w:type="dxa"/>
            <w:vMerge w:val="restart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DE ÎNVĂ</w:t>
            </w:r>
            <w:r w:rsidRPr="00E76B22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ĂMÂNT ÎN CARE ESTE ÎNCADRAT ÎN ANUL </w:t>
            </w:r>
            <w:r w:rsidRPr="00E76B22">
              <w:rPr>
                <w:rFonts w:ascii="Tahoma" w:hAnsi="Tahoma" w:cs="Tahoma"/>
                <w:b/>
                <w:bCs/>
                <w:sz w:val="16"/>
                <w:szCs w:val="16"/>
              </w:rPr>
              <w:t>Ș</w:t>
            </w: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TITULAR/SUPLINITOR</w:t>
            </w:r>
          </w:p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(T/S)</w:t>
            </w:r>
          </w:p>
        </w:tc>
        <w:tc>
          <w:tcPr>
            <w:tcW w:w="1680" w:type="dxa"/>
            <w:vMerge w:val="restart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SPECIALITATEA</w:t>
            </w:r>
          </w:p>
        </w:tc>
        <w:tc>
          <w:tcPr>
            <w:tcW w:w="3840" w:type="dxa"/>
            <w:gridSpan w:val="2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DATE PRIVIND SESIUNILE ÎN CARE CANDIDATUL A SUS</w:t>
            </w:r>
            <w:r w:rsidRPr="00E76B22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INUT EXAMENUL DE DEFINITIVARE DAR NU L-A PROMOVAT</w:t>
            </w:r>
          </w:p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40" w:type="dxa"/>
            <w:vMerge w:val="restart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OBSERVA</w:t>
            </w:r>
            <w:r w:rsidRPr="00E76B22">
              <w:rPr>
                <w:rFonts w:ascii="Tahoma" w:hAnsi="Tahoma" w:cs="Tahoma"/>
                <w:b/>
                <w:bCs/>
                <w:sz w:val="16"/>
                <w:szCs w:val="16"/>
              </w:rPr>
              <w:t>Ț</w:t>
            </w:r>
            <w:r w:rsidRPr="00E76B22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</w:tr>
      <w:tr w:rsidR="004E1F48" w:rsidRPr="00E76B22">
        <w:tc>
          <w:tcPr>
            <w:tcW w:w="1796" w:type="dxa"/>
            <w:vMerge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  <w:vMerge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31" w:type="dxa"/>
            <w:vMerge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34" w:type="dxa"/>
            <w:vMerge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shd w:val="clear" w:color="auto" w:fill="FFFFFF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>SUS</w:t>
            </w:r>
            <w:r w:rsidRPr="00E76B22">
              <w:rPr>
                <w:rFonts w:ascii="Tahoma" w:hAnsi="Tahoma" w:cs="Tahoma"/>
                <w:sz w:val="16"/>
                <w:szCs w:val="16"/>
              </w:rPr>
              <w:t>Ț</w:t>
            </w: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04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>ANUL/ANII  SESIUNILOR SUS</w:t>
            </w:r>
            <w:r w:rsidRPr="00E76B22">
              <w:rPr>
                <w:rFonts w:ascii="Tahoma" w:hAnsi="Tahoma" w:cs="Tahoma"/>
                <w:sz w:val="16"/>
                <w:szCs w:val="16"/>
              </w:rPr>
              <w:t>Ț</w:t>
            </w: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  <w:r w:rsidRPr="00E76B22">
              <w:rPr>
                <w:rFonts w:ascii="Tahoma" w:hAnsi="Tahoma" w:cs="Tahoma"/>
                <w:sz w:val="16"/>
                <w:szCs w:val="16"/>
              </w:rPr>
              <w:t>Ș</w:t>
            </w:r>
            <w:r w:rsidRPr="00E76B22"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40" w:type="dxa"/>
            <w:vMerge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1796" w:type="dxa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4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ALBA DIANA</w:t>
            </w:r>
          </w:p>
        </w:tc>
        <w:tc>
          <w:tcPr>
            <w:tcW w:w="1834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Liceul Teoretic </w:t>
            </w:r>
            <w:r w:rsidRPr="004A69BC">
              <w:rPr>
                <w:rFonts w:ascii="Times New Roman" w:hAnsi="Times New Roman" w:cs="Times New Roman"/>
                <w:lang w:val="pt-BR"/>
              </w:rPr>
              <w:t>“S</w:t>
            </w:r>
            <w:r>
              <w:rPr>
                <w:rFonts w:ascii="Times New Roman" w:hAnsi="Times New Roman" w:cs="Times New Roman"/>
              </w:rPr>
              <w:t>ilviu Dragomir” Ilia</w:t>
            </w:r>
          </w:p>
        </w:tc>
        <w:tc>
          <w:tcPr>
            <w:tcW w:w="1986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0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franceza</w:t>
            </w:r>
          </w:p>
        </w:tc>
        <w:tc>
          <w:tcPr>
            <w:tcW w:w="1536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04" w:type="dxa"/>
            <w:shd w:val="diagStripe" w:color="auto" w:fill="auto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1796" w:type="dxa"/>
            <w:vMerge w:val="restart"/>
          </w:tcPr>
          <w:p w:rsidR="004E1F48" w:rsidRPr="00E76B22" w:rsidRDefault="004E1F48" w:rsidP="00E76B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4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31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LUPSA CARMEN-SORINA</w:t>
            </w:r>
          </w:p>
        </w:tc>
        <w:tc>
          <w:tcPr>
            <w:tcW w:w="1834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Liceul Teoretic </w:t>
            </w:r>
            <w:r w:rsidRPr="004A69BC">
              <w:rPr>
                <w:rFonts w:ascii="Times New Roman" w:hAnsi="Times New Roman" w:cs="Times New Roman"/>
                <w:lang w:val="pt-BR"/>
              </w:rPr>
              <w:t>“S</w:t>
            </w:r>
            <w:r>
              <w:rPr>
                <w:rFonts w:ascii="Times New Roman" w:hAnsi="Times New Roman" w:cs="Times New Roman"/>
              </w:rPr>
              <w:t>ilviu Dragomir” Ilia</w:t>
            </w:r>
          </w:p>
        </w:tc>
        <w:tc>
          <w:tcPr>
            <w:tcW w:w="1986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0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Invatatoare</w:t>
            </w:r>
          </w:p>
        </w:tc>
        <w:tc>
          <w:tcPr>
            <w:tcW w:w="1536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04" w:type="dxa"/>
          </w:tcPr>
          <w:p w:rsidR="004E1F48" w:rsidRPr="00E76B22" w:rsidRDefault="004E1F48" w:rsidP="00D641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540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E1F48" w:rsidRPr="00E76B22">
        <w:tc>
          <w:tcPr>
            <w:tcW w:w="1796" w:type="dxa"/>
            <w:vMerge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6B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31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IOVAN ADINA-CLAUDIA</w:t>
            </w:r>
          </w:p>
        </w:tc>
        <w:tc>
          <w:tcPr>
            <w:tcW w:w="1834" w:type="dxa"/>
          </w:tcPr>
          <w:p w:rsidR="004E1F48" w:rsidRPr="00E76B22" w:rsidRDefault="004E1F48" w:rsidP="00321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Liceul Teoretic </w:t>
            </w:r>
            <w:r w:rsidRPr="004A69BC">
              <w:rPr>
                <w:rFonts w:ascii="Times New Roman" w:hAnsi="Times New Roman" w:cs="Times New Roman"/>
                <w:lang w:val="pt-BR"/>
              </w:rPr>
              <w:t>“S</w:t>
            </w:r>
            <w:r>
              <w:rPr>
                <w:rFonts w:ascii="Times New Roman" w:hAnsi="Times New Roman" w:cs="Times New Roman"/>
              </w:rPr>
              <w:t>ilviu Dragomir” Ilia</w:t>
            </w:r>
          </w:p>
        </w:tc>
        <w:tc>
          <w:tcPr>
            <w:tcW w:w="1986" w:type="dxa"/>
          </w:tcPr>
          <w:p w:rsidR="004E1F48" w:rsidRPr="00E76B22" w:rsidRDefault="004E1F48" w:rsidP="00321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80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Pedagogie-arte plastice si decorative</w:t>
            </w:r>
          </w:p>
        </w:tc>
        <w:tc>
          <w:tcPr>
            <w:tcW w:w="1536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04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0" w:type="dxa"/>
          </w:tcPr>
          <w:p w:rsidR="004E1F48" w:rsidRPr="00E76B22" w:rsidRDefault="004E1F48" w:rsidP="00E76B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E1F48" w:rsidRDefault="004E1F48" w:rsidP="003E4758">
      <w:pPr>
        <w:rPr>
          <w:rFonts w:ascii="Times New Roman" w:hAnsi="Times New Roman" w:cs="Times New Roman"/>
        </w:rPr>
      </w:pPr>
    </w:p>
    <w:p w:rsidR="004E1F48" w:rsidRDefault="004E1F48" w:rsidP="003E4758">
      <w:pPr>
        <w:rPr>
          <w:rFonts w:ascii="Times New Roman" w:hAnsi="Times New Roman" w:cs="Times New Roman"/>
        </w:rPr>
      </w:pPr>
    </w:p>
    <w:p w:rsidR="004E1F48" w:rsidRDefault="004E1F48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Director,                                                                                  Secretar sef,</w:t>
      </w:r>
    </w:p>
    <w:p w:rsidR="004E1F48" w:rsidRDefault="004E1F48" w:rsidP="003E47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Prof. Pănescu Cristian                                                          ec. Costea Alina-Ramona</w:t>
      </w:r>
    </w:p>
    <w:sectPr w:rsidR="004E1F48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370" w:hanging="360"/>
      </w:pPr>
    </w:lvl>
    <w:lvl w:ilvl="2" w:tplc="0418001B">
      <w:start w:val="1"/>
      <w:numFmt w:val="lowerRoman"/>
      <w:lvlText w:val="%3."/>
      <w:lvlJc w:val="right"/>
      <w:pPr>
        <w:ind w:left="3090" w:hanging="180"/>
      </w:pPr>
    </w:lvl>
    <w:lvl w:ilvl="3" w:tplc="0418000F">
      <w:start w:val="1"/>
      <w:numFmt w:val="decimal"/>
      <w:lvlText w:val="%4."/>
      <w:lvlJc w:val="left"/>
      <w:pPr>
        <w:ind w:left="3810" w:hanging="360"/>
      </w:pPr>
    </w:lvl>
    <w:lvl w:ilvl="4" w:tplc="04180019">
      <w:start w:val="1"/>
      <w:numFmt w:val="lowerLetter"/>
      <w:lvlText w:val="%5."/>
      <w:lvlJc w:val="left"/>
      <w:pPr>
        <w:ind w:left="4530" w:hanging="360"/>
      </w:pPr>
    </w:lvl>
    <w:lvl w:ilvl="5" w:tplc="0418001B">
      <w:start w:val="1"/>
      <w:numFmt w:val="lowerRoman"/>
      <w:lvlText w:val="%6."/>
      <w:lvlJc w:val="right"/>
      <w:pPr>
        <w:ind w:left="5250" w:hanging="180"/>
      </w:pPr>
    </w:lvl>
    <w:lvl w:ilvl="6" w:tplc="0418000F">
      <w:start w:val="1"/>
      <w:numFmt w:val="decimal"/>
      <w:lvlText w:val="%7."/>
      <w:lvlJc w:val="left"/>
      <w:pPr>
        <w:ind w:left="5970" w:hanging="360"/>
      </w:pPr>
    </w:lvl>
    <w:lvl w:ilvl="7" w:tplc="04180019">
      <w:start w:val="1"/>
      <w:numFmt w:val="lowerLetter"/>
      <w:lvlText w:val="%8."/>
      <w:lvlJc w:val="left"/>
      <w:pPr>
        <w:ind w:left="6690" w:hanging="360"/>
      </w:pPr>
    </w:lvl>
    <w:lvl w:ilvl="8" w:tplc="0418001B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5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5CC"/>
    <w:rsid w:val="000102E7"/>
    <w:rsid w:val="00010C05"/>
    <w:rsid w:val="000731A1"/>
    <w:rsid w:val="000A1AA9"/>
    <w:rsid w:val="000C3057"/>
    <w:rsid w:val="001A586E"/>
    <w:rsid w:val="002C16A7"/>
    <w:rsid w:val="00321D76"/>
    <w:rsid w:val="00365B6B"/>
    <w:rsid w:val="00370C7B"/>
    <w:rsid w:val="00385D1C"/>
    <w:rsid w:val="00392002"/>
    <w:rsid w:val="003E4758"/>
    <w:rsid w:val="004503B9"/>
    <w:rsid w:val="00480BEF"/>
    <w:rsid w:val="004A69BC"/>
    <w:rsid w:val="004B408E"/>
    <w:rsid w:val="004E1F48"/>
    <w:rsid w:val="005509CC"/>
    <w:rsid w:val="00551188"/>
    <w:rsid w:val="00591BB2"/>
    <w:rsid w:val="005E1410"/>
    <w:rsid w:val="005E20E8"/>
    <w:rsid w:val="00613E76"/>
    <w:rsid w:val="006A49DD"/>
    <w:rsid w:val="006D68FF"/>
    <w:rsid w:val="0074355B"/>
    <w:rsid w:val="00745FC6"/>
    <w:rsid w:val="007645CC"/>
    <w:rsid w:val="00775C27"/>
    <w:rsid w:val="00795687"/>
    <w:rsid w:val="007F495E"/>
    <w:rsid w:val="00834F99"/>
    <w:rsid w:val="00962462"/>
    <w:rsid w:val="00986362"/>
    <w:rsid w:val="00A15CD8"/>
    <w:rsid w:val="00AA51F3"/>
    <w:rsid w:val="00AA63B4"/>
    <w:rsid w:val="00B07326"/>
    <w:rsid w:val="00B4509E"/>
    <w:rsid w:val="00BC1945"/>
    <w:rsid w:val="00C80BEB"/>
    <w:rsid w:val="00C91E91"/>
    <w:rsid w:val="00CC38F1"/>
    <w:rsid w:val="00D331A3"/>
    <w:rsid w:val="00D567AB"/>
    <w:rsid w:val="00D641C4"/>
    <w:rsid w:val="00D67199"/>
    <w:rsid w:val="00E76B22"/>
    <w:rsid w:val="00EE41A4"/>
    <w:rsid w:val="00F54524"/>
    <w:rsid w:val="00F54FD3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45C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645C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2</Pages>
  <Words>260</Words>
  <Characters>1487</Characters>
  <Application>Microsoft Office Outlook</Application>
  <DocSecurity>0</DocSecurity>
  <Lines>0</Lines>
  <Paragraphs>0</Paragraphs>
  <ScaleCrop>false</ScaleCrop>
  <Company>LICEUL TEORETIC SILVIU DRAGOMIR ILIA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2</dc:title>
  <dc:subject/>
  <dc:creator>cristina.dascalu</dc:creator>
  <cp:keywords/>
  <dc:description/>
  <cp:lastModifiedBy>SEC</cp:lastModifiedBy>
  <cp:revision>6</cp:revision>
  <dcterms:created xsi:type="dcterms:W3CDTF">2013-10-25T12:22:00Z</dcterms:created>
  <dcterms:modified xsi:type="dcterms:W3CDTF">2013-10-24T12:55:00Z</dcterms:modified>
</cp:coreProperties>
</file>