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D3B" w:rsidRDefault="007B0D3B" w:rsidP="00B4509E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Anexa 2</w:t>
      </w:r>
    </w:p>
    <w:p w:rsidR="007B0D3B" w:rsidRDefault="007B0D3B" w:rsidP="00764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B0D3B" w:rsidRDefault="007B0D3B" w:rsidP="007645CC">
      <w:pPr>
        <w:spacing w:after="0" w:line="240" w:lineRule="auto"/>
        <w:jc w:val="center"/>
        <w:rPr>
          <w:rFonts w:ascii="Times New Roman" w:hAnsi="Times New Roman"/>
          <w:b/>
        </w:rPr>
      </w:pPr>
      <w:r w:rsidRPr="007645CC">
        <w:rPr>
          <w:rFonts w:ascii="Times New Roman" w:hAnsi="Times New Roman"/>
          <w:b/>
        </w:rPr>
        <w:t>Situa</w:t>
      </w:r>
      <w:r w:rsidRPr="007645CC">
        <w:rPr>
          <w:rFonts w:ascii="Tahoma" w:hAnsi="Tahoma" w:cs="Tahoma"/>
          <w:b/>
        </w:rPr>
        <w:t>ț</w:t>
      </w:r>
      <w:r w:rsidRPr="007645CC">
        <w:rPr>
          <w:rFonts w:ascii="Times New Roman" w:hAnsi="Times New Roman"/>
          <w:b/>
        </w:rPr>
        <w:t xml:space="preserve">ia </w:t>
      </w:r>
      <w:r>
        <w:rPr>
          <w:rFonts w:ascii="Times New Roman" w:hAnsi="Times New Roman"/>
          <w:b/>
        </w:rPr>
        <w:t>numerică centralizată</w:t>
      </w:r>
      <w:r w:rsidRPr="007645CC">
        <w:rPr>
          <w:rFonts w:ascii="Times New Roman" w:hAnsi="Times New Roman"/>
          <w:b/>
        </w:rPr>
        <w:t xml:space="preserve"> a cadrelor didactice fără examen de definitivare în învă</w:t>
      </w:r>
      <w:r w:rsidRPr="007645CC">
        <w:rPr>
          <w:rFonts w:ascii="Tahoma" w:hAnsi="Tahoma" w:cs="Tahoma"/>
          <w:b/>
        </w:rPr>
        <w:t>ț</w:t>
      </w:r>
      <w:r w:rsidRPr="007645CC">
        <w:rPr>
          <w:rFonts w:ascii="Times New Roman" w:hAnsi="Times New Roman"/>
          <w:b/>
        </w:rPr>
        <w:t>ământ,</w:t>
      </w:r>
    </w:p>
    <w:p w:rsidR="007B0D3B" w:rsidRDefault="007B0D3B" w:rsidP="007645CC">
      <w:pPr>
        <w:spacing w:after="0" w:line="240" w:lineRule="auto"/>
        <w:jc w:val="center"/>
        <w:rPr>
          <w:rFonts w:ascii="Times New Roman" w:hAnsi="Times New Roman"/>
          <w:b/>
        </w:rPr>
      </w:pPr>
      <w:r w:rsidRPr="007645CC">
        <w:rPr>
          <w:rFonts w:ascii="Times New Roman" w:hAnsi="Times New Roman"/>
          <w:b/>
        </w:rPr>
        <w:t xml:space="preserve"> încadrate în sistemul de învă</w:t>
      </w:r>
      <w:r w:rsidRPr="007645CC">
        <w:rPr>
          <w:rFonts w:ascii="Tahoma" w:hAnsi="Tahoma" w:cs="Tahoma"/>
          <w:b/>
        </w:rPr>
        <w:t>ț</w:t>
      </w:r>
      <w:r w:rsidRPr="007645CC">
        <w:rPr>
          <w:rFonts w:ascii="Times New Roman" w:hAnsi="Times New Roman"/>
          <w:b/>
        </w:rPr>
        <w:t>ământ preuniversitar</w:t>
      </w:r>
      <w:r>
        <w:rPr>
          <w:rFonts w:ascii="Times New Roman" w:hAnsi="Times New Roman"/>
          <w:b/>
        </w:rPr>
        <w:t xml:space="preserve"> în anul </w:t>
      </w:r>
      <w:r>
        <w:rPr>
          <w:rFonts w:ascii="Tahoma" w:hAnsi="Tahoma" w:cs="Tahoma"/>
          <w:b/>
        </w:rPr>
        <w:t>ș</w:t>
      </w:r>
      <w:r>
        <w:rPr>
          <w:rFonts w:ascii="Times New Roman" w:hAnsi="Times New Roman"/>
          <w:b/>
        </w:rPr>
        <w:t>colar 2013-2014</w:t>
      </w:r>
      <w:r w:rsidRPr="007645CC">
        <w:rPr>
          <w:rFonts w:ascii="Times New Roman" w:hAnsi="Times New Roman"/>
          <w:b/>
        </w:rPr>
        <w:t xml:space="preserve"> </w:t>
      </w:r>
    </w:p>
    <w:p w:rsidR="007B0D3B" w:rsidRDefault="007B0D3B" w:rsidP="00764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B0D3B" w:rsidRDefault="007B0D3B" w:rsidP="00764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B0D3B" w:rsidRDefault="007B0D3B" w:rsidP="00764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B0D3B" w:rsidRDefault="007B0D3B" w:rsidP="00B4509E">
      <w:pPr>
        <w:spacing w:after="0" w:line="240" w:lineRule="auto"/>
        <w:rPr>
          <w:rFonts w:ascii="Times New Roman" w:hAnsi="Times New Roman"/>
          <w:b/>
        </w:rPr>
      </w:pPr>
    </w:p>
    <w:p w:rsidR="007B0D3B" w:rsidRDefault="007B0D3B" w:rsidP="00B4509E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JUDE</w:t>
      </w:r>
      <w:r>
        <w:rPr>
          <w:rFonts w:ascii="Tahoma" w:hAnsi="Tahoma" w:cs="Tahoma"/>
          <w:b/>
        </w:rPr>
        <w:t>Ț</w:t>
      </w:r>
      <w:r>
        <w:rPr>
          <w:rFonts w:ascii="Times New Roman" w:hAnsi="Times New Roman"/>
          <w:b/>
        </w:rPr>
        <w:t>UL Hunedoara</w:t>
      </w:r>
    </w:p>
    <w:p w:rsidR="007B0D3B" w:rsidRDefault="007B0D3B" w:rsidP="00B4509E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Unitatea de învă</w:t>
      </w:r>
      <w:r>
        <w:rPr>
          <w:rFonts w:ascii="Tahoma" w:hAnsi="Tahoma" w:cs="Tahoma"/>
          <w:b/>
        </w:rPr>
        <w:t>ț</w:t>
      </w:r>
      <w:r>
        <w:rPr>
          <w:rFonts w:ascii="Times New Roman" w:hAnsi="Times New Roman"/>
          <w:b/>
        </w:rPr>
        <w:t>ământ:ŞCOALA GIMNAZIALĂ NR.1 HUNEDOARA</w:t>
      </w:r>
    </w:p>
    <w:p w:rsidR="007B0D3B" w:rsidRPr="007645CC" w:rsidRDefault="007B0D3B" w:rsidP="00B4509E">
      <w:pPr>
        <w:spacing w:after="0" w:line="240" w:lineRule="auto"/>
        <w:rPr>
          <w:rFonts w:ascii="Times New Roman" w:hAnsi="Times New Roman"/>
          <w:b/>
        </w:rPr>
      </w:pPr>
    </w:p>
    <w:p w:rsidR="007B0D3B" w:rsidRDefault="007B0D3B">
      <w:pPr>
        <w:rPr>
          <w:rFonts w:ascii="Times New Roman" w:hAnsi="Times New Roman"/>
        </w:rPr>
      </w:pPr>
      <w:bookmarkStart w:id="0" w:name="_GoBack"/>
      <w:bookmarkEnd w:id="0"/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828"/>
        <w:gridCol w:w="2551"/>
        <w:gridCol w:w="1701"/>
        <w:gridCol w:w="1843"/>
        <w:gridCol w:w="1701"/>
        <w:gridCol w:w="2126"/>
      </w:tblGrid>
      <w:tr w:rsidR="007B0D3B" w:rsidRPr="00CE274B" w:rsidTr="00CE274B">
        <w:trPr>
          <w:trHeight w:val="1500"/>
        </w:trPr>
        <w:tc>
          <w:tcPr>
            <w:tcW w:w="3828" w:type="dxa"/>
            <w:tcBorders>
              <w:tl2br w:val="single" w:sz="4" w:space="0" w:color="000000"/>
            </w:tcBorders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274B">
              <w:rPr>
                <w:rFonts w:ascii="Times New Roman" w:hAnsi="Times New Roman"/>
                <w:sz w:val="20"/>
                <w:szCs w:val="20"/>
              </w:rPr>
              <w:t xml:space="preserve">              </w:t>
            </w:r>
          </w:p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CE274B">
              <w:rPr>
                <w:rFonts w:ascii="Times New Roman" w:hAnsi="Times New Roman"/>
                <w:sz w:val="20"/>
                <w:szCs w:val="20"/>
              </w:rPr>
              <w:t xml:space="preserve">                  </w:t>
            </w:r>
            <w:r w:rsidRPr="00CE274B">
              <w:rPr>
                <w:rFonts w:ascii="Times New Roman" w:hAnsi="Times New Roman"/>
                <w:sz w:val="16"/>
                <w:szCs w:val="16"/>
              </w:rPr>
              <w:t>NUMĂR SESIUNI SUS</w:t>
            </w:r>
            <w:r w:rsidRPr="00CE274B">
              <w:rPr>
                <w:rFonts w:ascii="Tahoma" w:hAnsi="Tahoma" w:cs="Tahoma"/>
                <w:sz w:val="16"/>
                <w:szCs w:val="16"/>
              </w:rPr>
              <w:t>Ț</w:t>
            </w:r>
            <w:r w:rsidRPr="00CE274B">
              <w:rPr>
                <w:rFonts w:ascii="Times New Roman" w:hAnsi="Times New Roman"/>
                <w:sz w:val="16"/>
                <w:szCs w:val="16"/>
              </w:rPr>
              <w:t xml:space="preserve">INUTE </w:t>
            </w:r>
            <w:r w:rsidRPr="00CE274B">
              <w:rPr>
                <w:rFonts w:ascii="Tahoma" w:hAnsi="Tahoma" w:cs="Tahoma"/>
                <w:sz w:val="16"/>
                <w:szCs w:val="16"/>
              </w:rPr>
              <w:t>Ș</w:t>
            </w:r>
            <w:r w:rsidRPr="00CE274B">
              <w:rPr>
                <w:rFonts w:ascii="Times New Roman" w:hAnsi="Times New Roman"/>
                <w:sz w:val="16"/>
                <w:szCs w:val="16"/>
              </w:rPr>
              <w:t xml:space="preserve">I </w:t>
            </w:r>
          </w:p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CE274B">
              <w:rPr>
                <w:rFonts w:ascii="Times New Roman" w:hAnsi="Times New Roman"/>
                <w:sz w:val="16"/>
                <w:szCs w:val="16"/>
              </w:rPr>
              <w:t xml:space="preserve">                                NEPROMOVATE</w:t>
            </w:r>
          </w:p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CE274B">
              <w:rPr>
                <w:rFonts w:ascii="Times New Roman" w:hAnsi="Times New Roman"/>
                <w:sz w:val="16"/>
                <w:szCs w:val="16"/>
              </w:rPr>
              <w:t xml:space="preserve">VECHIME LA </w:t>
            </w:r>
          </w:p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CE274B">
              <w:rPr>
                <w:rFonts w:ascii="Times New Roman" w:hAnsi="Times New Roman"/>
                <w:sz w:val="16"/>
                <w:szCs w:val="16"/>
              </w:rPr>
              <w:t xml:space="preserve">CATEDRĂ CALCULATĂ </w:t>
            </w:r>
          </w:p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CE274B">
              <w:rPr>
                <w:rFonts w:ascii="Times New Roman" w:hAnsi="Times New Roman"/>
                <w:sz w:val="16"/>
                <w:szCs w:val="16"/>
              </w:rPr>
              <w:t xml:space="preserve"> LA   1.09.2014</w:t>
            </w:r>
          </w:p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:rsidR="007B0D3B" w:rsidRPr="00CE274B" w:rsidRDefault="007B0D3B" w:rsidP="00CE27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274B">
              <w:rPr>
                <w:rFonts w:ascii="Times New Roman" w:hAnsi="Times New Roman"/>
              </w:rPr>
              <w:t>0</w:t>
            </w:r>
          </w:p>
        </w:tc>
        <w:tc>
          <w:tcPr>
            <w:tcW w:w="1701" w:type="dxa"/>
          </w:tcPr>
          <w:p w:rsidR="007B0D3B" w:rsidRPr="00CE274B" w:rsidRDefault="007B0D3B" w:rsidP="00CE27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274B"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</w:tcPr>
          <w:p w:rsidR="007B0D3B" w:rsidRPr="00CE274B" w:rsidRDefault="007B0D3B" w:rsidP="00CE27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274B"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</w:tcPr>
          <w:p w:rsidR="007B0D3B" w:rsidRPr="00CE274B" w:rsidRDefault="007B0D3B" w:rsidP="00CE27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274B">
              <w:rPr>
                <w:rFonts w:ascii="Times New Roman" w:hAnsi="Times New Roman"/>
              </w:rPr>
              <w:t>3</w:t>
            </w:r>
          </w:p>
        </w:tc>
        <w:tc>
          <w:tcPr>
            <w:tcW w:w="2126" w:type="dxa"/>
          </w:tcPr>
          <w:p w:rsidR="007B0D3B" w:rsidRPr="00CE274B" w:rsidRDefault="007B0D3B" w:rsidP="00CE27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274B">
              <w:rPr>
                <w:rFonts w:ascii="Times New Roman" w:hAnsi="Times New Roman"/>
              </w:rPr>
              <w:t>TOTAL</w:t>
            </w:r>
          </w:p>
        </w:tc>
      </w:tr>
      <w:tr w:rsidR="007B0D3B" w:rsidRPr="00CE274B" w:rsidTr="00CE274B">
        <w:tc>
          <w:tcPr>
            <w:tcW w:w="3828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 w:rsidRPr="00CE274B">
              <w:rPr>
                <w:rFonts w:ascii="Times New Roman" w:hAnsi="Times New Roman"/>
              </w:rPr>
              <w:t>1 AN</w:t>
            </w:r>
          </w:p>
        </w:tc>
        <w:tc>
          <w:tcPr>
            <w:tcW w:w="2551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  <w:shd w:val="thinDiagStripe" w:color="auto" w:fill="auto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thinDiagStripe" w:color="auto" w:fill="auto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7B0D3B" w:rsidRPr="00CE274B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7B0D3B" w:rsidRPr="00CE274B" w:rsidTr="00CE274B">
        <w:tc>
          <w:tcPr>
            <w:tcW w:w="3828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 w:rsidRPr="00CE274B">
              <w:rPr>
                <w:rFonts w:ascii="Times New Roman" w:hAnsi="Times New Roman"/>
              </w:rPr>
              <w:t>2 ANI</w:t>
            </w:r>
          </w:p>
        </w:tc>
        <w:tc>
          <w:tcPr>
            <w:tcW w:w="2551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</w:tcPr>
          <w:p w:rsidR="007B0D3B" w:rsidRPr="00CE274B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  <w:shd w:val="diagStripe" w:color="auto" w:fill="auto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7B0D3B" w:rsidRPr="00CE274B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7B0D3B" w:rsidRPr="00CE274B" w:rsidTr="00CE274B">
        <w:tc>
          <w:tcPr>
            <w:tcW w:w="3828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 w:rsidRPr="00CE274B">
              <w:rPr>
                <w:rFonts w:ascii="Times New Roman" w:hAnsi="Times New Roman"/>
              </w:rPr>
              <w:t>3 ANI</w:t>
            </w:r>
          </w:p>
        </w:tc>
        <w:tc>
          <w:tcPr>
            <w:tcW w:w="2551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</w:tcPr>
          <w:p w:rsidR="007B0D3B" w:rsidRPr="00CE274B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  <w:shd w:val="diagStripe" w:color="auto" w:fill="auto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7B0D3B" w:rsidRPr="00CE274B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7B0D3B" w:rsidRPr="00CE274B" w:rsidTr="00CE274B">
        <w:tc>
          <w:tcPr>
            <w:tcW w:w="3828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 w:rsidRPr="00CE274B">
              <w:rPr>
                <w:rFonts w:ascii="Times New Roman" w:hAnsi="Times New Roman"/>
              </w:rPr>
              <w:t>4 ANI</w:t>
            </w:r>
          </w:p>
        </w:tc>
        <w:tc>
          <w:tcPr>
            <w:tcW w:w="2551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</w:tcPr>
          <w:p w:rsidR="007B0D3B" w:rsidRPr="00CE274B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7B0D3B" w:rsidRPr="00CE274B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shd w:val="diagStripe" w:color="auto" w:fill="auto"/>
          </w:tcPr>
          <w:p w:rsidR="007B0D3B" w:rsidRPr="00CE274B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7B0D3B" w:rsidRPr="00CE274B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7B0D3B" w:rsidRPr="00CE274B" w:rsidTr="00CE274B">
        <w:tc>
          <w:tcPr>
            <w:tcW w:w="3828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 w:rsidRPr="00CE274B">
              <w:rPr>
                <w:rFonts w:ascii="Times New Roman" w:hAnsi="Times New Roman"/>
              </w:rPr>
              <w:t>5 ANI</w:t>
            </w:r>
          </w:p>
        </w:tc>
        <w:tc>
          <w:tcPr>
            <w:tcW w:w="2551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</w:tcPr>
          <w:p w:rsidR="007B0D3B" w:rsidRPr="00CE274B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7B0D3B" w:rsidRPr="00CE274B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</w:tcPr>
          <w:p w:rsidR="007B0D3B" w:rsidRPr="00CE274B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126" w:type="dxa"/>
          </w:tcPr>
          <w:p w:rsidR="007B0D3B" w:rsidRPr="00CE274B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7B0D3B" w:rsidRPr="00CE274B" w:rsidTr="00CE274B">
        <w:tc>
          <w:tcPr>
            <w:tcW w:w="3828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 w:rsidRPr="00CE274B">
              <w:rPr>
                <w:rFonts w:ascii="Times New Roman" w:hAnsi="Times New Roman"/>
              </w:rPr>
              <w:t>6 ANI</w:t>
            </w:r>
          </w:p>
        </w:tc>
        <w:tc>
          <w:tcPr>
            <w:tcW w:w="2551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</w:tcPr>
          <w:p w:rsidR="007B0D3B" w:rsidRPr="00CE274B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7B0D3B" w:rsidRPr="00CE274B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</w:tcPr>
          <w:p w:rsidR="007B0D3B" w:rsidRPr="00CE274B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126" w:type="dxa"/>
          </w:tcPr>
          <w:p w:rsidR="007B0D3B" w:rsidRPr="00CE274B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7B0D3B" w:rsidRPr="00CE274B" w:rsidTr="00CE274B">
        <w:tc>
          <w:tcPr>
            <w:tcW w:w="3828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 w:rsidRPr="00CE274B">
              <w:rPr>
                <w:rFonts w:ascii="Times New Roman" w:hAnsi="Times New Roman"/>
              </w:rPr>
              <w:t xml:space="preserve">7 ANI </w:t>
            </w:r>
          </w:p>
        </w:tc>
        <w:tc>
          <w:tcPr>
            <w:tcW w:w="2551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</w:tcPr>
          <w:p w:rsidR="007B0D3B" w:rsidRPr="00CE274B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7B0D3B" w:rsidRPr="00CE274B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</w:tcPr>
          <w:p w:rsidR="007B0D3B" w:rsidRPr="00CE274B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126" w:type="dxa"/>
          </w:tcPr>
          <w:p w:rsidR="007B0D3B" w:rsidRPr="00CE274B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7B0D3B" w:rsidRPr="00CE274B" w:rsidTr="00CE274B">
        <w:tc>
          <w:tcPr>
            <w:tcW w:w="3828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 w:rsidRPr="00CE274B">
              <w:rPr>
                <w:rFonts w:ascii="Times New Roman" w:hAnsi="Times New Roman"/>
              </w:rPr>
              <w:t>PESTE 7 ANI</w:t>
            </w:r>
          </w:p>
        </w:tc>
        <w:tc>
          <w:tcPr>
            <w:tcW w:w="2551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</w:tcPr>
          <w:p w:rsidR="007B0D3B" w:rsidRPr="00CE274B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7B0D3B" w:rsidRPr="00CE274B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</w:tcPr>
          <w:p w:rsidR="007B0D3B" w:rsidRPr="00CE274B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126" w:type="dxa"/>
          </w:tcPr>
          <w:p w:rsidR="007B0D3B" w:rsidRPr="00CE274B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7B0D3B" w:rsidRPr="00CE274B" w:rsidTr="00CE274B">
        <w:tc>
          <w:tcPr>
            <w:tcW w:w="3828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 w:rsidRPr="00CE274B">
              <w:rPr>
                <w:rFonts w:ascii="Times New Roman" w:hAnsi="Times New Roman"/>
              </w:rPr>
              <w:t>TOTAL</w:t>
            </w:r>
          </w:p>
        </w:tc>
        <w:tc>
          <w:tcPr>
            <w:tcW w:w="2551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701" w:type="dxa"/>
          </w:tcPr>
          <w:p w:rsidR="007B0D3B" w:rsidRPr="00CE274B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7B0D3B" w:rsidRPr="00CE274B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</w:tcPr>
          <w:p w:rsidR="007B0D3B" w:rsidRPr="00CE274B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126" w:type="dxa"/>
          </w:tcPr>
          <w:p w:rsidR="007B0D3B" w:rsidRPr="00CE274B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</w:tbl>
    <w:p w:rsidR="007B0D3B" w:rsidRDefault="007B0D3B">
      <w:pPr>
        <w:rPr>
          <w:rFonts w:ascii="Times New Roman" w:hAnsi="Times New Roman"/>
        </w:rPr>
      </w:pPr>
    </w:p>
    <w:p w:rsidR="007B0D3B" w:rsidRDefault="007B0D3B">
      <w:pPr>
        <w:rPr>
          <w:rFonts w:ascii="Times New Roman" w:hAnsi="Times New Roman"/>
        </w:rPr>
      </w:pPr>
    </w:p>
    <w:p w:rsidR="007B0D3B" w:rsidRDefault="007B0D3B" w:rsidP="00572D9B">
      <w:pPr>
        <w:tabs>
          <w:tab w:val="left" w:pos="1285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7B0D3B" w:rsidRDefault="007B0D3B" w:rsidP="00572D9B">
      <w:pPr>
        <w:tabs>
          <w:tab w:val="left" w:pos="12859"/>
        </w:tabs>
        <w:rPr>
          <w:rFonts w:ascii="Times New Roman" w:hAnsi="Times New Roman"/>
        </w:rPr>
      </w:pPr>
    </w:p>
    <w:p w:rsidR="007B0D3B" w:rsidRDefault="007B0D3B" w:rsidP="00572D9B">
      <w:pPr>
        <w:spacing w:after="0" w:line="240" w:lineRule="auto"/>
        <w:rPr>
          <w:rFonts w:ascii="Times New Roman" w:hAnsi="Times New Roman"/>
          <w:b/>
        </w:rPr>
      </w:pPr>
    </w:p>
    <w:p w:rsidR="007B0D3B" w:rsidRDefault="007B0D3B" w:rsidP="003E4758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Anexa 1</w:t>
      </w:r>
    </w:p>
    <w:p w:rsidR="007B0D3B" w:rsidRDefault="007B0D3B" w:rsidP="003E4758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B0D3B" w:rsidRDefault="007B0D3B" w:rsidP="003E4758">
      <w:pPr>
        <w:spacing w:after="0" w:line="240" w:lineRule="auto"/>
        <w:jc w:val="center"/>
        <w:rPr>
          <w:rFonts w:ascii="Times New Roman" w:hAnsi="Times New Roman"/>
          <w:b/>
        </w:rPr>
      </w:pPr>
      <w:r w:rsidRPr="007645CC">
        <w:rPr>
          <w:rFonts w:ascii="Times New Roman" w:hAnsi="Times New Roman"/>
          <w:b/>
        </w:rPr>
        <w:t>Situa</w:t>
      </w:r>
      <w:r w:rsidRPr="007645CC">
        <w:rPr>
          <w:rFonts w:ascii="Tahoma" w:hAnsi="Tahoma" w:cs="Tahoma"/>
          <w:b/>
        </w:rPr>
        <w:t>ț</w:t>
      </w:r>
      <w:r w:rsidRPr="007645CC">
        <w:rPr>
          <w:rFonts w:ascii="Times New Roman" w:hAnsi="Times New Roman"/>
          <w:b/>
        </w:rPr>
        <w:t xml:space="preserve">ia </w:t>
      </w:r>
      <w:r>
        <w:rPr>
          <w:rFonts w:ascii="Times New Roman" w:hAnsi="Times New Roman"/>
          <w:b/>
        </w:rPr>
        <w:t xml:space="preserve">nominală </w:t>
      </w:r>
      <w:r w:rsidRPr="007645CC">
        <w:rPr>
          <w:rFonts w:ascii="Times New Roman" w:hAnsi="Times New Roman"/>
          <w:b/>
        </w:rPr>
        <w:t>a cadrelor didactice fără examen de definitivare în învă</w:t>
      </w:r>
      <w:r w:rsidRPr="007645CC">
        <w:rPr>
          <w:rFonts w:ascii="Tahoma" w:hAnsi="Tahoma" w:cs="Tahoma"/>
          <w:b/>
        </w:rPr>
        <w:t>ț</w:t>
      </w:r>
      <w:r w:rsidRPr="007645CC">
        <w:rPr>
          <w:rFonts w:ascii="Times New Roman" w:hAnsi="Times New Roman"/>
          <w:b/>
        </w:rPr>
        <w:t>ământ,</w:t>
      </w:r>
    </w:p>
    <w:p w:rsidR="007B0D3B" w:rsidRDefault="007B0D3B" w:rsidP="003E4758">
      <w:pPr>
        <w:spacing w:after="0" w:line="240" w:lineRule="auto"/>
        <w:jc w:val="center"/>
        <w:rPr>
          <w:rFonts w:ascii="Times New Roman" w:hAnsi="Times New Roman"/>
          <w:b/>
        </w:rPr>
      </w:pPr>
      <w:r w:rsidRPr="007645CC">
        <w:rPr>
          <w:rFonts w:ascii="Times New Roman" w:hAnsi="Times New Roman"/>
          <w:b/>
        </w:rPr>
        <w:t xml:space="preserve"> încadrate în </w:t>
      </w:r>
      <w:r>
        <w:rPr>
          <w:rFonts w:ascii="Times New Roman" w:hAnsi="Times New Roman"/>
          <w:b/>
        </w:rPr>
        <w:t>unită</w:t>
      </w:r>
      <w:r>
        <w:rPr>
          <w:rFonts w:ascii="Tahoma" w:hAnsi="Tahoma" w:cs="Tahoma"/>
          <w:b/>
        </w:rPr>
        <w:t>ț</w:t>
      </w:r>
      <w:r>
        <w:rPr>
          <w:rFonts w:ascii="Times New Roman" w:hAnsi="Times New Roman"/>
          <w:b/>
        </w:rPr>
        <w:t>ile de învă</w:t>
      </w:r>
      <w:r>
        <w:rPr>
          <w:rFonts w:ascii="Tahoma" w:hAnsi="Tahoma" w:cs="Tahoma"/>
          <w:b/>
        </w:rPr>
        <w:t>ț</w:t>
      </w:r>
      <w:r>
        <w:rPr>
          <w:rFonts w:ascii="Times New Roman" w:hAnsi="Times New Roman"/>
          <w:b/>
        </w:rPr>
        <w:t>ământ preuniversitar din jude</w:t>
      </w:r>
      <w:r>
        <w:rPr>
          <w:rFonts w:ascii="Tahoma" w:hAnsi="Tahoma" w:cs="Tahoma"/>
          <w:b/>
        </w:rPr>
        <w:t>ț</w:t>
      </w:r>
      <w:r>
        <w:rPr>
          <w:rFonts w:ascii="Times New Roman" w:hAnsi="Times New Roman"/>
          <w:b/>
        </w:rPr>
        <w:t xml:space="preserve">ul Hunedoara în anul </w:t>
      </w:r>
      <w:r>
        <w:rPr>
          <w:rFonts w:ascii="Tahoma" w:hAnsi="Tahoma" w:cs="Tahoma"/>
          <w:b/>
        </w:rPr>
        <w:t>ș</w:t>
      </w:r>
      <w:r>
        <w:rPr>
          <w:rFonts w:ascii="Times New Roman" w:hAnsi="Times New Roman"/>
          <w:b/>
        </w:rPr>
        <w:t>colar 2013-2014</w:t>
      </w:r>
    </w:p>
    <w:p w:rsidR="007B0D3B" w:rsidRDefault="007B0D3B" w:rsidP="003E4758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482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559"/>
        <w:gridCol w:w="875"/>
        <w:gridCol w:w="1463"/>
        <w:gridCol w:w="1623"/>
        <w:gridCol w:w="1986"/>
        <w:gridCol w:w="1759"/>
        <w:gridCol w:w="1347"/>
        <w:gridCol w:w="1937"/>
        <w:gridCol w:w="2272"/>
      </w:tblGrid>
      <w:tr w:rsidR="007B0D3B" w:rsidRPr="00CE274B" w:rsidTr="00572D9B"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7B0D3B" w:rsidRPr="00CE274B" w:rsidRDefault="007B0D3B" w:rsidP="00CE2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E274B">
              <w:rPr>
                <w:rFonts w:ascii="Times New Roman" w:hAnsi="Times New Roman"/>
                <w:b/>
                <w:sz w:val="16"/>
                <w:szCs w:val="16"/>
              </w:rPr>
              <w:t>VECHIME LA CATEDRĂ CALCULATĂ  LA 1.09. 2014</w:t>
            </w:r>
          </w:p>
          <w:p w:rsidR="007B0D3B" w:rsidRPr="00CE274B" w:rsidRDefault="007B0D3B" w:rsidP="00CE2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875" w:type="dxa"/>
            <w:vMerge w:val="restart"/>
            <w:shd w:val="clear" w:color="auto" w:fill="FFFFFF"/>
          </w:tcPr>
          <w:p w:rsidR="007B0D3B" w:rsidRPr="00CE274B" w:rsidRDefault="007B0D3B" w:rsidP="00CE2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E274B">
              <w:rPr>
                <w:rFonts w:ascii="Times New Roman" w:hAnsi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463" w:type="dxa"/>
            <w:vMerge w:val="restart"/>
          </w:tcPr>
          <w:p w:rsidR="007B0D3B" w:rsidRPr="00CE274B" w:rsidRDefault="007B0D3B" w:rsidP="00CE2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E274B">
              <w:rPr>
                <w:rFonts w:ascii="Times New Roman" w:hAnsi="Times New Roman"/>
                <w:b/>
                <w:sz w:val="16"/>
                <w:szCs w:val="16"/>
              </w:rPr>
              <w:t xml:space="preserve">NUME </w:t>
            </w:r>
            <w:r w:rsidRPr="00CE274B">
              <w:rPr>
                <w:rFonts w:ascii="Tahoma" w:hAnsi="Tahoma" w:cs="Tahoma"/>
                <w:b/>
                <w:sz w:val="16"/>
                <w:szCs w:val="16"/>
              </w:rPr>
              <w:t>Ș</w:t>
            </w:r>
            <w:r w:rsidRPr="00CE274B">
              <w:rPr>
                <w:rFonts w:ascii="Times New Roman" w:hAnsi="Times New Roman"/>
                <w:b/>
                <w:sz w:val="16"/>
                <w:szCs w:val="16"/>
              </w:rPr>
              <w:t>I PRENUME</w:t>
            </w:r>
          </w:p>
        </w:tc>
        <w:tc>
          <w:tcPr>
            <w:tcW w:w="1623" w:type="dxa"/>
            <w:vMerge w:val="restart"/>
          </w:tcPr>
          <w:p w:rsidR="007B0D3B" w:rsidRPr="00CE274B" w:rsidRDefault="007B0D3B" w:rsidP="00CE2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E274B">
              <w:rPr>
                <w:rFonts w:ascii="Times New Roman" w:hAnsi="Times New Roman"/>
                <w:b/>
                <w:sz w:val="16"/>
                <w:szCs w:val="16"/>
              </w:rPr>
              <w:t>UNIT. DE ÎNVĂ</w:t>
            </w:r>
            <w:r w:rsidRPr="00CE274B">
              <w:rPr>
                <w:rFonts w:ascii="Tahoma" w:hAnsi="Tahoma" w:cs="Tahoma"/>
                <w:b/>
                <w:sz w:val="16"/>
                <w:szCs w:val="16"/>
              </w:rPr>
              <w:t>Ț</w:t>
            </w:r>
            <w:r w:rsidRPr="00CE274B">
              <w:rPr>
                <w:rFonts w:ascii="Times New Roman" w:hAnsi="Times New Roman"/>
                <w:b/>
                <w:sz w:val="16"/>
                <w:szCs w:val="16"/>
              </w:rPr>
              <w:t xml:space="preserve">ĂMÂNT ÎN CARE ESTE ÎNCADRAT ÎN ANUL </w:t>
            </w:r>
            <w:r w:rsidRPr="00CE274B">
              <w:rPr>
                <w:rFonts w:ascii="Tahoma" w:hAnsi="Tahoma" w:cs="Tahoma"/>
                <w:b/>
                <w:sz w:val="16"/>
                <w:szCs w:val="16"/>
              </w:rPr>
              <w:t>Ș</w:t>
            </w:r>
            <w:r w:rsidRPr="00CE274B">
              <w:rPr>
                <w:rFonts w:ascii="Times New Roman" w:hAnsi="Times New Roman"/>
                <w:b/>
                <w:sz w:val="16"/>
                <w:szCs w:val="16"/>
              </w:rPr>
              <w:t>COLAR 2013-2014</w:t>
            </w:r>
          </w:p>
        </w:tc>
        <w:tc>
          <w:tcPr>
            <w:tcW w:w="1986" w:type="dxa"/>
            <w:vMerge w:val="restart"/>
          </w:tcPr>
          <w:p w:rsidR="007B0D3B" w:rsidRPr="00CE274B" w:rsidRDefault="007B0D3B" w:rsidP="00CE2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E274B">
              <w:rPr>
                <w:rFonts w:ascii="Times New Roman" w:hAnsi="Times New Roman"/>
                <w:b/>
                <w:sz w:val="16"/>
                <w:szCs w:val="16"/>
              </w:rPr>
              <w:t>TITULAR/SUPLINITOR</w:t>
            </w:r>
          </w:p>
          <w:p w:rsidR="007B0D3B" w:rsidRPr="00CE274B" w:rsidRDefault="007B0D3B" w:rsidP="00CE2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E274B">
              <w:rPr>
                <w:rFonts w:ascii="Times New Roman" w:hAnsi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759" w:type="dxa"/>
            <w:vMerge w:val="restart"/>
          </w:tcPr>
          <w:p w:rsidR="007B0D3B" w:rsidRPr="00CE274B" w:rsidRDefault="007B0D3B" w:rsidP="00CE2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E274B">
              <w:rPr>
                <w:rFonts w:ascii="Times New Roman" w:hAnsi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284" w:type="dxa"/>
            <w:gridSpan w:val="2"/>
          </w:tcPr>
          <w:p w:rsidR="007B0D3B" w:rsidRPr="00CE274B" w:rsidRDefault="007B0D3B" w:rsidP="00CE2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E274B">
              <w:rPr>
                <w:rFonts w:ascii="Times New Roman" w:hAnsi="Times New Roman"/>
                <w:b/>
                <w:sz w:val="16"/>
                <w:szCs w:val="16"/>
              </w:rPr>
              <w:t>DATE PRIVIND SESIUNILE ÎN CARE CANDIDATUL A SUS</w:t>
            </w:r>
            <w:r w:rsidRPr="00CE274B">
              <w:rPr>
                <w:rFonts w:ascii="Tahoma" w:hAnsi="Tahoma" w:cs="Tahoma"/>
                <w:b/>
                <w:sz w:val="16"/>
                <w:szCs w:val="16"/>
              </w:rPr>
              <w:t>Ț</w:t>
            </w:r>
            <w:r w:rsidRPr="00CE274B">
              <w:rPr>
                <w:rFonts w:ascii="Times New Roman" w:hAnsi="Times New Roman"/>
                <w:b/>
                <w:sz w:val="16"/>
                <w:szCs w:val="16"/>
              </w:rPr>
              <w:t>INUT EXAMENUL DE DEFINITIVARE DAR NU L-A PROMOVAT</w:t>
            </w:r>
          </w:p>
          <w:p w:rsidR="007B0D3B" w:rsidRPr="00CE274B" w:rsidRDefault="007B0D3B" w:rsidP="00CE2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272" w:type="dxa"/>
            <w:vMerge w:val="restart"/>
          </w:tcPr>
          <w:p w:rsidR="007B0D3B" w:rsidRPr="00CE274B" w:rsidRDefault="007B0D3B" w:rsidP="00CE2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E274B">
              <w:rPr>
                <w:rFonts w:ascii="Times New Roman" w:hAnsi="Times New Roman"/>
                <w:b/>
                <w:sz w:val="16"/>
                <w:szCs w:val="16"/>
              </w:rPr>
              <w:t>OBSERVA</w:t>
            </w:r>
            <w:r w:rsidRPr="00CE274B">
              <w:rPr>
                <w:rFonts w:ascii="Tahoma" w:hAnsi="Tahoma" w:cs="Tahoma"/>
                <w:b/>
                <w:sz w:val="16"/>
                <w:szCs w:val="16"/>
              </w:rPr>
              <w:t>Ț</w:t>
            </w:r>
            <w:r w:rsidRPr="00CE274B">
              <w:rPr>
                <w:rFonts w:ascii="Times New Roman" w:hAnsi="Times New Roman"/>
                <w:b/>
                <w:sz w:val="16"/>
                <w:szCs w:val="16"/>
              </w:rPr>
              <w:t>II</w:t>
            </w:r>
          </w:p>
        </w:tc>
      </w:tr>
      <w:tr w:rsidR="007B0D3B" w:rsidRPr="00CE274B" w:rsidTr="00572D9B">
        <w:tc>
          <w:tcPr>
            <w:tcW w:w="1559" w:type="dxa"/>
            <w:vMerge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75" w:type="dxa"/>
            <w:vMerge/>
            <w:shd w:val="clear" w:color="auto" w:fill="FFFFFF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3" w:type="dxa"/>
            <w:vMerge/>
            <w:shd w:val="clear" w:color="auto" w:fill="FFFFFF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shd w:val="clear" w:color="auto" w:fill="FFFFFF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  <w:vMerge/>
            <w:shd w:val="clear" w:color="auto" w:fill="FFFFFF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59" w:type="dxa"/>
            <w:vMerge/>
            <w:shd w:val="clear" w:color="auto" w:fill="FFFFFF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47" w:type="dxa"/>
            <w:shd w:val="clear" w:color="auto" w:fill="FFFFFF"/>
          </w:tcPr>
          <w:p w:rsidR="007B0D3B" w:rsidRPr="00CE274B" w:rsidRDefault="007B0D3B" w:rsidP="00CE274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E274B">
              <w:rPr>
                <w:rFonts w:ascii="Times New Roman" w:hAnsi="Times New Roman"/>
                <w:sz w:val="16"/>
                <w:szCs w:val="16"/>
              </w:rPr>
              <w:t>NUMĂR SESIUNI</w:t>
            </w:r>
          </w:p>
          <w:p w:rsidR="007B0D3B" w:rsidRPr="00CE274B" w:rsidRDefault="007B0D3B" w:rsidP="00CE27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274B">
              <w:rPr>
                <w:rFonts w:ascii="Times New Roman" w:hAnsi="Times New Roman"/>
                <w:sz w:val="16"/>
                <w:szCs w:val="16"/>
              </w:rPr>
              <w:t>SUS</w:t>
            </w:r>
            <w:r w:rsidRPr="00CE274B">
              <w:rPr>
                <w:rFonts w:ascii="Tahoma" w:hAnsi="Tahoma" w:cs="Tahoma"/>
                <w:sz w:val="16"/>
                <w:szCs w:val="16"/>
              </w:rPr>
              <w:t>Ț</w:t>
            </w:r>
            <w:r w:rsidRPr="00CE274B">
              <w:rPr>
                <w:rFonts w:ascii="Times New Roman" w:hAnsi="Times New Roman"/>
                <w:sz w:val="16"/>
                <w:szCs w:val="16"/>
              </w:rPr>
              <w:t xml:space="preserve">INUTE </w:t>
            </w:r>
          </w:p>
        </w:tc>
        <w:tc>
          <w:tcPr>
            <w:tcW w:w="1937" w:type="dxa"/>
          </w:tcPr>
          <w:p w:rsidR="007B0D3B" w:rsidRPr="00CE274B" w:rsidRDefault="007B0D3B" w:rsidP="00CE274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E274B">
              <w:rPr>
                <w:rFonts w:ascii="Times New Roman" w:hAnsi="Times New Roman"/>
                <w:sz w:val="16"/>
                <w:szCs w:val="16"/>
              </w:rPr>
              <w:t>ANUL/ANII  SESIUNILOR SUS</w:t>
            </w:r>
            <w:r w:rsidRPr="00CE274B">
              <w:rPr>
                <w:rFonts w:ascii="Tahoma" w:hAnsi="Tahoma" w:cs="Tahoma"/>
                <w:sz w:val="16"/>
                <w:szCs w:val="16"/>
              </w:rPr>
              <w:t>Ț</w:t>
            </w:r>
            <w:r w:rsidRPr="00CE274B">
              <w:rPr>
                <w:rFonts w:ascii="Times New Roman" w:hAnsi="Times New Roman"/>
                <w:sz w:val="16"/>
                <w:szCs w:val="16"/>
              </w:rPr>
              <w:t xml:space="preserve">INUTE </w:t>
            </w:r>
            <w:r w:rsidRPr="00CE274B">
              <w:rPr>
                <w:rFonts w:ascii="Tahoma" w:hAnsi="Tahoma" w:cs="Tahoma"/>
                <w:sz w:val="16"/>
                <w:szCs w:val="16"/>
              </w:rPr>
              <w:t>Ș</w:t>
            </w:r>
            <w:r w:rsidRPr="00CE274B">
              <w:rPr>
                <w:rFonts w:ascii="Times New Roman" w:hAnsi="Times New Roman"/>
                <w:sz w:val="16"/>
                <w:szCs w:val="16"/>
              </w:rPr>
              <w:t>I NEPROMOVATE</w:t>
            </w:r>
          </w:p>
        </w:tc>
        <w:tc>
          <w:tcPr>
            <w:tcW w:w="2272" w:type="dxa"/>
            <w:vMerge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B0D3B" w:rsidRPr="00CE274B" w:rsidTr="00572D9B">
        <w:tc>
          <w:tcPr>
            <w:tcW w:w="1559" w:type="dxa"/>
            <w:vMerge w:val="restart"/>
          </w:tcPr>
          <w:p w:rsidR="007B0D3B" w:rsidRPr="00CE274B" w:rsidRDefault="007B0D3B" w:rsidP="00CE27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274B">
              <w:rPr>
                <w:rFonts w:ascii="Times New Roman" w:hAnsi="Times New Roman"/>
              </w:rPr>
              <w:t>1 an</w:t>
            </w:r>
          </w:p>
        </w:tc>
        <w:tc>
          <w:tcPr>
            <w:tcW w:w="875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 w:rsidRPr="00CE274B">
              <w:rPr>
                <w:rFonts w:ascii="Times New Roman" w:hAnsi="Times New Roman"/>
              </w:rPr>
              <w:t>1</w:t>
            </w:r>
          </w:p>
        </w:tc>
        <w:tc>
          <w:tcPr>
            <w:tcW w:w="1463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CÎRLIG IOLANDA LIZA</w:t>
            </w:r>
          </w:p>
        </w:tc>
        <w:tc>
          <w:tcPr>
            <w:tcW w:w="1623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Şcoala Gimnazială Nr.1 Hunedoara</w:t>
            </w:r>
          </w:p>
        </w:tc>
        <w:tc>
          <w:tcPr>
            <w:tcW w:w="1986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Suplinitor necalificat</w:t>
            </w:r>
          </w:p>
        </w:tc>
        <w:tc>
          <w:tcPr>
            <w:tcW w:w="1759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Limba rromani</w:t>
            </w:r>
          </w:p>
        </w:tc>
        <w:tc>
          <w:tcPr>
            <w:tcW w:w="1347" w:type="dxa"/>
            <w:shd w:val="diagStripe" w:color="auto" w:fill="auto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37" w:type="dxa"/>
            <w:shd w:val="diagStripe" w:color="auto" w:fill="auto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72" w:type="dxa"/>
          </w:tcPr>
          <w:p w:rsidR="007B0D3B" w:rsidRPr="00CE274B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0,5 NORMA</w:t>
            </w:r>
          </w:p>
        </w:tc>
      </w:tr>
      <w:tr w:rsidR="007B0D3B" w:rsidRPr="00CE274B" w:rsidTr="00572D9B">
        <w:tc>
          <w:tcPr>
            <w:tcW w:w="1559" w:type="dxa"/>
            <w:vMerge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75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 w:rsidRPr="00CE274B">
              <w:rPr>
                <w:rFonts w:ascii="Times New Roman" w:hAnsi="Times New Roman"/>
              </w:rPr>
              <w:t>2</w:t>
            </w:r>
          </w:p>
        </w:tc>
        <w:tc>
          <w:tcPr>
            <w:tcW w:w="1463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VOICA  VIOLETA ANCA</w:t>
            </w:r>
          </w:p>
        </w:tc>
        <w:tc>
          <w:tcPr>
            <w:tcW w:w="1623" w:type="dxa"/>
          </w:tcPr>
          <w:p w:rsidR="007B0D3B" w:rsidRPr="00CE274B" w:rsidRDefault="007B0D3B" w:rsidP="00821F4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Şcoala Gimnazială Nr.1 Hunedoara</w:t>
            </w:r>
          </w:p>
        </w:tc>
        <w:tc>
          <w:tcPr>
            <w:tcW w:w="1986" w:type="dxa"/>
          </w:tcPr>
          <w:p w:rsidR="007B0D3B" w:rsidRPr="00CE274B" w:rsidRDefault="007B0D3B" w:rsidP="00821F4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Suplinitor calificat</w:t>
            </w:r>
          </w:p>
        </w:tc>
        <w:tc>
          <w:tcPr>
            <w:tcW w:w="1759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Limba engleză</w:t>
            </w:r>
          </w:p>
        </w:tc>
        <w:tc>
          <w:tcPr>
            <w:tcW w:w="1347" w:type="dxa"/>
            <w:shd w:val="diagStripe" w:color="auto" w:fill="auto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37" w:type="dxa"/>
            <w:shd w:val="diagStripe" w:color="auto" w:fill="auto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72" w:type="dxa"/>
          </w:tcPr>
          <w:p w:rsidR="007B0D3B" w:rsidRPr="00A608F9" w:rsidRDefault="007B0D3B" w:rsidP="00CE2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11,81 ore ,completează la Colegiul Economic”Emanuil Gojdu” Hunedoara</w:t>
            </w:r>
          </w:p>
        </w:tc>
      </w:tr>
      <w:tr w:rsidR="007B0D3B" w:rsidRPr="00CE274B" w:rsidTr="00572D9B">
        <w:tc>
          <w:tcPr>
            <w:tcW w:w="1559" w:type="dxa"/>
            <w:vMerge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75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 w:rsidRPr="00CE274B">
              <w:rPr>
                <w:rFonts w:ascii="Times New Roman" w:hAnsi="Times New Roman"/>
              </w:rPr>
              <w:t>...........</w:t>
            </w:r>
          </w:p>
        </w:tc>
        <w:tc>
          <w:tcPr>
            <w:tcW w:w="1463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59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47" w:type="dxa"/>
            <w:shd w:val="diagStripe" w:color="auto" w:fill="auto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37" w:type="dxa"/>
            <w:shd w:val="diagStripe" w:color="auto" w:fill="auto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72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B0D3B" w:rsidRPr="00CE274B" w:rsidTr="00572D9B">
        <w:tc>
          <w:tcPr>
            <w:tcW w:w="1559" w:type="dxa"/>
            <w:vMerge w:val="restart"/>
          </w:tcPr>
          <w:p w:rsidR="007B0D3B" w:rsidRPr="00CE274B" w:rsidRDefault="007B0D3B" w:rsidP="00CE27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274B">
              <w:rPr>
                <w:rFonts w:ascii="Times New Roman" w:hAnsi="Times New Roman"/>
              </w:rPr>
              <w:t>2 ani</w:t>
            </w:r>
          </w:p>
        </w:tc>
        <w:tc>
          <w:tcPr>
            <w:tcW w:w="875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 w:rsidRPr="00CE274B">
              <w:rPr>
                <w:rFonts w:ascii="Times New Roman" w:hAnsi="Times New Roman"/>
              </w:rPr>
              <w:t>1</w:t>
            </w:r>
          </w:p>
        </w:tc>
        <w:tc>
          <w:tcPr>
            <w:tcW w:w="1463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MIHUŢ ROXANA  ADELINA</w:t>
            </w:r>
          </w:p>
        </w:tc>
        <w:tc>
          <w:tcPr>
            <w:tcW w:w="1623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Şcoala Gimnazială Nr.1 Hunedoara</w:t>
            </w:r>
          </w:p>
        </w:tc>
        <w:tc>
          <w:tcPr>
            <w:tcW w:w="1986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Suplinitor calificat</w:t>
            </w:r>
          </w:p>
        </w:tc>
        <w:tc>
          <w:tcPr>
            <w:tcW w:w="1759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Limba şi literatura română</w:t>
            </w:r>
          </w:p>
        </w:tc>
        <w:tc>
          <w:tcPr>
            <w:tcW w:w="1347" w:type="dxa"/>
          </w:tcPr>
          <w:p w:rsidR="007B0D3B" w:rsidRPr="00CE274B" w:rsidRDefault="007B0D3B" w:rsidP="00BD2DE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937" w:type="dxa"/>
          </w:tcPr>
          <w:p w:rsidR="007B0D3B" w:rsidRPr="00CE274B" w:rsidRDefault="007B0D3B" w:rsidP="00BD2DE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272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B0D3B" w:rsidRPr="00CE274B" w:rsidTr="00572D9B">
        <w:tc>
          <w:tcPr>
            <w:tcW w:w="1559" w:type="dxa"/>
            <w:vMerge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75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 w:rsidRPr="00CE274B">
              <w:rPr>
                <w:rFonts w:ascii="Times New Roman" w:hAnsi="Times New Roman"/>
              </w:rPr>
              <w:t>2</w:t>
            </w:r>
          </w:p>
        </w:tc>
        <w:tc>
          <w:tcPr>
            <w:tcW w:w="1463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LUCA-DRĂGAN IOANA GIORGIANA</w:t>
            </w:r>
          </w:p>
        </w:tc>
        <w:tc>
          <w:tcPr>
            <w:tcW w:w="1623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Şcoala Gimnazială Nr.1 Hunedoara</w:t>
            </w:r>
          </w:p>
        </w:tc>
        <w:tc>
          <w:tcPr>
            <w:tcW w:w="1986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Suplinitor calificat</w:t>
            </w:r>
          </w:p>
        </w:tc>
        <w:tc>
          <w:tcPr>
            <w:tcW w:w="1759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Educaţie plastică</w:t>
            </w:r>
          </w:p>
        </w:tc>
        <w:tc>
          <w:tcPr>
            <w:tcW w:w="1347" w:type="dxa"/>
          </w:tcPr>
          <w:p w:rsidR="007B0D3B" w:rsidRPr="00CE274B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937" w:type="dxa"/>
          </w:tcPr>
          <w:p w:rsidR="007B0D3B" w:rsidRPr="00CE274B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272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B0D3B" w:rsidRPr="00CE274B" w:rsidTr="00572D9B">
        <w:tc>
          <w:tcPr>
            <w:tcW w:w="1559" w:type="dxa"/>
            <w:vMerge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75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 w:rsidRPr="00CE274B">
              <w:rPr>
                <w:rFonts w:ascii="Times New Roman" w:hAnsi="Times New Roman"/>
              </w:rPr>
              <w:t>...........</w:t>
            </w:r>
          </w:p>
        </w:tc>
        <w:tc>
          <w:tcPr>
            <w:tcW w:w="1463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59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47" w:type="dxa"/>
          </w:tcPr>
          <w:p w:rsidR="007B0D3B" w:rsidRPr="00CE274B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37" w:type="dxa"/>
          </w:tcPr>
          <w:p w:rsidR="007B0D3B" w:rsidRPr="00CE274B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72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B0D3B" w:rsidRPr="00CE274B" w:rsidTr="00572D9B">
        <w:tc>
          <w:tcPr>
            <w:tcW w:w="1559" w:type="dxa"/>
            <w:vMerge w:val="restart"/>
          </w:tcPr>
          <w:p w:rsidR="007B0D3B" w:rsidRPr="00CE274B" w:rsidRDefault="007B0D3B" w:rsidP="00CE27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274B">
              <w:rPr>
                <w:rFonts w:ascii="Times New Roman" w:hAnsi="Times New Roman"/>
              </w:rPr>
              <w:t>3 ani</w:t>
            </w:r>
          </w:p>
        </w:tc>
        <w:tc>
          <w:tcPr>
            <w:tcW w:w="875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 w:rsidRPr="00CE274B">
              <w:rPr>
                <w:rFonts w:ascii="Times New Roman" w:hAnsi="Times New Roman"/>
              </w:rPr>
              <w:t>1</w:t>
            </w:r>
          </w:p>
        </w:tc>
        <w:tc>
          <w:tcPr>
            <w:tcW w:w="1463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59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47" w:type="dxa"/>
          </w:tcPr>
          <w:p w:rsidR="007B0D3B" w:rsidRPr="00CE274B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37" w:type="dxa"/>
          </w:tcPr>
          <w:p w:rsidR="007B0D3B" w:rsidRPr="00CE274B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72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B0D3B" w:rsidRPr="00CE274B" w:rsidTr="00572D9B">
        <w:tc>
          <w:tcPr>
            <w:tcW w:w="1559" w:type="dxa"/>
            <w:vMerge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75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 w:rsidRPr="00CE274B">
              <w:rPr>
                <w:rFonts w:ascii="Times New Roman" w:hAnsi="Times New Roman"/>
              </w:rPr>
              <w:t>2</w:t>
            </w:r>
          </w:p>
        </w:tc>
        <w:tc>
          <w:tcPr>
            <w:tcW w:w="1463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59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47" w:type="dxa"/>
          </w:tcPr>
          <w:p w:rsidR="007B0D3B" w:rsidRPr="00CE274B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37" w:type="dxa"/>
          </w:tcPr>
          <w:p w:rsidR="007B0D3B" w:rsidRPr="00CE274B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72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B0D3B" w:rsidRPr="00CE274B" w:rsidTr="00572D9B">
        <w:tc>
          <w:tcPr>
            <w:tcW w:w="1559" w:type="dxa"/>
            <w:vMerge w:val="restart"/>
          </w:tcPr>
          <w:p w:rsidR="007B0D3B" w:rsidRPr="00CE274B" w:rsidRDefault="007B0D3B" w:rsidP="00CE27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274B">
              <w:rPr>
                <w:rFonts w:ascii="Times New Roman" w:hAnsi="Times New Roman"/>
              </w:rPr>
              <w:t>4 ani</w:t>
            </w:r>
          </w:p>
        </w:tc>
        <w:tc>
          <w:tcPr>
            <w:tcW w:w="875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 w:rsidRPr="00CE274B">
              <w:rPr>
                <w:rFonts w:ascii="Times New Roman" w:hAnsi="Times New Roman"/>
              </w:rPr>
              <w:t>1</w:t>
            </w:r>
          </w:p>
        </w:tc>
        <w:tc>
          <w:tcPr>
            <w:tcW w:w="1463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AMARIE IOAN CLAUDIU </w:t>
            </w:r>
          </w:p>
        </w:tc>
        <w:tc>
          <w:tcPr>
            <w:tcW w:w="1623" w:type="dxa"/>
          </w:tcPr>
          <w:p w:rsidR="007B0D3B" w:rsidRPr="00CE274B" w:rsidRDefault="007B0D3B" w:rsidP="0092091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Şcoala Gimnazială Nr.1 Hunedoara</w:t>
            </w:r>
          </w:p>
        </w:tc>
        <w:tc>
          <w:tcPr>
            <w:tcW w:w="1986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Suplinitor calificat</w:t>
            </w:r>
          </w:p>
        </w:tc>
        <w:tc>
          <w:tcPr>
            <w:tcW w:w="1759" w:type="dxa"/>
          </w:tcPr>
          <w:p w:rsidR="007B0D3B" w:rsidRPr="00190D87" w:rsidRDefault="007B0D3B" w:rsidP="0092091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Teologie penticostală pastorală  şi didactică</w:t>
            </w:r>
          </w:p>
        </w:tc>
        <w:tc>
          <w:tcPr>
            <w:tcW w:w="1347" w:type="dxa"/>
          </w:tcPr>
          <w:p w:rsidR="007B0D3B" w:rsidRPr="00190D87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90D87">
              <w:rPr>
                <w:rFonts w:ascii="Times New Roman" w:hAnsi="Times New Roman"/>
              </w:rPr>
              <w:t>-</w:t>
            </w:r>
          </w:p>
        </w:tc>
        <w:tc>
          <w:tcPr>
            <w:tcW w:w="1937" w:type="dxa"/>
          </w:tcPr>
          <w:p w:rsidR="007B0D3B" w:rsidRPr="00190D87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90D87">
              <w:rPr>
                <w:rFonts w:ascii="Times New Roman" w:hAnsi="Times New Roman"/>
              </w:rPr>
              <w:t>-</w:t>
            </w:r>
          </w:p>
        </w:tc>
        <w:tc>
          <w:tcPr>
            <w:tcW w:w="2272" w:type="dxa"/>
          </w:tcPr>
          <w:p w:rsidR="007B0D3B" w:rsidRPr="00190D87" w:rsidRDefault="007B0D3B" w:rsidP="0092091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</w:t>
            </w:r>
            <w:r w:rsidRPr="00190D87">
              <w:rPr>
                <w:rFonts w:ascii="Times New Roman" w:hAnsi="Times New Roman"/>
              </w:rPr>
              <w:t>ORE / SĂPTĂMÂNĂ PLATA CU ORA</w:t>
            </w:r>
          </w:p>
        </w:tc>
      </w:tr>
      <w:tr w:rsidR="007B0D3B" w:rsidRPr="00CE274B" w:rsidTr="00572D9B">
        <w:tc>
          <w:tcPr>
            <w:tcW w:w="1559" w:type="dxa"/>
            <w:vMerge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75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 w:rsidRPr="00CE274B">
              <w:rPr>
                <w:rFonts w:ascii="Times New Roman" w:hAnsi="Times New Roman"/>
              </w:rPr>
              <w:t>2</w:t>
            </w:r>
          </w:p>
        </w:tc>
        <w:tc>
          <w:tcPr>
            <w:tcW w:w="1463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59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47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37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72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B0D3B" w:rsidRPr="00CE274B" w:rsidTr="00572D9B">
        <w:tc>
          <w:tcPr>
            <w:tcW w:w="1559" w:type="dxa"/>
            <w:vMerge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75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 w:rsidRPr="00CE274B">
              <w:rPr>
                <w:rFonts w:ascii="Times New Roman" w:hAnsi="Times New Roman"/>
              </w:rPr>
              <w:t>...........</w:t>
            </w:r>
          </w:p>
        </w:tc>
        <w:tc>
          <w:tcPr>
            <w:tcW w:w="1463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59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47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37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72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B0D3B" w:rsidRPr="00CE274B" w:rsidTr="00572D9B">
        <w:tc>
          <w:tcPr>
            <w:tcW w:w="1559" w:type="dxa"/>
            <w:vMerge w:val="restart"/>
          </w:tcPr>
          <w:p w:rsidR="007B0D3B" w:rsidRPr="00CE274B" w:rsidRDefault="007B0D3B" w:rsidP="00CE27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274B">
              <w:rPr>
                <w:rFonts w:ascii="Times New Roman" w:hAnsi="Times New Roman"/>
              </w:rPr>
              <w:t>5 ani</w:t>
            </w:r>
          </w:p>
        </w:tc>
        <w:tc>
          <w:tcPr>
            <w:tcW w:w="875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 w:rsidRPr="00CE274B">
              <w:rPr>
                <w:rFonts w:ascii="Times New Roman" w:hAnsi="Times New Roman"/>
              </w:rPr>
              <w:t>1</w:t>
            </w:r>
          </w:p>
        </w:tc>
        <w:tc>
          <w:tcPr>
            <w:tcW w:w="1463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59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47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37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72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B0D3B" w:rsidRPr="00CE274B" w:rsidTr="00572D9B">
        <w:tc>
          <w:tcPr>
            <w:tcW w:w="1559" w:type="dxa"/>
            <w:vMerge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75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 w:rsidRPr="00CE274B">
              <w:rPr>
                <w:rFonts w:ascii="Times New Roman" w:hAnsi="Times New Roman"/>
              </w:rPr>
              <w:t>2</w:t>
            </w:r>
          </w:p>
        </w:tc>
        <w:tc>
          <w:tcPr>
            <w:tcW w:w="1463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59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47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37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72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B0D3B" w:rsidRPr="00CE274B" w:rsidTr="00572D9B">
        <w:tc>
          <w:tcPr>
            <w:tcW w:w="1559" w:type="dxa"/>
            <w:vMerge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75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 w:rsidRPr="00CE274B">
              <w:rPr>
                <w:rFonts w:ascii="Times New Roman" w:hAnsi="Times New Roman"/>
              </w:rPr>
              <w:t>...........</w:t>
            </w:r>
          </w:p>
        </w:tc>
        <w:tc>
          <w:tcPr>
            <w:tcW w:w="1463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59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47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37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72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B0D3B" w:rsidRPr="00CE274B" w:rsidTr="00572D9B">
        <w:tc>
          <w:tcPr>
            <w:tcW w:w="1559" w:type="dxa"/>
            <w:vMerge w:val="restart"/>
          </w:tcPr>
          <w:p w:rsidR="007B0D3B" w:rsidRPr="00CE274B" w:rsidRDefault="007B0D3B" w:rsidP="00CE27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274B">
              <w:rPr>
                <w:rFonts w:ascii="Times New Roman" w:hAnsi="Times New Roman"/>
              </w:rPr>
              <w:t>6 ani</w:t>
            </w:r>
          </w:p>
        </w:tc>
        <w:tc>
          <w:tcPr>
            <w:tcW w:w="875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 w:rsidRPr="00CE274B">
              <w:rPr>
                <w:rFonts w:ascii="Times New Roman" w:hAnsi="Times New Roman"/>
              </w:rPr>
              <w:t>1</w:t>
            </w:r>
          </w:p>
        </w:tc>
        <w:tc>
          <w:tcPr>
            <w:tcW w:w="1463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59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47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37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72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B0D3B" w:rsidRPr="00CE274B" w:rsidTr="00572D9B">
        <w:tc>
          <w:tcPr>
            <w:tcW w:w="1559" w:type="dxa"/>
            <w:vMerge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75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 w:rsidRPr="00CE274B">
              <w:rPr>
                <w:rFonts w:ascii="Times New Roman" w:hAnsi="Times New Roman"/>
              </w:rPr>
              <w:t>2</w:t>
            </w:r>
          </w:p>
        </w:tc>
        <w:tc>
          <w:tcPr>
            <w:tcW w:w="1463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59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47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37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72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B0D3B" w:rsidRPr="00CE274B" w:rsidTr="00572D9B">
        <w:tc>
          <w:tcPr>
            <w:tcW w:w="1559" w:type="dxa"/>
            <w:vMerge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75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 w:rsidRPr="00CE274B">
              <w:rPr>
                <w:rFonts w:ascii="Times New Roman" w:hAnsi="Times New Roman"/>
              </w:rPr>
              <w:t>...........</w:t>
            </w:r>
          </w:p>
        </w:tc>
        <w:tc>
          <w:tcPr>
            <w:tcW w:w="1463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59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47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37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72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B0D3B" w:rsidRPr="00CE274B" w:rsidTr="00572D9B">
        <w:tc>
          <w:tcPr>
            <w:tcW w:w="1559" w:type="dxa"/>
            <w:vMerge w:val="restart"/>
          </w:tcPr>
          <w:p w:rsidR="007B0D3B" w:rsidRPr="00CE274B" w:rsidRDefault="007B0D3B" w:rsidP="00CE27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274B">
              <w:rPr>
                <w:rFonts w:ascii="Times New Roman" w:hAnsi="Times New Roman"/>
              </w:rPr>
              <w:t>7 ani</w:t>
            </w:r>
          </w:p>
        </w:tc>
        <w:tc>
          <w:tcPr>
            <w:tcW w:w="875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 w:rsidRPr="00CE274B">
              <w:rPr>
                <w:rFonts w:ascii="Times New Roman" w:hAnsi="Times New Roman"/>
              </w:rPr>
              <w:t>1</w:t>
            </w:r>
          </w:p>
        </w:tc>
        <w:tc>
          <w:tcPr>
            <w:tcW w:w="1463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59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47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37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72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B0D3B" w:rsidRPr="00CE274B" w:rsidTr="00572D9B">
        <w:tc>
          <w:tcPr>
            <w:tcW w:w="1559" w:type="dxa"/>
            <w:vMerge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75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 w:rsidRPr="00CE274B">
              <w:rPr>
                <w:rFonts w:ascii="Times New Roman" w:hAnsi="Times New Roman"/>
              </w:rPr>
              <w:t>2</w:t>
            </w:r>
          </w:p>
        </w:tc>
        <w:tc>
          <w:tcPr>
            <w:tcW w:w="1463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59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47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37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72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B0D3B" w:rsidRPr="00CE274B" w:rsidTr="00572D9B">
        <w:tc>
          <w:tcPr>
            <w:tcW w:w="1559" w:type="dxa"/>
            <w:vMerge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75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 w:rsidRPr="00CE274B">
              <w:rPr>
                <w:rFonts w:ascii="Times New Roman" w:hAnsi="Times New Roman"/>
              </w:rPr>
              <w:t>...........</w:t>
            </w:r>
          </w:p>
        </w:tc>
        <w:tc>
          <w:tcPr>
            <w:tcW w:w="1463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59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47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37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72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B0D3B" w:rsidRPr="00CE274B" w:rsidTr="00572D9B">
        <w:tc>
          <w:tcPr>
            <w:tcW w:w="1559" w:type="dxa"/>
            <w:vMerge w:val="restart"/>
          </w:tcPr>
          <w:p w:rsidR="007B0D3B" w:rsidRPr="00CE274B" w:rsidRDefault="007B0D3B" w:rsidP="00CE27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274B">
              <w:rPr>
                <w:rFonts w:ascii="Times New Roman" w:hAnsi="Times New Roman"/>
              </w:rPr>
              <w:t>peste 7 ani</w:t>
            </w:r>
          </w:p>
        </w:tc>
        <w:tc>
          <w:tcPr>
            <w:tcW w:w="875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 w:rsidRPr="00CE274B">
              <w:rPr>
                <w:rFonts w:ascii="Times New Roman" w:hAnsi="Times New Roman"/>
              </w:rPr>
              <w:t>1</w:t>
            </w:r>
          </w:p>
        </w:tc>
        <w:tc>
          <w:tcPr>
            <w:tcW w:w="1463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STANCU MIHAI</w:t>
            </w:r>
          </w:p>
        </w:tc>
        <w:tc>
          <w:tcPr>
            <w:tcW w:w="1623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Şcoala Gimnazială Nr.1 Hunedoara</w:t>
            </w:r>
          </w:p>
        </w:tc>
        <w:tc>
          <w:tcPr>
            <w:tcW w:w="1986" w:type="dxa"/>
          </w:tcPr>
          <w:p w:rsidR="007B0D3B" w:rsidRPr="00CE274B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Suplinitor calificat</w:t>
            </w:r>
          </w:p>
        </w:tc>
        <w:tc>
          <w:tcPr>
            <w:tcW w:w="1759" w:type="dxa"/>
          </w:tcPr>
          <w:p w:rsidR="007B0D3B" w:rsidRPr="00CE274B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Informatică</w:t>
            </w:r>
          </w:p>
        </w:tc>
        <w:tc>
          <w:tcPr>
            <w:tcW w:w="1347" w:type="dxa"/>
          </w:tcPr>
          <w:p w:rsidR="007B0D3B" w:rsidRPr="00CE274B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937" w:type="dxa"/>
          </w:tcPr>
          <w:p w:rsidR="007B0D3B" w:rsidRPr="00CE274B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272" w:type="dxa"/>
          </w:tcPr>
          <w:p w:rsidR="007B0D3B" w:rsidRPr="00A608F9" w:rsidRDefault="007B0D3B" w:rsidP="00CE2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608F9">
              <w:rPr>
                <w:rFonts w:ascii="Times New Roman" w:hAnsi="Times New Roman"/>
                <w:sz w:val="20"/>
                <w:szCs w:val="20"/>
              </w:rPr>
              <w:t xml:space="preserve">ARE 10 ORE / SĂPTĂMÂNĂ                  ÎŞI COMPLETEAZĂ CATEDRA LA LICEUL </w:t>
            </w:r>
            <w:r>
              <w:rPr>
                <w:rFonts w:ascii="Times New Roman" w:hAnsi="Times New Roman"/>
                <w:sz w:val="20"/>
                <w:szCs w:val="20"/>
              </w:rPr>
              <w:t>„OVID DENSUŞIANU”</w:t>
            </w:r>
            <w:r w:rsidRPr="00A608F9">
              <w:rPr>
                <w:rFonts w:ascii="Times New Roman" w:hAnsi="Times New Roman"/>
                <w:sz w:val="20"/>
                <w:szCs w:val="20"/>
              </w:rPr>
              <w:t>CĂLAN</w:t>
            </w:r>
          </w:p>
        </w:tc>
      </w:tr>
      <w:tr w:rsidR="007B0D3B" w:rsidRPr="00CE274B" w:rsidTr="00572D9B">
        <w:tc>
          <w:tcPr>
            <w:tcW w:w="1559" w:type="dxa"/>
            <w:vMerge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75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 w:rsidRPr="00CE274B">
              <w:rPr>
                <w:rFonts w:ascii="Times New Roman" w:hAnsi="Times New Roman"/>
              </w:rPr>
              <w:t>2</w:t>
            </w:r>
          </w:p>
        </w:tc>
        <w:tc>
          <w:tcPr>
            <w:tcW w:w="1463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59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47" w:type="dxa"/>
          </w:tcPr>
          <w:p w:rsidR="007B0D3B" w:rsidRPr="00CE274B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37" w:type="dxa"/>
          </w:tcPr>
          <w:p w:rsidR="007B0D3B" w:rsidRPr="00CE274B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72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B0D3B" w:rsidRPr="00CE274B" w:rsidTr="00572D9B">
        <w:tc>
          <w:tcPr>
            <w:tcW w:w="1559" w:type="dxa"/>
            <w:vMerge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75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  <w:r w:rsidRPr="00CE274B">
              <w:rPr>
                <w:rFonts w:ascii="Times New Roman" w:hAnsi="Times New Roman"/>
              </w:rPr>
              <w:t>...........</w:t>
            </w:r>
          </w:p>
        </w:tc>
        <w:tc>
          <w:tcPr>
            <w:tcW w:w="1463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59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47" w:type="dxa"/>
          </w:tcPr>
          <w:p w:rsidR="007B0D3B" w:rsidRPr="00CE274B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37" w:type="dxa"/>
          </w:tcPr>
          <w:p w:rsidR="007B0D3B" w:rsidRPr="00CE274B" w:rsidRDefault="007B0D3B" w:rsidP="008C43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72" w:type="dxa"/>
          </w:tcPr>
          <w:p w:rsidR="007B0D3B" w:rsidRPr="00CE274B" w:rsidRDefault="007B0D3B" w:rsidP="00CE27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7B0D3B" w:rsidRDefault="007B0D3B" w:rsidP="003E4758">
      <w:pPr>
        <w:rPr>
          <w:rFonts w:ascii="Times New Roman" w:hAnsi="Times New Roman"/>
        </w:rPr>
      </w:pPr>
    </w:p>
    <w:p w:rsidR="007B0D3B" w:rsidRDefault="007B0D3B" w:rsidP="003E4758">
      <w:pPr>
        <w:rPr>
          <w:rFonts w:ascii="Times New Roman" w:hAnsi="Times New Roman"/>
        </w:rPr>
      </w:pPr>
    </w:p>
    <w:p w:rsidR="007B0D3B" w:rsidRDefault="007B0D3B" w:rsidP="003E4758">
      <w:pPr>
        <w:rPr>
          <w:rFonts w:ascii="Times New Roman" w:hAnsi="Times New Roman"/>
        </w:rPr>
      </w:pPr>
    </w:p>
    <w:p w:rsidR="007B0D3B" w:rsidRDefault="007B0D3B" w:rsidP="003E4758">
      <w:pPr>
        <w:rPr>
          <w:rFonts w:ascii="Times New Roman" w:hAnsi="Times New Roman"/>
        </w:rPr>
      </w:pPr>
    </w:p>
    <w:p w:rsidR="007B0D3B" w:rsidRDefault="007B0D3B" w:rsidP="003E475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DIRECTOR,                                                                                                                                                 SECRETAR,</w:t>
      </w:r>
    </w:p>
    <w:p w:rsidR="007B0D3B" w:rsidRDefault="007B0D3B" w:rsidP="003E4758">
      <w:pPr>
        <w:rPr>
          <w:rFonts w:ascii="Times New Roman" w:hAnsi="Times New Roman"/>
        </w:rPr>
      </w:pPr>
      <w:r>
        <w:rPr>
          <w:rFonts w:ascii="Times New Roman" w:hAnsi="Times New Roman"/>
        </w:rPr>
        <w:t>PROF. IONESCU MARIANA                                                                                                                                     TROFIN  IOLAN</w:t>
      </w:r>
    </w:p>
    <w:sectPr w:rsidR="007B0D3B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81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97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9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5CC"/>
    <w:rsid w:val="000102E7"/>
    <w:rsid w:val="00010C05"/>
    <w:rsid w:val="00066041"/>
    <w:rsid w:val="000731A1"/>
    <w:rsid w:val="000A1AA9"/>
    <w:rsid w:val="00100D65"/>
    <w:rsid w:val="001050CC"/>
    <w:rsid w:val="00190D87"/>
    <w:rsid w:val="00191B22"/>
    <w:rsid w:val="001A586E"/>
    <w:rsid w:val="001B2636"/>
    <w:rsid w:val="001C6B28"/>
    <w:rsid w:val="001F42F0"/>
    <w:rsid w:val="0028472B"/>
    <w:rsid w:val="002A289A"/>
    <w:rsid w:val="002C16A7"/>
    <w:rsid w:val="00365B6B"/>
    <w:rsid w:val="00384AFF"/>
    <w:rsid w:val="00385D1C"/>
    <w:rsid w:val="00392002"/>
    <w:rsid w:val="003E4758"/>
    <w:rsid w:val="00424771"/>
    <w:rsid w:val="004503B9"/>
    <w:rsid w:val="00480BEF"/>
    <w:rsid w:val="00484E55"/>
    <w:rsid w:val="00572D9B"/>
    <w:rsid w:val="00591BB2"/>
    <w:rsid w:val="005B3304"/>
    <w:rsid w:val="005E1410"/>
    <w:rsid w:val="005E20E8"/>
    <w:rsid w:val="00613E76"/>
    <w:rsid w:val="00624190"/>
    <w:rsid w:val="006A49DD"/>
    <w:rsid w:val="006F555C"/>
    <w:rsid w:val="0074355B"/>
    <w:rsid w:val="007645CC"/>
    <w:rsid w:val="00795687"/>
    <w:rsid w:val="007B0D3B"/>
    <w:rsid w:val="00821F4F"/>
    <w:rsid w:val="0086721C"/>
    <w:rsid w:val="008A233B"/>
    <w:rsid w:val="008C4390"/>
    <w:rsid w:val="00920911"/>
    <w:rsid w:val="00986362"/>
    <w:rsid w:val="00A15CD8"/>
    <w:rsid w:val="00A21D77"/>
    <w:rsid w:val="00A608F9"/>
    <w:rsid w:val="00A75548"/>
    <w:rsid w:val="00B07326"/>
    <w:rsid w:val="00B301FD"/>
    <w:rsid w:val="00B4509E"/>
    <w:rsid w:val="00B92165"/>
    <w:rsid w:val="00BC1945"/>
    <w:rsid w:val="00BD2DE1"/>
    <w:rsid w:val="00C06061"/>
    <w:rsid w:val="00C44DAA"/>
    <w:rsid w:val="00C91E91"/>
    <w:rsid w:val="00CC38F1"/>
    <w:rsid w:val="00CE274B"/>
    <w:rsid w:val="00D1121D"/>
    <w:rsid w:val="00D11ED8"/>
    <w:rsid w:val="00D3260F"/>
    <w:rsid w:val="00D56451"/>
    <w:rsid w:val="00D67199"/>
    <w:rsid w:val="00D7072F"/>
    <w:rsid w:val="00E11937"/>
    <w:rsid w:val="00F47B56"/>
    <w:rsid w:val="00F54FD3"/>
    <w:rsid w:val="00FB7E9E"/>
    <w:rsid w:val="00FD2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  <w:pPr>
      <w:spacing w:after="200" w:line="276" w:lineRule="auto"/>
    </w:pPr>
    <w:rPr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645CC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7645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61</TotalTime>
  <Pages>3</Pages>
  <Words>393</Words>
  <Characters>2244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2</dc:title>
  <dc:subject/>
  <dc:creator>cristina.dascalu</dc:creator>
  <cp:keywords/>
  <dc:description/>
  <cp:lastModifiedBy>Secretariat</cp:lastModifiedBy>
  <cp:revision>9</cp:revision>
  <dcterms:created xsi:type="dcterms:W3CDTF">2013-10-21T05:24:00Z</dcterms:created>
  <dcterms:modified xsi:type="dcterms:W3CDTF">2013-10-24T12:57:00Z</dcterms:modified>
</cp:coreProperties>
</file>