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00" w:type="pct"/>
        <w:tblInd w:w="-26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0A0"/>
      </w:tblPr>
      <w:tblGrid>
        <w:gridCol w:w="1375"/>
        <w:gridCol w:w="5518"/>
        <w:gridCol w:w="890"/>
        <w:gridCol w:w="1529"/>
      </w:tblGrid>
      <w:tr w:rsidR="00B06E66" w:rsidRPr="009469E7">
        <w:trPr>
          <w:trHeight w:val="1620"/>
        </w:trPr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</w:tcPr>
          <w:p w:rsidR="00B06E66" w:rsidRPr="009469E7" w:rsidRDefault="00B06E66" w:rsidP="007A2490">
            <w:pPr>
              <w:rPr>
                <w:lang w:val="en-US"/>
              </w:rPr>
            </w:pPr>
            <w:r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.2pt;margin-top:-96.85pt;width:65.9pt;height:1in;z-index:-251658240" wrapcoords="-245 0 -245 21375 21600 21375 21600 0 -245 0">
                  <v:imagedata r:id="rId5" o:title=""/>
                  <w10:wrap type="through"/>
                </v:shape>
              </w:pict>
            </w:r>
          </w:p>
        </w:tc>
        <w:tc>
          <w:tcPr>
            <w:tcW w:w="30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6E66" w:rsidRPr="0034420F" w:rsidRDefault="00B06E66" w:rsidP="007A2490">
            <w:pPr>
              <w:pStyle w:val="Header"/>
              <w:rPr>
                <w:sz w:val="18"/>
                <w:szCs w:val="18"/>
                <w:lang w:val="it-IT"/>
              </w:rPr>
            </w:pPr>
            <w:r w:rsidRPr="0034420F">
              <w:rPr>
                <w:b/>
                <w:bCs/>
                <w:sz w:val="18"/>
                <w:szCs w:val="18"/>
              </w:rPr>
              <w:t xml:space="preserve">Şcoala  Gimnazială “C-tin Daicoviciu” </w:t>
            </w:r>
          </w:p>
          <w:p w:rsidR="00B06E66" w:rsidRPr="0034420F" w:rsidRDefault="00B06E66" w:rsidP="007A2490">
            <w:pPr>
              <w:pStyle w:val="Header"/>
              <w:rPr>
                <w:sz w:val="18"/>
                <w:szCs w:val="18"/>
                <w:lang w:val="it-IT"/>
              </w:rPr>
            </w:pPr>
            <w:r w:rsidRPr="0034420F">
              <w:rPr>
                <w:sz w:val="18"/>
                <w:szCs w:val="18"/>
              </w:rPr>
              <w:t xml:space="preserve">Adresa: </w:t>
            </w:r>
            <w:r w:rsidRPr="0034420F">
              <w:rPr>
                <w:b/>
                <w:bCs/>
                <w:sz w:val="18"/>
                <w:szCs w:val="18"/>
              </w:rPr>
              <w:t>Beriu, str. Principală, nr. 116, cod 337075</w:t>
            </w:r>
          </w:p>
          <w:p w:rsidR="00B06E66" w:rsidRPr="0034420F" w:rsidRDefault="00B06E66" w:rsidP="007A2490">
            <w:pPr>
              <w:pStyle w:val="Header"/>
              <w:rPr>
                <w:sz w:val="18"/>
                <w:szCs w:val="18"/>
                <w:lang w:val="it-IT"/>
              </w:rPr>
            </w:pPr>
            <w:r w:rsidRPr="0034420F">
              <w:rPr>
                <w:sz w:val="18"/>
                <w:szCs w:val="18"/>
              </w:rPr>
              <w:t xml:space="preserve">Tel/ Fax: </w:t>
            </w:r>
            <w:r w:rsidRPr="0034420F">
              <w:rPr>
                <w:b/>
                <w:bCs/>
                <w:sz w:val="18"/>
                <w:szCs w:val="18"/>
              </w:rPr>
              <w:t>0254/246131</w:t>
            </w:r>
          </w:p>
          <w:p w:rsidR="00B06E66" w:rsidRPr="0034420F" w:rsidRDefault="00B06E66" w:rsidP="007A2490">
            <w:pPr>
              <w:pStyle w:val="Header"/>
              <w:rPr>
                <w:sz w:val="18"/>
                <w:szCs w:val="18"/>
                <w:lang w:val="it-IT"/>
              </w:rPr>
            </w:pPr>
            <w:r w:rsidRPr="0034420F">
              <w:rPr>
                <w:b/>
                <w:bCs/>
                <w:sz w:val="18"/>
                <w:szCs w:val="18"/>
              </w:rPr>
              <w:t>C.U.I    29033936</w:t>
            </w:r>
          </w:p>
          <w:p w:rsidR="00B06E66" w:rsidRPr="0034420F" w:rsidRDefault="00B06E66" w:rsidP="007A2490">
            <w:pPr>
              <w:pStyle w:val="Header"/>
              <w:rPr>
                <w:b/>
                <w:bCs/>
                <w:sz w:val="18"/>
                <w:szCs w:val="18"/>
              </w:rPr>
            </w:pPr>
            <w:r w:rsidRPr="0034420F">
              <w:rPr>
                <w:sz w:val="18"/>
                <w:szCs w:val="18"/>
              </w:rPr>
              <w:t>E-mail</w:t>
            </w:r>
            <w:r w:rsidRPr="0034420F">
              <w:rPr>
                <w:b/>
                <w:bCs/>
                <w:sz w:val="18"/>
                <w:szCs w:val="18"/>
              </w:rPr>
              <w:t xml:space="preserve">: </w:t>
            </w:r>
            <w:hyperlink r:id="rId6" w:history="1">
              <w:r w:rsidRPr="0034420F">
                <w:rPr>
                  <w:rStyle w:val="Hyperlink"/>
                  <w:b/>
                  <w:bCs/>
                  <w:sz w:val="18"/>
                  <w:szCs w:val="18"/>
                </w:rPr>
                <w:t>sc_gen_beriu@yahoo.com</w:t>
              </w:r>
            </w:hyperlink>
          </w:p>
          <w:p w:rsidR="00B06E66" w:rsidRPr="0034420F" w:rsidRDefault="00B06E66" w:rsidP="007A2490">
            <w:pPr>
              <w:pStyle w:val="Header"/>
              <w:rPr>
                <w:b/>
                <w:bCs/>
                <w:sz w:val="18"/>
                <w:szCs w:val="18"/>
              </w:rPr>
            </w:pPr>
            <w:r w:rsidRPr="0034420F">
              <w:rPr>
                <w:sz w:val="18"/>
                <w:szCs w:val="18"/>
              </w:rPr>
              <w:t xml:space="preserve">Adresa web: </w:t>
            </w:r>
            <w:r w:rsidRPr="0034420F">
              <w:rPr>
                <w:b/>
                <w:bCs/>
                <w:sz w:val="18"/>
                <w:szCs w:val="18"/>
              </w:rPr>
              <w:t>http:/scgenberiu.net</w:t>
            </w:r>
          </w:p>
          <w:p w:rsidR="00B06E66" w:rsidRPr="00DF4C35" w:rsidRDefault="00B06E66" w:rsidP="007A2490">
            <w:pPr>
              <w:pStyle w:val="Header"/>
              <w:rPr>
                <w:b/>
                <w:bCs/>
                <w:sz w:val="18"/>
                <w:szCs w:val="18"/>
                <w:u w:val="single"/>
              </w:rPr>
            </w:pPr>
            <w:r w:rsidRPr="0034420F">
              <w:rPr>
                <w:sz w:val="18"/>
                <w:szCs w:val="18"/>
              </w:rPr>
              <w:t xml:space="preserve">Nr. :  </w:t>
            </w:r>
            <w:r>
              <w:rPr>
                <w:b/>
                <w:bCs/>
                <w:sz w:val="18"/>
                <w:szCs w:val="18"/>
                <w:u w:val="single"/>
              </w:rPr>
              <w:t>1865/   28.10</w:t>
            </w:r>
            <w:r w:rsidRPr="0034420F">
              <w:rPr>
                <w:b/>
                <w:bCs/>
                <w:sz w:val="18"/>
                <w:szCs w:val="18"/>
                <w:u w:val="single"/>
              </w:rPr>
              <w:t>.2013</w:t>
            </w:r>
          </w:p>
          <w:p w:rsidR="00B06E66" w:rsidRPr="009469E7" w:rsidRDefault="00B06E66" w:rsidP="007A2490">
            <w:pPr>
              <w:rPr>
                <w:b/>
                <w:bCs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6E66" w:rsidRPr="009469E7" w:rsidRDefault="00B06E66" w:rsidP="007A2490">
            <w:pPr>
              <w:jc w:val="right"/>
              <w:rPr>
                <w:lang w:val="en-US"/>
              </w:rPr>
            </w:pPr>
            <w:r>
              <w:pict>
                <v:shape id="_x0000_i1025" type="#_x0000_t75" style="width:42pt;height:67.5pt">
                  <v:imagedata r:id="rId7" o:title=""/>
                </v:shape>
              </w:pict>
            </w: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6E66" w:rsidRPr="009469E7" w:rsidRDefault="00B06E66" w:rsidP="007A2490">
            <w:pPr>
              <w:rPr>
                <w:b/>
                <w:bCs/>
              </w:rPr>
            </w:pPr>
            <w:r w:rsidRPr="009469E7">
              <w:rPr>
                <w:b/>
                <w:bCs/>
                <w:spacing w:val="22"/>
              </w:rPr>
              <w:t>MINISTERUL</w:t>
            </w:r>
            <w:r w:rsidRPr="009469E7">
              <w:rPr>
                <w:b/>
                <w:bCs/>
              </w:rPr>
              <w:t xml:space="preserve"> </w:t>
            </w:r>
            <w:r w:rsidRPr="009469E7">
              <w:rPr>
                <w:b/>
                <w:bCs/>
                <w:spacing w:val="40"/>
              </w:rPr>
              <w:t>EDUCA</w:t>
            </w:r>
            <w:r>
              <w:rPr>
                <w:b/>
                <w:bCs/>
                <w:spacing w:val="40"/>
              </w:rPr>
              <w:t>Ţ</w:t>
            </w:r>
            <w:r w:rsidRPr="009469E7">
              <w:rPr>
                <w:b/>
                <w:bCs/>
                <w:spacing w:val="40"/>
              </w:rPr>
              <w:t>IEI</w:t>
            </w:r>
            <w:r w:rsidRPr="009469E7">
              <w:rPr>
                <w:b/>
                <w:bCs/>
              </w:rPr>
              <w:t xml:space="preserve"> </w:t>
            </w:r>
          </w:p>
          <w:p w:rsidR="00B06E66" w:rsidRPr="009469E7" w:rsidRDefault="00B06E66" w:rsidP="007A2490">
            <w:pPr>
              <w:rPr>
                <w:spacing w:val="24"/>
              </w:rPr>
            </w:pPr>
            <w:r w:rsidRPr="009469E7">
              <w:rPr>
                <w:b/>
                <w:bCs/>
                <w:spacing w:val="24"/>
              </w:rPr>
              <w:t>NA</w:t>
            </w:r>
            <w:r>
              <w:rPr>
                <w:b/>
                <w:bCs/>
                <w:spacing w:val="24"/>
              </w:rPr>
              <w:t>Ţ</w:t>
            </w:r>
            <w:r w:rsidRPr="009469E7">
              <w:rPr>
                <w:b/>
                <w:bCs/>
                <w:spacing w:val="24"/>
              </w:rPr>
              <w:t>IONALE</w:t>
            </w:r>
          </w:p>
        </w:tc>
      </w:tr>
      <w:tr w:rsidR="00B06E66"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E66" w:rsidRDefault="00B06E66" w:rsidP="007A2490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30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06E66" w:rsidRDefault="00B06E66" w:rsidP="007A2490">
            <w:pPr>
              <w:rPr>
                <w:b/>
                <w:bCs/>
                <w:spacing w:val="24"/>
                <w:sz w:val="12"/>
                <w:szCs w:val="12"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06E66" w:rsidRDefault="00B06E66" w:rsidP="007A2490">
            <w:pPr>
              <w:jc w:val="right"/>
              <w:rPr>
                <w:sz w:val="12"/>
                <w:szCs w:val="12"/>
                <w:lang w:val="en-US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06E66" w:rsidRDefault="00B06E66" w:rsidP="007A2490">
            <w:pPr>
              <w:rPr>
                <w:b/>
                <w:bCs/>
                <w:spacing w:val="22"/>
                <w:sz w:val="12"/>
                <w:szCs w:val="12"/>
                <w:lang w:val="en-US"/>
              </w:rPr>
            </w:pPr>
          </w:p>
        </w:tc>
      </w:tr>
    </w:tbl>
    <w:p w:rsidR="00B06E66" w:rsidRDefault="00B06E66" w:rsidP="00241BEA">
      <w:pPr>
        <w:rPr>
          <w:rFonts w:ascii="Arial" w:hAnsi="Arial" w:cs="Arial"/>
          <w:b/>
          <w:bCs/>
          <w:sz w:val="24"/>
          <w:szCs w:val="24"/>
        </w:rPr>
      </w:pPr>
    </w:p>
    <w:p w:rsidR="00B06E66" w:rsidRPr="00423327" w:rsidRDefault="00B06E66" w:rsidP="00FC54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3327">
        <w:rPr>
          <w:rFonts w:ascii="Arial" w:hAnsi="Arial" w:cs="Arial"/>
          <w:b/>
          <w:bCs/>
          <w:sz w:val="24"/>
          <w:szCs w:val="24"/>
        </w:rPr>
        <w:t>RAPORT DE ACTIVITATE</w:t>
      </w:r>
    </w:p>
    <w:p w:rsidR="00B06E66" w:rsidRPr="00423327" w:rsidRDefault="00B06E66" w:rsidP="00FC54D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06E66" w:rsidRPr="00423327" w:rsidRDefault="00B06E66" w:rsidP="004233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ab/>
        <w:t>Activitatea cu ocazia simulării unui cutremur si a masurilor care se impun înainte, in timpul si după cutremur, a fost desfă</w:t>
      </w:r>
      <w:r w:rsidRPr="00423327">
        <w:rPr>
          <w:rFonts w:ascii="Tahoma" w:hAnsi="Tahoma" w:cs="Tahoma"/>
          <w:sz w:val="24"/>
          <w:szCs w:val="24"/>
        </w:rPr>
        <w:t>ș</w:t>
      </w:r>
      <w:r w:rsidRPr="00423327">
        <w:rPr>
          <w:rFonts w:ascii="Arial" w:hAnsi="Arial" w:cs="Arial"/>
          <w:sz w:val="24"/>
          <w:szCs w:val="24"/>
        </w:rPr>
        <w:t xml:space="preserve">urata </w:t>
      </w:r>
      <w:r>
        <w:rPr>
          <w:rFonts w:ascii="Arial" w:hAnsi="Arial" w:cs="Arial"/>
          <w:sz w:val="24"/>
          <w:szCs w:val="24"/>
        </w:rPr>
        <w:t xml:space="preserve">în  zilele  de </w:t>
      </w:r>
      <w:r w:rsidRPr="00423327">
        <w:rPr>
          <w:rFonts w:ascii="Arial" w:hAnsi="Arial" w:cs="Arial"/>
          <w:sz w:val="24"/>
          <w:szCs w:val="24"/>
        </w:rPr>
        <w:t xml:space="preserve">17, 18 si 21 octombrie 2013 , </w:t>
      </w:r>
      <w:r>
        <w:rPr>
          <w:rFonts w:ascii="Arial" w:hAnsi="Arial" w:cs="Arial"/>
          <w:sz w:val="24"/>
          <w:szCs w:val="24"/>
        </w:rPr>
        <w:t>de  către  responsabilul  P.S.I. din  unitatea  noastră, împreună  cu  elevii  din  învăţământul  primar  şi  gimnazial , alături  de învăţători  şi  profesorii diriginţi .</w:t>
      </w:r>
    </w:p>
    <w:p w:rsidR="00B06E6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In data de 17 octom</w:t>
      </w:r>
      <w:r>
        <w:rPr>
          <w:rFonts w:ascii="Arial" w:hAnsi="Arial" w:cs="Arial"/>
          <w:sz w:val="24"/>
          <w:szCs w:val="24"/>
        </w:rPr>
        <w:t>brie a avut loc informarea elev</w:t>
      </w:r>
      <w:r w:rsidRPr="00423327">
        <w:rPr>
          <w:rFonts w:ascii="Arial" w:hAnsi="Arial" w:cs="Arial"/>
          <w:sz w:val="24"/>
          <w:szCs w:val="24"/>
        </w:rPr>
        <w:t xml:space="preserve">ilor cu privire la </w:t>
      </w:r>
      <w:r>
        <w:rPr>
          <w:rFonts w:ascii="Arial" w:hAnsi="Arial" w:cs="Arial"/>
          <w:sz w:val="24"/>
          <w:szCs w:val="24"/>
        </w:rPr>
        <w:t>: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Când se cutremură Pamântul ?;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  este  un  cutremur ?;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ce se întâmplă ? 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 se întâmplă ?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  ştim că  a  fost  cutremur?;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România  şi  cutremurele 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  ne  apărăm  de  cutremur?;</w:t>
      </w:r>
    </w:p>
    <w:p w:rsidR="00B06E66" w:rsidRDefault="00B06E66" w:rsidP="00241BE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Planul  de  urgenţă ; Trusa  pentru  situaţii  de  urgenţă .</w:t>
      </w:r>
    </w:p>
    <w:p w:rsidR="00B06E66" w:rsidRDefault="00B06E66" w:rsidP="006A52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>zile e de 18 şi 21 ocombrie  , am desfăşurat  exerciţii  practice  cu  elevii  referitoare  la  cutremur .</w:t>
      </w:r>
    </w:p>
    <w:p w:rsidR="00B06E66" w:rsidRDefault="00B06E66" w:rsidP="006A52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Au  avut  loc  discuţii  despre  măsurile  care  trebuie  luate  în  timpul </w:t>
      </w:r>
    </w:p>
    <w:p w:rsidR="00B06E66" w:rsidRPr="00423327" w:rsidRDefault="00B06E66" w:rsidP="00241B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Cutremurului ( dacă te prinde înăuntru , dacă te prinde afară , dacă izbucneşte un in-cendiu ) şi ce se întâmplă după cutremur .</w:t>
      </w:r>
    </w:p>
    <w:p w:rsidR="00B06E66" w:rsidRPr="00423327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Atât elevii cat si cadrele didactice au manifestat un interes deo</w:t>
      </w:r>
      <w:r>
        <w:rPr>
          <w:rFonts w:ascii="Arial" w:hAnsi="Arial" w:cs="Arial"/>
          <w:sz w:val="24"/>
          <w:szCs w:val="24"/>
        </w:rPr>
        <w:t>sebit pentru aceasta activitate, coordonându-si eforturile spre realizarea cu succes a acesteia.</w:t>
      </w:r>
    </w:p>
    <w:p w:rsidR="00B06E66" w:rsidRPr="00423327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Ac</w:t>
      </w:r>
      <w:r w:rsidRPr="00423327">
        <w:rPr>
          <w:rFonts w:ascii="Tahoma" w:hAnsi="Tahoma" w:cs="Tahoma"/>
          <w:sz w:val="24"/>
          <w:szCs w:val="24"/>
        </w:rPr>
        <w:t>ț</w:t>
      </w:r>
      <w:r w:rsidRPr="00423327">
        <w:rPr>
          <w:rFonts w:ascii="Arial" w:hAnsi="Arial" w:cs="Arial"/>
          <w:sz w:val="24"/>
          <w:szCs w:val="24"/>
        </w:rPr>
        <w:t>iune</w:t>
      </w:r>
      <w:r>
        <w:rPr>
          <w:rFonts w:ascii="Arial" w:hAnsi="Arial" w:cs="Arial"/>
          <w:sz w:val="24"/>
          <w:szCs w:val="24"/>
        </w:rPr>
        <w:t>a</w:t>
      </w:r>
      <w:r w:rsidRPr="00423327">
        <w:rPr>
          <w:rFonts w:ascii="Arial" w:hAnsi="Arial" w:cs="Arial"/>
          <w:sz w:val="24"/>
          <w:szCs w:val="24"/>
        </w:rPr>
        <w:t xml:space="preserve"> s-a desfă</w:t>
      </w:r>
      <w:r w:rsidRPr="00423327">
        <w:rPr>
          <w:rFonts w:ascii="Tahoma" w:hAnsi="Tahoma" w:cs="Tahoma"/>
          <w:sz w:val="24"/>
          <w:szCs w:val="24"/>
        </w:rPr>
        <w:t>ș</w:t>
      </w:r>
      <w:r w:rsidRPr="00423327">
        <w:rPr>
          <w:rFonts w:ascii="Arial" w:hAnsi="Arial" w:cs="Arial"/>
          <w:sz w:val="24"/>
          <w:szCs w:val="24"/>
        </w:rPr>
        <w:t>urat fără nici un incident</w:t>
      </w:r>
      <w:r>
        <w:rPr>
          <w:rFonts w:ascii="Arial" w:hAnsi="Arial" w:cs="Arial"/>
          <w:sz w:val="24"/>
          <w:szCs w:val="24"/>
        </w:rPr>
        <w:t>,</w:t>
      </w:r>
      <w:r w:rsidRPr="00423327">
        <w:rPr>
          <w:rFonts w:ascii="Arial" w:hAnsi="Arial" w:cs="Arial"/>
          <w:sz w:val="24"/>
          <w:szCs w:val="24"/>
        </w:rPr>
        <w:t xml:space="preserve"> conform normelor si metodologiei.</w:t>
      </w:r>
    </w:p>
    <w:p w:rsidR="00B06E6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Ac</w:t>
      </w:r>
      <w:r w:rsidRPr="00423327">
        <w:rPr>
          <w:rFonts w:ascii="Tahoma" w:hAnsi="Tahoma" w:cs="Tahoma"/>
          <w:sz w:val="24"/>
          <w:szCs w:val="24"/>
        </w:rPr>
        <w:t>ț</w:t>
      </w:r>
      <w:r w:rsidRPr="00423327">
        <w:rPr>
          <w:rFonts w:ascii="Arial" w:hAnsi="Arial" w:cs="Arial"/>
          <w:sz w:val="24"/>
          <w:szCs w:val="24"/>
        </w:rPr>
        <w:t xml:space="preserve">iunea a fost bine venita si cu un rol educativ crescut.  </w:t>
      </w:r>
    </w:p>
    <w:p w:rsidR="00B06E6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E6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6E66" w:rsidRPr="00392696" w:rsidRDefault="00B06E66" w:rsidP="00392696">
      <w:pPr>
        <w:rPr>
          <w:rFonts w:ascii="Arial" w:hAnsi="Arial" w:cs="Arial"/>
          <w:sz w:val="24"/>
          <w:szCs w:val="24"/>
        </w:rPr>
      </w:pPr>
    </w:p>
    <w:p w:rsidR="00B06E66" w:rsidRPr="00392696" w:rsidRDefault="00B06E66" w:rsidP="00392696">
      <w:pPr>
        <w:rPr>
          <w:rFonts w:ascii="Arial" w:hAnsi="Arial" w:cs="Arial"/>
          <w:sz w:val="24"/>
          <w:szCs w:val="24"/>
        </w:rPr>
      </w:pPr>
    </w:p>
    <w:p w:rsidR="00B06E66" w:rsidRDefault="00B06E66" w:rsidP="00392696">
      <w:pPr>
        <w:tabs>
          <w:tab w:val="left" w:pos="945"/>
        </w:tabs>
        <w:rPr>
          <w:rFonts w:ascii="Arial" w:hAnsi="Arial" w:cs="Arial"/>
          <w:sz w:val="24"/>
          <w:szCs w:val="24"/>
        </w:rPr>
      </w:pPr>
    </w:p>
    <w:p w:rsidR="00B06E66" w:rsidRDefault="00B06E66" w:rsidP="00392696">
      <w:pPr>
        <w:rPr>
          <w:rFonts w:ascii="Arial" w:hAnsi="Arial" w:cs="Arial"/>
          <w:sz w:val="24"/>
          <w:szCs w:val="24"/>
        </w:rPr>
      </w:pPr>
    </w:p>
    <w:p w:rsidR="00B06E66" w:rsidRDefault="00B06E66" w:rsidP="0039269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06E66" w:rsidRDefault="00B06E66" w:rsidP="0039269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Consilier educativ,</w:t>
      </w:r>
    </w:p>
    <w:p w:rsidR="00B06E66" w:rsidRDefault="00B06E66" w:rsidP="0039269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Prof. Onescu  Silvia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Prof. Moldovan    Natalia</w:t>
      </w:r>
    </w:p>
    <w:p w:rsidR="00B06E66" w:rsidRPr="00392696" w:rsidRDefault="00B06E66" w:rsidP="00392696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:rsidR="00B06E66" w:rsidRPr="0039269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2696">
        <w:rPr>
          <w:rFonts w:ascii="Arial" w:hAnsi="Arial" w:cs="Arial"/>
          <w:sz w:val="24"/>
          <w:szCs w:val="24"/>
        </w:rPr>
        <w:pict>
          <v:shape id="_x0000_i1026" type="#_x0000_t75" style="width:393.75pt;height:295.5pt">
            <v:imagedata r:id="rId8" o:title=""/>
          </v:shape>
        </w:pict>
      </w:r>
      <w:r w:rsidRPr="00392696">
        <w:rPr>
          <w:rFonts w:ascii="Arial" w:hAnsi="Arial" w:cs="Arial"/>
          <w:sz w:val="24"/>
          <w:szCs w:val="24"/>
        </w:rPr>
        <w:pict>
          <v:shape id="_x0000_i1027" type="#_x0000_t75" style="width:441.75pt;height:295.5pt">
            <v:imagedata r:id="rId9" o:title=""/>
          </v:shape>
        </w:pict>
      </w:r>
    </w:p>
    <w:p w:rsidR="00B06E66" w:rsidRDefault="00B06E66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2696">
        <w:rPr>
          <w:rFonts w:ascii="Arial" w:hAnsi="Arial" w:cs="Arial"/>
          <w:sz w:val="24"/>
          <w:szCs w:val="24"/>
        </w:rPr>
        <w:pict>
          <v:shape id="_x0000_i1028" type="#_x0000_t75" style="width:441.75pt;height:316.5pt">
            <v:imagedata r:id="rId10" o:title=""/>
          </v:shape>
        </w:pict>
      </w:r>
    </w:p>
    <w:p w:rsidR="00B06E66" w:rsidRPr="00423327" w:rsidRDefault="00B06E66" w:rsidP="008E4498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06E66" w:rsidRPr="00423327" w:rsidSect="00173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5169D"/>
    <w:multiLevelType w:val="hybridMultilevel"/>
    <w:tmpl w:val="AEE622A4"/>
    <w:lvl w:ilvl="0" w:tplc="E968DD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4D3"/>
    <w:rsid w:val="00033610"/>
    <w:rsid w:val="000F1020"/>
    <w:rsid w:val="00173E1D"/>
    <w:rsid w:val="00241BEA"/>
    <w:rsid w:val="0034420F"/>
    <w:rsid w:val="0036160C"/>
    <w:rsid w:val="00392696"/>
    <w:rsid w:val="00423327"/>
    <w:rsid w:val="005B7ECC"/>
    <w:rsid w:val="006A5252"/>
    <w:rsid w:val="006C57E1"/>
    <w:rsid w:val="007A2490"/>
    <w:rsid w:val="007C4DC4"/>
    <w:rsid w:val="008C2FE9"/>
    <w:rsid w:val="008E4498"/>
    <w:rsid w:val="009469E7"/>
    <w:rsid w:val="00B06E66"/>
    <w:rsid w:val="00B22115"/>
    <w:rsid w:val="00BD3893"/>
    <w:rsid w:val="00DF4C35"/>
    <w:rsid w:val="00F81D5C"/>
    <w:rsid w:val="00FC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E1D"/>
    <w:pPr>
      <w:spacing w:after="160" w:line="259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1BEA"/>
    <w:rPr>
      <w:color w:val="0000FF"/>
      <w:u w:val="single"/>
    </w:rPr>
  </w:style>
  <w:style w:type="paragraph" w:styleId="Header">
    <w:name w:val="header"/>
    <w:basedOn w:val="Normal"/>
    <w:link w:val="HeaderChar1"/>
    <w:uiPriority w:val="99"/>
    <w:semiHidden/>
    <w:rsid w:val="00241BEA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lang w:val="ro-RO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241BEA"/>
    <w:rPr>
      <w:sz w:val="24"/>
      <w:szCs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_gen_beriu@yahoo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4</Pages>
  <Words>259</Words>
  <Characters>1482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MECTS</dc:creator>
  <cp:keywords/>
  <dc:description/>
  <cp:lastModifiedBy>user</cp:lastModifiedBy>
  <cp:revision>8</cp:revision>
  <dcterms:created xsi:type="dcterms:W3CDTF">2013-10-22T10:42:00Z</dcterms:created>
  <dcterms:modified xsi:type="dcterms:W3CDTF">2013-10-28T13:12:00Z</dcterms:modified>
</cp:coreProperties>
</file>