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B74" w:rsidRDefault="00727B74" w:rsidP="00B4509E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2</w:t>
      </w:r>
    </w:p>
    <w:p w:rsidR="00727B74" w:rsidRDefault="00727B74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727B74" w:rsidRDefault="00727B74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>numerică centralizată</w:t>
      </w:r>
      <w:r w:rsidRPr="007645CC">
        <w:rPr>
          <w:rFonts w:ascii="Times New Roman" w:hAnsi="Times New Roman" w:cs="Times New Roman"/>
          <w:b/>
          <w:bCs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727B74" w:rsidRDefault="00727B74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sistemul de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 preuniversitar</w:t>
      </w:r>
      <w:r>
        <w:rPr>
          <w:rFonts w:ascii="Times New Roman" w:hAnsi="Times New Roman" w:cs="Times New Roman"/>
          <w:b/>
          <w:bCs/>
        </w:rPr>
        <w:t xml:space="preserve">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  <w:r w:rsidRPr="007645CC">
        <w:rPr>
          <w:rFonts w:ascii="Times New Roman" w:hAnsi="Times New Roman" w:cs="Times New Roman"/>
          <w:b/>
          <w:bCs/>
        </w:rPr>
        <w:t xml:space="preserve"> </w:t>
      </w:r>
    </w:p>
    <w:p w:rsidR="00727B74" w:rsidRDefault="00727B74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727B74" w:rsidRDefault="00727B74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727B74" w:rsidRDefault="00727B74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727B74" w:rsidRDefault="00727B74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27B74" w:rsidRDefault="00727B74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UL Hunedoara</w:t>
      </w:r>
    </w:p>
    <w:p w:rsidR="00727B74" w:rsidRDefault="00727B74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Unitatea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ământ: COLEGIUL NAŢIONAL SPORTIV „CETATE” DEVA</w:t>
      </w:r>
    </w:p>
    <w:p w:rsidR="00727B74" w:rsidRPr="007645CC" w:rsidRDefault="00727B74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27B74" w:rsidRDefault="00727B74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727B74" w:rsidRPr="00573E29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E29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73E2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73E29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Pr="00573E29">
              <w:rPr>
                <w:rFonts w:ascii="Tahoma" w:hAnsi="Tahoma" w:cs="Tahoma"/>
                <w:sz w:val="16"/>
                <w:szCs w:val="16"/>
              </w:rPr>
              <w:t>Ț</w:t>
            </w:r>
            <w:r w:rsidRPr="00573E29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573E29">
              <w:rPr>
                <w:rFonts w:ascii="Tahoma" w:hAnsi="Tahoma" w:cs="Tahoma"/>
                <w:sz w:val="16"/>
                <w:szCs w:val="16"/>
              </w:rPr>
              <w:t>Ș</w:t>
            </w:r>
            <w:r w:rsidRPr="00573E29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73E29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NEPROMOVATE</w:t>
            </w:r>
          </w:p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73E29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73E29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73E29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TOTAL</w:t>
            </w:r>
          </w:p>
        </w:tc>
      </w:tr>
      <w:tr w:rsidR="00727B74" w:rsidRPr="00573E29">
        <w:tc>
          <w:tcPr>
            <w:tcW w:w="382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382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27B74" w:rsidRPr="00573E29" w:rsidRDefault="00727B74" w:rsidP="002A7D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27B74" w:rsidRPr="00573E29">
        <w:tc>
          <w:tcPr>
            <w:tcW w:w="382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shd w:val="diagStripe" w:color="auto" w:fill="auto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27B74" w:rsidRPr="00573E29" w:rsidRDefault="00727B74" w:rsidP="002A7D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27B74" w:rsidRPr="00573E29">
        <w:tc>
          <w:tcPr>
            <w:tcW w:w="382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27B74" w:rsidRPr="00573E29" w:rsidRDefault="00727B74" w:rsidP="002A7D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382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27B74" w:rsidRPr="00573E29" w:rsidRDefault="00727B74" w:rsidP="002A7D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27B74" w:rsidRPr="00573E29">
        <w:tc>
          <w:tcPr>
            <w:tcW w:w="382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27B74" w:rsidRPr="00573E29" w:rsidRDefault="00727B74" w:rsidP="002A7D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382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27B74" w:rsidRPr="00573E29" w:rsidRDefault="00727B74" w:rsidP="002A7D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382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27B74" w:rsidRPr="00573E29" w:rsidRDefault="00727B74" w:rsidP="002A7D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27B74" w:rsidRPr="00573E29">
        <w:tc>
          <w:tcPr>
            <w:tcW w:w="382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27B74" w:rsidRPr="00573E29" w:rsidRDefault="00727B74" w:rsidP="00261E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</w:tbl>
    <w:p w:rsidR="00727B74" w:rsidRDefault="00727B74">
      <w:pPr>
        <w:rPr>
          <w:rFonts w:ascii="Times New Roman" w:hAnsi="Times New Roman" w:cs="Times New Roman"/>
        </w:rPr>
      </w:pPr>
    </w:p>
    <w:p w:rsidR="00727B74" w:rsidRDefault="00727B74">
      <w:pPr>
        <w:rPr>
          <w:rFonts w:ascii="Times New Roman" w:hAnsi="Times New Roman" w:cs="Times New Roman"/>
        </w:rPr>
      </w:pPr>
    </w:p>
    <w:p w:rsidR="00727B74" w:rsidRDefault="00727B74">
      <w:pPr>
        <w:rPr>
          <w:rFonts w:ascii="Times New Roman" w:hAnsi="Times New Roman" w:cs="Times New Roman"/>
        </w:rPr>
      </w:pPr>
    </w:p>
    <w:p w:rsidR="00727B74" w:rsidRDefault="00727B74">
      <w:pPr>
        <w:rPr>
          <w:rFonts w:ascii="Times New Roman" w:hAnsi="Times New Roman" w:cs="Times New Roman"/>
        </w:rPr>
      </w:pPr>
    </w:p>
    <w:p w:rsidR="00727B74" w:rsidRDefault="00727B74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727B74" w:rsidRDefault="00727B74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1</w:t>
      </w:r>
    </w:p>
    <w:p w:rsidR="00727B74" w:rsidRDefault="00727B74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 xml:space="preserve">nominală </w:t>
      </w:r>
      <w:r w:rsidRPr="007645CC">
        <w:rPr>
          <w:rFonts w:ascii="Times New Roman" w:hAnsi="Times New Roman" w:cs="Times New Roman"/>
          <w:b/>
          <w:bCs/>
        </w:rPr>
        <w:t>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727B74" w:rsidRDefault="00727B74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</w:t>
      </w:r>
      <w:r>
        <w:rPr>
          <w:rFonts w:ascii="Times New Roman" w:hAnsi="Times New Roman" w:cs="Times New Roman"/>
          <w:b/>
          <w:bCs/>
        </w:rPr>
        <w:t>unită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ile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 preuniversitar din 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 xml:space="preserve">ul Hunedoara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</w:p>
    <w:p w:rsidR="00727B74" w:rsidRDefault="00727B74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82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799"/>
        <w:gridCol w:w="915"/>
        <w:gridCol w:w="1218"/>
        <w:gridCol w:w="1836"/>
        <w:gridCol w:w="1986"/>
        <w:gridCol w:w="1680"/>
        <w:gridCol w:w="1538"/>
        <w:gridCol w:w="2307"/>
        <w:gridCol w:w="1542"/>
      </w:tblGrid>
      <w:tr w:rsidR="00727B74" w:rsidRPr="00573E29">
        <w:tc>
          <w:tcPr>
            <w:tcW w:w="1799" w:type="dxa"/>
            <w:vMerge w:val="restart"/>
            <w:tcBorders>
              <w:top w:val="single" w:sz="4" w:space="0" w:color="auto"/>
            </w:tcBorders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73E2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VECHIME LA CATEDRĂ CALCULATĂ  LA 1.09. 2014</w:t>
            </w:r>
          </w:p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shd w:val="clear" w:color="auto" w:fill="FFFFFF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73E2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NR. CRT.</w:t>
            </w:r>
          </w:p>
        </w:tc>
        <w:tc>
          <w:tcPr>
            <w:tcW w:w="1218" w:type="dxa"/>
            <w:vMerge w:val="restart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73E2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NUME </w:t>
            </w:r>
            <w:r w:rsidRPr="00573E29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573E2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 PRENUME</w:t>
            </w:r>
          </w:p>
        </w:tc>
        <w:tc>
          <w:tcPr>
            <w:tcW w:w="1836" w:type="dxa"/>
            <w:vMerge w:val="restart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73E2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UNIT. DE ÎNVĂ</w:t>
            </w:r>
            <w:r w:rsidRPr="00573E29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573E2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ĂMÂNT ÎN CARE ESTE ÎNCADRAT ÎN ANUL </w:t>
            </w:r>
            <w:r w:rsidRPr="00573E29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573E2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COLAR 2013-2014</w:t>
            </w:r>
          </w:p>
        </w:tc>
        <w:tc>
          <w:tcPr>
            <w:tcW w:w="1986" w:type="dxa"/>
            <w:vMerge w:val="restart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73E2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TITULAR/SUPLINITOR</w:t>
            </w:r>
          </w:p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73E2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(T/S)</w:t>
            </w:r>
          </w:p>
        </w:tc>
        <w:tc>
          <w:tcPr>
            <w:tcW w:w="1680" w:type="dxa"/>
            <w:vMerge w:val="restart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73E2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SPECIALITATEA</w:t>
            </w:r>
          </w:p>
        </w:tc>
        <w:tc>
          <w:tcPr>
            <w:tcW w:w="3845" w:type="dxa"/>
            <w:gridSpan w:val="2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73E2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DATE PRIVIND SESIUNILE ÎN CARE CANDIDATUL A SUS</w:t>
            </w:r>
            <w:r w:rsidRPr="00573E29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573E2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INUT EXAMENUL DE DEFINITIVARE DAR NU L-A PROMOVAT</w:t>
            </w:r>
          </w:p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42" w:type="dxa"/>
            <w:vMerge w:val="restart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73E2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OBSERVA</w:t>
            </w:r>
            <w:r w:rsidRPr="00573E29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573E2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</w:tr>
      <w:tr w:rsidR="00727B74" w:rsidRPr="00573E29">
        <w:tc>
          <w:tcPr>
            <w:tcW w:w="1799" w:type="dxa"/>
            <w:vMerge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  <w:vMerge/>
            <w:shd w:val="clear" w:color="auto" w:fill="FFFFFF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8" w:type="dxa"/>
            <w:vMerge/>
            <w:shd w:val="clear" w:color="auto" w:fill="FFFFFF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vMerge/>
            <w:shd w:val="clear" w:color="auto" w:fill="FFFFFF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vMerge/>
            <w:shd w:val="clear" w:color="auto" w:fill="FFFFFF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shd w:val="clear" w:color="auto" w:fill="FFFFFF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73E29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  <w:sz w:val="16"/>
                <w:szCs w:val="16"/>
              </w:rPr>
              <w:t>SUS</w:t>
            </w:r>
            <w:r w:rsidRPr="00573E29">
              <w:rPr>
                <w:rFonts w:ascii="Tahoma" w:hAnsi="Tahoma" w:cs="Tahoma"/>
                <w:sz w:val="16"/>
                <w:szCs w:val="16"/>
              </w:rPr>
              <w:t>Ț</w:t>
            </w:r>
            <w:r w:rsidRPr="00573E29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07" w:type="dxa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73E29">
              <w:rPr>
                <w:rFonts w:ascii="Times New Roman" w:hAnsi="Times New Roman" w:cs="Times New Roman"/>
                <w:sz w:val="16"/>
                <w:szCs w:val="16"/>
              </w:rPr>
              <w:t>ANUL/ANII  SESIUNILOR SUS</w:t>
            </w:r>
            <w:r w:rsidRPr="00573E29">
              <w:rPr>
                <w:rFonts w:ascii="Tahoma" w:hAnsi="Tahoma" w:cs="Tahoma"/>
                <w:sz w:val="16"/>
                <w:szCs w:val="16"/>
              </w:rPr>
              <w:t>Ț</w:t>
            </w:r>
            <w:r w:rsidRPr="00573E29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73E29">
              <w:rPr>
                <w:rFonts w:ascii="Tahoma" w:hAnsi="Tahoma" w:cs="Tahoma"/>
                <w:sz w:val="16"/>
                <w:szCs w:val="16"/>
              </w:rPr>
              <w:t>Ș</w:t>
            </w:r>
            <w:r w:rsidRPr="00573E29"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1542" w:type="dxa"/>
            <w:vMerge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 w:val="restart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shd w:val="diagStripe" w:color="auto" w:fill="auto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shd w:val="diagStripe" w:color="auto" w:fill="auto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shd w:val="diagStripe" w:color="auto" w:fill="auto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shd w:val="diagStripe" w:color="auto" w:fill="auto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shd w:val="diagStripe" w:color="auto" w:fill="auto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shd w:val="diagStripe" w:color="auto" w:fill="auto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 w:val="restart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18" w:type="dxa"/>
          </w:tcPr>
          <w:p w:rsidR="00727B74" w:rsidRPr="00573E29" w:rsidRDefault="00727B74" w:rsidP="008B12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Donovici Cristina</w:t>
            </w:r>
          </w:p>
        </w:tc>
        <w:tc>
          <w:tcPr>
            <w:tcW w:w="1836" w:type="dxa"/>
          </w:tcPr>
          <w:p w:rsidR="00727B74" w:rsidRDefault="00727B74" w:rsidP="008B12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Naţional Sportiv „Cetate” Deva</w:t>
            </w:r>
          </w:p>
          <w:p w:rsidR="00727B74" w:rsidRPr="00573E29" w:rsidRDefault="00727B74" w:rsidP="008B12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TTF „A. Saligny” Simeria</w:t>
            </w:r>
          </w:p>
        </w:tc>
        <w:tc>
          <w:tcPr>
            <w:tcW w:w="1986" w:type="dxa"/>
          </w:tcPr>
          <w:p w:rsidR="00727B74" w:rsidRPr="00573E29" w:rsidRDefault="00727B74" w:rsidP="008B12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0" w:type="dxa"/>
          </w:tcPr>
          <w:p w:rsidR="00727B74" w:rsidRPr="00573E29" w:rsidRDefault="00727B74" w:rsidP="008B12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Geografie</w:t>
            </w:r>
          </w:p>
        </w:tc>
        <w:tc>
          <w:tcPr>
            <w:tcW w:w="1538" w:type="dxa"/>
          </w:tcPr>
          <w:p w:rsidR="00727B74" w:rsidRPr="00573E29" w:rsidRDefault="00727B74" w:rsidP="00BA28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07" w:type="dxa"/>
          </w:tcPr>
          <w:p w:rsidR="00727B74" w:rsidRPr="00573E29" w:rsidRDefault="00727B74" w:rsidP="009E7C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727B74" w:rsidRPr="00573E29" w:rsidRDefault="00727B74" w:rsidP="009E7C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727B74" w:rsidRPr="00573E29" w:rsidRDefault="00727B74" w:rsidP="009E7C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 w:val="restart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18" w:type="dxa"/>
          </w:tcPr>
          <w:p w:rsidR="00727B74" w:rsidRPr="00573E29" w:rsidRDefault="00727B74" w:rsidP="008B12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Ciubăncan Marieta</w:t>
            </w:r>
          </w:p>
        </w:tc>
        <w:tc>
          <w:tcPr>
            <w:tcW w:w="1836" w:type="dxa"/>
          </w:tcPr>
          <w:p w:rsidR="00727B74" w:rsidRPr="00573E29" w:rsidRDefault="00727B74" w:rsidP="008B12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Naţional Sportiv „Cetate” Deva</w:t>
            </w:r>
          </w:p>
        </w:tc>
        <w:tc>
          <w:tcPr>
            <w:tcW w:w="1986" w:type="dxa"/>
          </w:tcPr>
          <w:p w:rsidR="00727B74" w:rsidRPr="00573E29" w:rsidRDefault="00727B74" w:rsidP="008B12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Titular</w:t>
            </w:r>
          </w:p>
        </w:tc>
        <w:tc>
          <w:tcPr>
            <w:tcW w:w="1680" w:type="dxa"/>
          </w:tcPr>
          <w:p w:rsidR="00727B74" w:rsidRPr="00573E29" w:rsidRDefault="00727B74" w:rsidP="008B12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Educaţie Fizică şi Sport - înot</w:t>
            </w:r>
          </w:p>
        </w:tc>
        <w:tc>
          <w:tcPr>
            <w:tcW w:w="1538" w:type="dxa"/>
          </w:tcPr>
          <w:p w:rsidR="00727B74" w:rsidRPr="00573E29" w:rsidRDefault="00727B74" w:rsidP="008B1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07" w:type="dxa"/>
          </w:tcPr>
          <w:p w:rsidR="00727B74" w:rsidRPr="00573E29" w:rsidRDefault="00727B74" w:rsidP="008B1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18" w:type="dxa"/>
          </w:tcPr>
          <w:p w:rsidR="00727B74" w:rsidRPr="00573E29" w:rsidRDefault="00727B74" w:rsidP="008B12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Mihăileanu Alexandru</w:t>
            </w:r>
          </w:p>
        </w:tc>
        <w:tc>
          <w:tcPr>
            <w:tcW w:w="1836" w:type="dxa"/>
          </w:tcPr>
          <w:p w:rsidR="00727B74" w:rsidRDefault="00727B74" w:rsidP="008B12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Naţional Sportiv „Cetate” Deva</w:t>
            </w:r>
          </w:p>
          <w:p w:rsidR="00727B74" w:rsidRDefault="00727B74" w:rsidP="008B12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Naţional „A. Vlaicu” Orăştie</w:t>
            </w:r>
          </w:p>
          <w:p w:rsidR="00727B74" w:rsidRPr="00573E29" w:rsidRDefault="00727B74" w:rsidP="008B12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27B74" w:rsidRPr="00573E29" w:rsidRDefault="00727B74" w:rsidP="008B12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0" w:type="dxa"/>
          </w:tcPr>
          <w:p w:rsidR="00727B74" w:rsidRPr="00573E29" w:rsidRDefault="00727B74" w:rsidP="008B12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Arte Plastice - Grafică</w:t>
            </w:r>
          </w:p>
        </w:tc>
        <w:tc>
          <w:tcPr>
            <w:tcW w:w="1538" w:type="dxa"/>
          </w:tcPr>
          <w:p w:rsidR="00727B74" w:rsidRPr="00573E29" w:rsidRDefault="00727B74" w:rsidP="008B1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07" w:type="dxa"/>
          </w:tcPr>
          <w:p w:rsidR="00727B74" w:rsidRPr="00573E29" w:rsidRDefault="00727B74" w:rsidP="008B1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 w:val="restart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727B74" w:rsidRPr="00573E29" w:rsidRDefault="00727B74" w:rsidP="009E7CF3">
            <w:pPr>
              <w:tabs>
                <w:tab w:val="left" w:pos="836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727B74" w:rsidRPr="00573E29" w:rsidRDefault="00727B74" w:rsidP="009E7C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 w:val="restart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Moravan Suraj Livius</w:t>
            </w:r>
          </w:p>
        </w:tc>
        <w:tc>
          <w:tcPr>
            <w:tcW w:w="183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Naţional Sportiv „Cetate” Deva</w:t>
            </w: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Titular</w:t>
            </w:r>
          </w:p>
        </w:tc>
        <w:tc>
          <w:tcPr>
            <w:tcW w:w="1680" w:type="dxa"/>
          </w:tcPr>
          <w:p w:rsidR="00727B74" w:rsidRPr="00573E29" w:rsidRDefault="00727B74" w:rsidP="00E460B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Educaţie Fizică şi Sport – lupte libere</w:t>
            </w:r>
          </w:p>
        </w:tc>
        <w:tc>
          <w:tcPr>
            <w:tcW w:w="1538" w:type="dxa"/>
          </w:tcPr>
          <w:p w:rsidR="00727B74" w:rsidRPr="00573E29" w:rsidRDefault="00727B74" w:rsidP="006747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07" w:type="dxa"/>
          </w:tcPr>
          <w:p w:rsidR="00727B74" w:rsidRPr="00573E29" w:rsidRDefault="00727B74" w:rsidP="006747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Coroiu Ioan</w:t>
            </w:r>
          </w:p>
        </w:tc>
        <w:tc>
          <w:tcPr>
            <w:tcW w:w="183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Naţional Sportiv „Cetate” Deva</w:t>
            </w: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Titular</w:t>
            </w:r>
          </w:p>
        </w:tc>
        <w:tc>
          <w:tcPr>
            <w:tcW w:w="1680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Educaţie Fizică şi Sport – gimnastică artistică</w:t>
            </w:r>
          </w:p>
        </w:tc>
        <w:tc>
          <w:tcPr>
            <w:tcW w:w="1538" w:type="dxa"/>
          </w:tcPr>
          <w:p w:rsidR="00727B74" w:rsidRPr="00573E29" w:rsidRDefault="00727B74" w:rsidP="006747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07" w:type="dxa"/>
          </w:tcPr>
          <w:p w:rsidR="00727B74" w:rsidRPr="00573E29" w:rsidRDefault="00727B74" w:rsidP="006747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18" w:type="dxa"/>
          </w:tcPr>
          <w:p w:rsidR="00727B74" w:rsidRPr="00573E29" w:rsidRDefault="00727B74" w:rsidP="008B12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Simina Daniel</w:t>
            </w:r>
          </w:p>
        </w:tc>
        <w:tc>
          <w:tcPr>
            <w:tcW w:w="1836" w:type="dxa"/>
          </w:tcPr>
          <w:p w:rsidR="00727B74" w:rsidRPr="00573E29" w:rsidRDefault="00727B74" w:rsidP="008B12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Naţional Sportiv „Cetate” Deva</w:t>
            </w:r>
          </w:p>
        </w:tc>
        <w:tc>
          <w:tcPr>
            <w:tcW w:w="1986" w:type="dxa"/>
          </w:tcPr>
          <w:p w:rsidR="00727B74" w:rsidRPr="00573E29" w:rsidRDefault="00727B74" w:rsidP="008B12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Titular</w:t>
            </w:r>
          </w:p>
        </w:tc>
        <w:tc>
          <w:tcPr>
            <w:tcW w:w="1680" w:type="dxa"/>
          </w:tcPr>
          <w:p w:rsidR="00727B74" w:rsidRPr="00573E29" w:rsidRDefault="00727B74" w:rsidP="008B12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Educaţie Fizică şi Sport - Fotbal</w:t>
            </w:r>
          </w:p>
        </w:tc>
        <w:tc>
          <w:tcPr>
            <w:tcW w:w="1538" w:type="dxa"/>
          </w:tcPr>
          <w:p w:rsidR="00727B74" w:rsidRPr="00573E29" w:rsidRDefault="00727B74" w:rsidP="008B1229">
            <w:pPr>
              <w:tabs>
                <w:tab w:val="left" w:pos="836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07" w:type="dxa"/>
          </w:tcPr>
          <w:p w:rsidR="00727B74" w:rsidRPr="00573E29" w:rsidRDefault="00727B74" w:rsidP="008B1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 w:val="restart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 w:val="restart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 w:val="restart"/>
          </w:tcPr>
          <w:p w:rsidR="00727B74" w:rsidRPr="00573E29" w:rsidRDefault="00727B74" w:rsidP="00573E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Ailincăi Ioan</w:t>
            </w:r>
          </w:p>
        </w:tc>
        <w:tc>
          <w:tcPr>
            <w:tcW w:w="1836" w:type="dxa"/>
          </w:tcPr>
          <w:p w:rsidR="00727B74" w:rsidRPr="00573E29" w:rsidRDefault="00727B74" w:rsidP="00E460B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Naţional Sportiv „Cetate” Deva</w:t>
            </w: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 - antrenor</w:t>
            </w:r>
          </w:p>
        </w:tc>
        <w:tc>
          <w:tcPr>
            <w:tcW w:w="1680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Educaţie Fizică şi Sport – lupte libere</w:t>
            </w:r>
          </w:p>
        </w:tc>
        <w:tc>
          <w:tcPr>
            <w:tcW w:w="1538" w:type="dxa"/>
          </w:tcPr>
          <w:p w:rsidR="00727B74" w:rsidRPr="00573E29" w:rsidRDefault="00727B74" w:rsidP="00AB51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07" w:type="dxa"/>
          </w:tcPr>
          <w:p w:rsidR="00727B74" w:rsidRPr="00573E29" w:rsidRDefault="00727B74" w:rsidP="00AB51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7B74" w:rsidRPr="00573E29">
        <w:tc>
          <w:tcPr>
            <w:tcW w:w="1799" w:type="dxa"/>
            <w:vMerge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3E29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1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</w:tcPr>
          <w:p w:rsidR="00727B74" w:rsidRPr="00573E29" w:rsidRDefault="00727B74" w:rsidP="00573E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727B74" w:rsidRDefault="00727B74" w:rsidP="003E4758">
      <w:pPr>
        <w:rPr>
          <w:rFonts w:ascii="Times New Roman" w:hAnsi="Times New Roman" w:cs="Times New Roman"/>
        </w:rPr>
      </w:pPr>
    </w:p>
    <w:p w:rsidR="00727B74" w:rsidRDefault="00727B74" w:rsidP="003E4758">
      <w:pPr>
        <w:rPr>
          <w:rFonts w:ascii="Times New Roman" w:hAnsi="Times New Roman" w:cs="Times New Roman"/>
        </w:rPr>
      </w:pPr>
    </w:p>
    <w:p w:rsidR="00727B74" w:rsidRDefault="00727B74" w:rsidP="003E4758">
      <w:pPr>
        <w:rPr>
          <w:rFonts w:ascii="Times New Roman" w:hAnsi="Times New Roman" w:cs="Times New Roman"/>
        </w:rPr>
      </w:pPr>
    </w:p>
    <w:p w:rsidR="00727B74" w:rsidRDefault="00727B74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SECRETAR,</w:t>
      </w:r>
    </w:p>
    <w:p w:rsidR="00727B74" w:rsidRDefault="00727B74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Adrian Cristian LIGA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Pisoiu Liliana</w:t>
      </w:r>
    </w:p>
    <w:sectPr w:rsidR="00727B74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370" w:hanging="360"/>
      </w:pPr>
    </w:lvl>
    <w:lvl w:ilvl="2" w:tplc="0418001B">
      <w:start w:val="1"/>
      <w:numFmt w:val="lowerRoman"/>
      <w:lvlText w:val="%3."/>
      <w:lvlJc w:val="right"/>
      <w:pPr>
        <w:ind w:left="3090" w:hanging="180"/>
      </w:pPr>
    </w:lvl>
    <w:lvl w:ilvl="3" w:tplc="0418000F">
      <w:start w:val="1"/>
      <w:numFmt w:val="decimal"/>
      <w:lvlText w:val="%4."/>
      <w:lvlJc w:val="left"/>
      <w:pPr>
        <w:ind w:left="3810" w:hanging="360"/>
      </w:pPr>
    </w:lvl>
    <w:lvl w:ilvl="4" w:tplc="04180019">
      <w:start w:val="1"/>
      <w:numFmt w:val="lowerLetter"/>
      <w:lvlText w:val="%5."/>
      <w:lvlJc w:val="left"/>
      <w:pPr>
        <w:ind w:left="4530" w:hanging="360"/>
      </w:pPr>
    </w:lvl>
    <w:lvl w:ilvl="5" w:tplc="0418001B">
      <w:start w:val="1"/>
      <w:numFmt w:val="lowerRoman"/>
      <w:lvlText w:val="%6."/>
      <w:lvlJc w:val="right"/>
      <w:pPr>
        <w:ind w:left="5250" w:hanging="180"/>
      </w:pPr>
    </w:lvl>
    <w:lvl w:ilvl="6" w:tplc="0418000F">
      <w:start w:val="1"/>
      <w:numFmt w:val="decimal"/>
      <w:lvlText w:val="%7."/>
      <w:lvlJc w:val="left"/>
      <w:pPr>
        <w:ind w:left="5970" w:hanging="360"/>
      </w:pPr>
    </w:lvl>
    <w:lvl w:ilvl="7" w:tplc="04180019">
      <w:start w:val="1"/>
      <w:numFmt w:val="lowerLetter"/>
      <w:lvlText w:val="%8."/>
      <w:lvlJc w:val="left"/>
      <w:pPr>
        <w:ind w:left="6690" w:hanging="360"/>
      </w:pPr>
    </w:lvl>
    <w:lvl w:ilvl="8" w:tplc="0418001B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01356"/>
    <w:rsid w:val="000102E7"/>
    <w:rsid w:val="00010C05"/>
    <w:rsid w:val="000731A1"/>
    <w:rsid w:val="000A1AA9"/>
    <w:rsid w:val="000E0086"/>
    <w:rsid w:val="001A586E"/>
    <w:rsid w:val="00261EB3"/>
    <w:rsid w:val="002A7DC6"/>
    <w:rsid w:val="002C16A7"/>
    <w:rsid w:val="002D58D8"/>
    <w:rsid w:val="003023D9"/>
    <w:rsid w:val="00315318"/>
    <w:rsid w:val="00365B6B"/>
    <w:rsid w:val="00385D1C"/>
    <w:rsid w:val="00392002"/>
    <w:rsid w:val="003E4758"/>
    <w:rsid w:val="004503B9"/>
    <w:rsid w:val="00456830"/>
    <w:rsid w:val="00480BEF"/>
    <w:rsid w:val="00573E29"/>
    <w:rsid w:val="00591236"/>
    <w:rsid w:val="00591BB2"/>
    <w:rsid w:val="005E1410"/>
    <w:rsid w:val="005E20E8"/>
    <w:rsid w:val="005E7A66"/>
    <w:rsid w:val="00613E76"/>
    <w:rsid w:val="006747E4"/>
    <w:rsid w:val="006A49DD"/>
    <w:rsid w:val="006F182E"/>
    <w:rsid w:val="00727B74"/>
    <w:rsid w:val="0074355B"/>
    <w:rsid w:val="007645CC"/>
    <w:rsid w:val="00795687"/>
    <w:rsid w:val="007D55B7"/>
    <w:rsid w:val="008B1229"/>
    <w:rsid w:val="00986362"/>
    <w:rsid w:val="009B622B"/>
    <w:rsid w:val="009E7CF3"/>
    <w:rsid w:val="00A15CD8"/>
    <w:rsid w:val="00AB5120"/>
    <w:rsid w:val="00B07326"/>
    <w:rsid w:val="00B4509E"/>
    <w:rsid w:val="00BA2813"/>
    <w:rsid w:val="00BA70EA"/>
    <w:rsid w:val="00BC1945"/>
    <w:rsid w:val="00C91E91"/>
    <w:rsid w:val="00CC38F1"/>
    <w:rsid w:val="00CC5121"/>
    <w:rsid w:val="00CF03FA"/>
    <w:rsid w:val="00D67199"/>
    <w:rsid w:val="00D74331"/>
    <w:rsid w:val="00E460BE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108</TotalTime>
  <Pages>3</Pages>
  <Words>352</Words>
  <Characters>2012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cristina.dascalu</dc:creator>
  <cp:keywords/>
  <dc:description/>
  <cp:lastModifiedBy>Lia</cp:lastModifiedBy>
  <cp:revision>9</cp:revision>
  <cp:lastPrinted>2013-10-21T07:44:00Z</cp:lastPrinted>
  <dcterms:created xsi:type="dcterms:W3CDTF">2013-10-20T16:02:00Z</dcterms:created>
  <dcterms:modified xsi:type="dcterms:W3CDTF">2013-10-28T10:54:00Z</dcterms:modified>
</cp:coreProperties>
</file>