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3E" w:rsidRDefault="00456E3E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456E3E" w:rsidRDefault="00456E3E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56E3E" w:rsidRDefault="00456E3E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456E3E" w:rsidRDefault="00456E3E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456E3E" w:rsidRDefault="00456E3E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56E3E" w:rsidRDefault="00456E3E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56E3E" w:rsidRDefault="00456E3E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56E3E" w:rsidRDefault="00456E3E" w:rsidP="00B4509E">
      <w:pPr>
        <w:spacing w:after="0" w:line="240" w:lineRule="auto"/>
        <w:rPr>
          <w:rFonts w:ascii="Times New Roman" w:hAnsi="Times New Roman"/>
          <w:b/>
        </w:rPr>
      </w:pPr>
    </w:p>
    <w:p w:rsidR="00456E3E" w:rsidRDefault="00456E3E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456E3E" w:rsidRDefault="00456E3E" w:rsidP="00283DA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ământ:</w:t>
      </w:r>
      <w:bookmarkStart w:id="0" w:name="_GoBack"/>
      <w:bookmarkEnd w:id="0"/>
      <w:r>
        <w:rPr>
          <w:rFonts w:ascii="Times New Roman" w:hAnsi="Times New Roman"/>
          <w:b/>
        </w:rPr>
        <w:t>LICEUL DE ARTE ,,SIGISMUND TODUTA’’ DEVA</w:t>
      </w:r>
    </w:p>
    <w:p w:rsidR="00456E3E" w:rsidRDefault="00456E3E" w:rsidP="00283DA4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456E3E" w:rsidRPr="00EE30CB" w:rsidTr="00EE30CB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0CB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EE30CB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EE30CB">
              <w:rPr>
                <w:rFonts w:ascii="Tahoma" w:hAnsi="Tahoma" w:cs="Tahoma"/>
                <w:sz w:val="16"/>
                <w:szCs w:val="16"/>
              </w:rPr>
              <w:t>Ț</w:t>
            </w:r>
            <w:r w:rsidRPr="00EE30CB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EE30CB">
              <w:rPr>
                <w:rFonts w:ascii="Tahoma" w:hAnsi="Tahoma" w:cs="Tahoma"/>
                <w:sz w:val="16"/>
                <w:szCs w:val="16"/>
              </w:rPr>
              <w:t>Ș</w:t>
            </w:r>
            <w:r w:rsidRPr="00EE30CB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TOTAL</w:t>
            </w: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shd w:val="thin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EE30CB">
        <w:tc>
          <w:tcPr>
            <w:tcW w:w="382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</w:tbl>
    <w:p w:rsidR="00456E3E" w:rsidRDefault="00456E3E" w:rsidP="00EE1EE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DIRECTOR,</w:t>
      </w:r>
    </w:p>
    <w:p w:rsidR="00456E3E" w:rsidRDefault="00456E3E" w:rsidP="00EE1EE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PROF. MIHUT GHEORGHE IOAN</w:t>
      </w:r>
    </w:p>
    <w:p w:rsidR="00456E3E" w:rsidRDefault="00456E3E">
      <w:pPr>
        <w:rPr>
          <w:rFonts w:ascii="Times New Roman" w:hAnsi="Times New Roman"/>
        </w:rPr>
      </w:pPr>
    </w:p>
    <w:p w:rsidR="00456E3E" w:rsidRDefault="00456E3E">
      <w:pPr>
        <w:rPr>
          <w:rFonts w:ascii="Times New Roman" w:hAnsi="Times New Roman"/>
        </w:rPr>
      </w:pPr>
    </w:p>
    <w:p w:rsidR="00456E3E" w:rsidRDefault="00456E3E">
      <w:pPr>
        <w:rPr>
          <w:rFonts w:ascii="Times New Roman" w:hAnsi="Times New Roman"/>
        </w:rPr>
      </w:pPr>
    </w:p>
    <w:p w:rsidR="00456E3E" w:rsidRDefault="00456E3E">
      <w:pPr>
        <w:rPr>
          <w:rFonts w:ascii="Times New Roman" w:hAnsi="Times New Roman"/>
        </w:rPr>
      </w:pPr>
    </w:p>
    <w:p w:rsidR="00456E3E" w:rsidRDefault="00456E3E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456E3E" w:rsidRDefault="00456E3E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456E3E" w:rsidRDefault="00456E3E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56E3E" w:rsidRDefault="00456E3E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456E3E" w:rsidRDefault="00456E3E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456E3E" w:rsidRDefault="00456E3E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05"/>
        <w:gridCol w:w="899"/>
        <w:gridCol w:w="1622"/>
        <w:gridCol w:w="2093"/>
        <w:gridCol w:w="1647"/>
        <w:gridCol w:w="1738"/>
        <w:gridCol w:w="1464"/>
        <w:gridCol w:w="2165"/>
        <w:gridCol w:w="1488"/>
      </w:tblGrid>
      <w:tr w:rsidR="00456E3E" w:rsidRPr="00EE30CB" w:rsidTr="00283DA4">
        <w:tc>
          <w:tcPr>
            <w:tcW w:w="1705" w:type="dxa"/>
            <w:vMerge w:val="restart"/>
            <w:tcBorders>
              <w:top w:val="single" w:sz="4" w:space="0" w:color="auto"/>
            </w:tcBorders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99" w:type="dxa"/>
            <w:vMerge w:val="restart"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622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EE30CB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2093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EE30CB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EE30CB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647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738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29" w:type="dxa"/>
            <w:gridSpan w:val="2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EE30CB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88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EE30CB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EE30CB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  <w:vMerge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2" w:type="dxa"/>
            <w:vMerge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  <w:vMerge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  <w:vMerge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  <w:vMerge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  <w:shd w:val="clear" w:color="auto" w:fill="FFFFFF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>SUS</w:t>
            </w:r>
            <w:r w:rsidRPr="00EE30CB">
              <w:rPr>
                <w:rFonts w:ascii="Tahoma" w:hAnsi="Tahoma" w:cs="Tahoma"/>
                <w:sz w:val="16"/>
                <w:szCs w:val="16"/>
              </w:rPr>
              <w:t>Ț</w:t>
            </w:r>
            <w:r w:rsidRPr="00EE30CB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0CB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EE30CB">
              <w:rPr>
                <w:rFonts w:ascii="Tahoma" w:hAnsi="Tahoma" w:cs="Tahoma"/>
                <w:sz w:val="16"/>
                <w:szCs w:val="16"/>
              </w:rPr>
              <w:t>Ț</w:t>
            </w:r>
            <w:r w:rsidRPr="00EE30CB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EE30CB">
              <w:rPr>
                <w:rFonts w:ascii="Tahoma" w:hAnsi="Tahoma" w:cs="Tahoma"/>
                <w:sz w:val="16"/>
                <w:szCs w:val="16"/>
              </w:rPr>
              <w:t>Ș</w:t>
            </w:r>
            <w:r w:rsidRPr="00EE30CB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488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 an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SAMOILESCU</w:t>
            </w:r>
          </w:p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ANDREEA</w:t>
            </w: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LIC. DE ARTE S. TODUŢĂ DEVA</w:t>
            </w: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EDUCAŢIE FIZICĂ</w:t>
            </w:r>
          </w:p>
        </w:tc>
        <w:tc>
          <w:tcPr>
            <w:tcW w:w="1464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ŞTEFONI DOINA</w:t>
            </w:r>
          </w:p>
        </w:tc>
        <w:tc>
          <w:tcPr>
            <w:tcW w:w="2093" w:type="dxa"/>
          </w:tcPr>
          <w:p w:rsidR="00456E3E" w:rsidRDefault="00456E3E"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1EE1" w:rsidRDefault="00456E3E" w:rsidP="00EE30C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MUZICĂ COREP.</w:t>
            </w:r>
          </w:p>
        </w:tc>
        <w:tc>
          <w:tcPr>
            <w:tcW w:w="1464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PETRESC ALIN</w:t>
            </w:r>
          </w:p>
        </w:tc>
        <w:tc>
          <w:tcPr>
            <w:tcW w:w="2093" w:type="dxa"/>
          </w:tcPr>
          <w:p w:rsidR="00456E3E" w:rsidRDefault="00456E3E"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MUZ. SUFLAT</w:t>
            </w:r>
          </w:p>
        </w:tc>
        <w:tc>
          <w:tcPr>
            <w:tcW w:w="1464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POPA IOANA</w:t>
            </w:r>
          </w:p>
        </w:tc>
        <w:tc>
          <w:tcPr>
            <w:tcW w:w="2093" w:type="dxa"/>
          </w:tcPr>
          <w:p w:rsidR="00456E3E" w:rsidRDefault="00456E3E" w:rsidP="009D471D"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ARTE VIZ.</w:t>
            </w:r>
          </w:p>
        </w:tc>
        <w:tc>
          <w:tcPr>
            <w:tcW w:w="1464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  <w:shd w:val="diagStripe" w:color="auto" w:fill="auto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BORCA VALENTIN</w:t>
            </w:r>
          </w:p>
        </w:tc>
        <w:tc>
          <w:tcPr>
            <w:tcW w:w="2093" w:type="dxa"/>
          </w:tcPr>
          <w:p w:rsidR="00456E3E" w:rsidRDefault="00456E3E" w:rsidP="009D471D"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ISTORIE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DONOVICI ADRIAN</w:t>
            </w: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MUZICĂ PIAN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IACOBONI ANDREEA</w:t>
            </w:r>
          </w:p>
        </w:tc>
        <w:tc>
          <w:tcPr>
            <w:tcW w:w="2093" w:type="dxa"/>
          </w:tcPr>
          <w:p w:rsidR="00456E3E" w:rsidRDefault="00456E3E" w:rsidP="009D471D"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MUZICA ANS.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VARGA CSABA</w:t>
            </w: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MUZ.CHITARĂ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3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CÎRJOI DAN IOAN</w:t>
            </w:r>
          </w:p>
        </w:tc>
        <w:tc>
          <w:tcPr>
            <w:tcW w:w="2093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ARTE VIZUALE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MÂRZA LUCIAN</w:t>
            </w:r>
          </w:p>
        </w:tc>
        <w:tc>
          <w:tcPr>
            <w:tcW w:w="2093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 w:rsidRPr="00E3067B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MUZ. COMP.</w:t>
            </w:r>
          </w:p>
        </w:tc>
        <w:tc>
          <w:tcPr>
            <w:tcW w:w="1464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65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...........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Default="00456E3E"/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4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SIMINA SIMONA</w:t>
            </w:r>
          </w:p>
        </w:tc>
        <w:tc>
          <w:tcPr>
            <w:tcW w:w="2093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LIC. DE ARTE S. TODUŢĂ DEVA</w:t>
            </w:r>
          </w:p>
        </w:tc>
        <w:tc>
          <w:tcPr>
            <w:tcW w:w="1647" w:type="dxa"/>
          </w:tcPr>
          <w:p w:rsidR="00456E3E" w:rsidRDefault="00456E3E">
            <w:r>
              <w:rPr>
                <w:rFonts w:ascii="Times New Roman" w:hAnsi="Times New Roman"/>
              </w:rPr>
              <w:t xml:space="preserve"> T 1 an</w:t>
            </w:r>
          </w:p>
        </w:tc>
        <w:tc>
          <w:tcPr>
            <w:tcW w:w="1738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EDUCAŢIE FIZICĂ</w:t>
            </w:r>
          </w:p>
        </w:tc>
        <w:tc>
          <w:tcPr>
            <w:tcW w:w="1464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65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NEAG CRITIAN</w:t>
            </w:r>
          </w:p>
        </w:tc>
        <w:tc>
          <w:tcPr>
            <w:tcW w:w="2093" w:type="dxa"/>
          </w:tcPr>
          <w:p w:rsidR="00456E3E" w:rsidRDefault="00456E3E">
            <w:r w:rsidRPr="00A6446F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MUZICĂ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LAZĂR IOV</w:t>
            </w:r>
          </w:p>
        </w:tc>
        <w:tc>
          <w:tcPr>
            <w:tcW w:w="2093" w:type="dxa"/>
          </w:tcPr>
          <w:p w:rsidR="00456E3E" w:rsidRDefault="00456E3E" w:rsidP="009D471D">
            <w:r w:rsidRPr="00A6446F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MUZICĂ TSD</w:t>
            </w: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...........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Default="00456E3E"/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5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NEAG VALENTINA</w:t>
            </w:r>
          </w:p>
        </w:tc>
        <w:tc>
          <w:tcPr>
            <w:tcW w:w="2093" w:type="dxa"/>
          </w:tcPr>
          <w:p w:rsidR="00456E3E" w:rsidRDefault="00456E3E" w:rsidP="009D471D">
            <w:r w:rsidRPr="00A6446F">
              <w:rPr>
                <w:rFonts w:ascii="Times New Roman" w:hAnsi="Times New Roman"/>
              </w:rPr>
              <w:t>LIC. DE ARTE S. TODUŢĂ</w:t>
            </w:r>
            <w:r>
              <w:rPr>
                <w:rFonts w:ascii="Times New Roman" w:hAnsi="Times New Roman"/>
              </w:rPr>
              <w:t xml:space="preserve"> DEVA</w:t>
            </w:r>
          </w:p>
        </w:tc>
        <w:tc>
          <w:tcPr>
            <w:tcW w:w="1647" w:type="dxa"/>
          </w:tcPr>
          <w:p w:rsidR="00456E3E" w:rsidRDefault="00456E3E">
            <w:r w:rsidRPr="000034B2">
              <w:rPr>
                <w:rFonts w:ascii="Times New Roman" w:hAnsi="Times New Roman"/>
              </w:rPr>
              <w:t>S</w:t>
            </w:r>
          </w:p>
        </w:tc>
        <w:tc>
          <w:tcPr>
            <w:tcW w:w="1738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EDUCATOARE</w:t>
            </w:r>
          </w:p>
        </w:tc>
        <w:tc>
          <w:tcPr>
            <w:tcW w:w="1464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65" w:type="dxa"/>
          </w:tcPr>
          <w:p w:rsidR="00456E3E" w:rsidRPr="00EE30CB" w:rsidRDefault="00456E3E" w:rsidP="009D47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...........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6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...........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7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...........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 w:val="restart"/>
          </w:tcPr>
          <w:p w:rsidR="00456E3E" w:rsidRPr="00EE30CB" w:rsidRDefault="00456E3E" w:rsidP="00EE30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peste 7 ani</w:t>
            </w: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1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2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6E3E" w:rsidRPr="00EE30CB" w:rsidTr="00283DA4">
        <w:tc>
          <w:tcPr>
            <w:tcW w:w="1705" w:type="dxa"/>
            <w:vMerge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  <w:r w:rsidRPr="00EE30CB">
              <w:rPr>
                <w:rFonts w:ascii="Times New Roman" w:hAnsi="Times New Roman"/>
              </w:rPr>
              <w:t>...........</w:t>
            </w:r>
          </w:p>
        </w:tc>
        <w:tc>
          <w:tcPr>
            <w:tcW w:w="1622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3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5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88" w:type="dxa"/>
          </w:tcPr>
          <w:p w:rsidR="00456E3E" w:rsidRPr="00EE30CB" w:rsidRDefault="00456E3E" w:rsidP="00EE30C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56E3E" w:rsidRDefault="00456E3E" w:rsidP="00EE1EE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DIRECTOR,</w:t>
      </w:r>
    </w:p>
    <w:p w:rsidR="00456E3E" w:rsidRDefault="00456E3E" w:rsidP="00EE1EE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PROF. MIHUT GHEORGHE IOAN</w:t>
      </w:r>
    </w:p>
    <w:sectPr w:rsidR="00456E3E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3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034B2"/>
    <w:rsid w:val="000102E7"/>
    <w:rsid w:val="00010C05"/>
    <w:rsid w:val="00015E96"/>
    <w:rsid w:val="000731A1"/>
    <w:rsid w:val="000A1AA9"/>
    <w:rsid w:val="000C3C13"/>
    <w:rsid w:val="001A586E"/>
    <w:rsid w:val="00264C4B"/>
    <w:rsid w:val="00283DA4"/>
    <w:rsid w:val="00293DF2"/>
    <w:rsid w:val="002C16A7"/>
    <w:rsid w:val="00365B6B"/>
    <w:rsid w:val="00385D1C"/>
    <w:rsid w:val="00392002"/>
    <w:rsid w:val="003E4758"/>
    <w:rsid w:val="004503B9"/>
    <w:rsid w:val="00456E3E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7F1805"/>
    <w:rsid w:val="0086579A"/>
    <w:rsid w:val="00986362"/>
    <w:rsid w:val="009D471D"/>
    <w:rsid w:val="00A15CD8"/>
    <w:rsid w:val="00A6446F"/>
    <w:rsid w:val="00B07326"/>
    <w:rsid w:val="00B4509E"/>
    <w:rsid w:val="00B93D1B"/>
    <w:rsid w:val="00BB1E13"/>
    <w:rsid w:val="00BC1945"/>
    <w:rsid w:val="00C91E91"/>
    <w:rsid w:val="00CC0E8D"/>
    <w:rsid w:val="00CC38F1"/>
    <w:rsid w:val="00D67199"/>
    <w:rsid w:val="00DE1D48"/>
    <w:rsid w:val="00E3067B"/>
    <w:rsid w:val="00E44216"/>
    <w:rsid w:val="00E46AEB"/>
    <w:rsid w:val="00EE1EE1"/>
    <w:rsid w:val="00EE30CB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3</Pages>
  <Words>353</Words>
  <Characters>2015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Mihai Iancu</cp:lastModifiedBy>
  <cp:revision>9</cp:revision>
  <dcterms:created xsi:type="dcterms:W3CDTF">2013-10-29T10:37:00Z</dcterms:created>
  <dcterms:modified xsi:type="dcterms:W3CDTF">2013-10-29T11:27:00Z</dcterms:modified>
</cp:coreProperties>
</file>