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D76229">
        <w:rPr>
          <w:rFonts w:ascii="Times New Roman" w:hAnsi="Times New Roman" w:cs="Times New Roman"/>
          <w:b/>
        </w:rPr>
        <w:t>ȘCOALA PRIMARĂ PRICAZ</w:t>
      </w:r>
      <w:r w:rsidR="00613E76">
        <w:rPr>
          <w:rFonts w:ascii="Times New Roman" w:hAnsi="Times New Roman" w:cs="Times New Roman"/>
          <w:b/>
        </w:rPr>
        <w:t>……………………………………..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11E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011E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11E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011E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011E97" w:rsidRDefault="00011E97" w:rsidP="00011E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</w:t>
      </w:r>
    </w:p>
    <w:p w:rsidR="00011E97" w:rsidRDefault="00011E97" w:rsidP="00011E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Prof.Igreț Gelu Nicolae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gril"/>
        <w:tblW w:w="14821" w:type="dxa"/>
        <w:tblInd w:w="-601" w:type="dxa"/>
        <w:tblLook w:val="04A0" w:firstRow="1" w:lastRow="0" w:firstColumn="1" w:lastColumn="0" w:noHBand="0" w:noVBand="1"/>
      </w:tblPr>
      <w:tblGrid>
        <w:gridCol w:w="1759"/>
        <w:gridCol w:w="908"/>
        <w:gridCol w:w="1426"/>
        <w:gridCol w:w="1801"/>
        <w:gridCol w:w="1986"/>
        <w:gridCol w:w="1670"/>
        <w:gridCol w:w="1506"/>
        <w:gridCol w:w="2246"/>
        <w:gridCol w:w="1519"/>
      </w:tblGrid>
      <w:tr w:rsidR="00795687" w:rsidRPr="003E4758" w:rsidTr="00011E97">
        <w:tc>
          <w:tcPr>
            <w:tcW w:w="175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0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2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0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7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752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011E97">
        <w:tc>
          <w:tcPr>
            <w:tcW w:w="175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46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1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11E97">
        <w:tc>
          <w:tcPr>
            <w:tcW w:w="175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6" w:type="dxa"/>
          </w:tcPr>
          <w:p w:rsidR="00010C05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PÂRVU</w:t>
            </w:r>
          </w:p>
          <w:p w:rsidR="00D76229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ELENA CRISTINA</w:t>
            </w:r>
          </w:p>
          <w:p w:rsidR="00D76229" w:rsidRPr="007645CC" w:rsidRDefault="00D7622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Primară Pricaz</w:t>
            </w:r>
          </w:p>
        </w:tc>
        <w:tc>
          <w:tcPr>
            <w:tcW w:w="1986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70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limba engleză</w:t>
            </w:r>
          </w:p>
        </w:tc>
        <w:tc>
          <w:tcPr>
            <w:tcW w:w="150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11E97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11E97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2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11E97">
        <w:tc>
          <w:tcPr>
            <w:tcW w:w="175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6" w:type="dxa"/>
          </w:tcPr>
          <w:p w:rsidR="00010C05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CHIRA</w:t>
            </w:r>
          </w:p>
          <w:p w:rsidR="00D76229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GHEORGHE</w:t>
            </w:r>
          </w:p>
          <w:p w:rsidR="00D76229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SORIN</w:t>
            </w:r>
          </w:p>
        </w:tc>
        <w:tc>
          <w:tcPr>
            <w:tcW w:w="1801" w:type="dxa"/>
          </w:tcPr>
          <w:p w:rsidR="00D76229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Primară Pricaz</w:t>
            </w:r>
          </w:p>
        </w:tc>
        <w:tc>
          <w:tcPr>
            <w:tcW w:w="1986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70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educație fizică și sport</w:t>
            </w:r>
          </w:p>
        </w:tc>
        <w:tc>
          <w:tcPr>
            <w:tcW w:w="1506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6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1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11E97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6" w:type="dxa"/>
          </w:tcPr>
          <w:p w:rsidR="00010C05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DUMITRU</w:t>
            </w:r>
          </w:p>
          <w:p w:rsidR="00D76229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DANIELA</w:t>
            </w:r>
          </w:p>
        </w:tc>
        <w:tc>
          <w:tcPr>
            <w:tcW w:w="1801" w:type="dxa"/>
          </w:tcPr>
          <w:p w:rsidR="00010C05" w:rsidRPr="007645CC" w:rsidRDefault="00D7622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Primară Pricaz</w:t>
            </w:r>
          </w:p>
        </w:tc>
        <w:tc>
          <w:tcPr>
            <w:tcW w:w="1986" w:type="dxa"/>
          </w:tcPr>
          <w:p w:rsidR="00010C05" w:rsidRPr="007645CC" w:rsidRDefault="00011E9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70" w:type="dxa"/>
          </w:tcPr>
          <w:p w:rsidR="00010C05" w:rsidRPr="007645CC" w:rsidRDefault="00011E9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învățământ preșcolar</w:t>
            </w:r>
          </w:p>
        </w:tc>
        <w:tc>
          <w:tcPr>
            <w:tcW w:w="1506" w:type="dxa"/>
          </w:tcPr>
          <w:p w:rsidR="00010C05" w:rsidRPr="007645CC" w:rsidRDefault="00011E9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6" w:type="dxa"/>
          </w:tcPr>
          <w:p w:rsidR="00010C05" w:rsidRPr="007645CC" w:rsidRDefault="00011E97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1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11E97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2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011E97" w:rsidRDefault="00011E97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</w:t>
      </w:r>
    </w:p>
    <w:p w:rsidR="00011E97" w:rsidRDefault="00011E97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Prof.Igreț Gelu Nicolae</w:t>
      </w:r>
    </w:p>
    <w:sectPr w:rsidR="00011E97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11E97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D7622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2FB30-F7D9-4502-9981-40CD5B084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A5778A3A-358C-4CED-86A5-12C89047056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20</TotalTime>
  <Pages>2</Pages>
  <Words>223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MECTS</cp:lastModifiedBy>
  <cp:revision>5</cp:revision>
  <dcterms:created xsi:type="dcterms:W3CDTF">2013-10-20T16:02:00Z</dcterms:created>
  <dcterms:modified xsi:type="dcterms:W3CDTF">2013-10-30T06:11:00Z</dcterms:modified>
</cp:coreProperties>
</file>