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98F" w:rsidRDefault="003B698F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3B698F" w:rsidRDefault="003B698F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B698F" w:rsidRDefault="003B698F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3B698F" w:rsidRDefault="003B698F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3B698F" w:rsidRDefault="003B698F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B698F" w:rsidRDefault="003B698F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B698F" w:rsidRDefault="003B698F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B698F" w:rsidRDefault="003B698F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B698F" w:rsidRDefault="003B698F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3B698F" w:rsidRDefault="003B698F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 Colegiul National „I.C Bratianu” Haţeg</w:t>
      </w:r>
    </w:p>
    <w:p w:rsidR="003B698F" w:rsidRDefault="003B698F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Nr. 6753/ 21.10.2013</w:t>
      </w:r>
    </w:p>
    <w:p w:rsidR="003B698F" w:rsidRPr="007645CC" w:rsidRDefault="003B698F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B698F" w:rsidRDefault="003B698F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3B698F" w:rsidRPr="001D687B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</w:t>
            </w: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1D687B">
              <w:rPr>
                <w:rFonts w:ascii="Tahoma" w:hAnsi="Tahoma" w:cs="Tahoma"/>
                <w:sz w:val="16"/>
                <w:szCs w:val="16"/>
              </w:rPr>
              <w:t>Ț</w:t>
            </w: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1D687B">
              <w:rPr>
                <w:rFonts w:ascii="Tahoma" w:hAnsi="Tahoma" w:cs="Tahoma"/>
                <w:sz w:val="16"/>
                <w:szCs w:val="16"/>
              </w:rPr>
              <w:t>Ș</w:t>
            </w: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</w:t>
            </w: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TOTAL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thin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3B698F" w:rsidRPr="00FC23F9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23F9">
              <w:rPr>
                <w:rFonts w:ascii="Times New Roman" w:hAnsi="Times New Roman" w:cs="Times New Roman"/>
              </w:rPr>
              <w:t>1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3828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B698F" w:rsidRPr="001D687B" w:rsidRDefault="003B698F" w:rsidP="006237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3B698F" w:rsidRPr="001D687B" w:rsidRDefault="003B698F" w:rsidP="00FC23F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3B698F" w:rsidRDefault="003B698F">
      <w:pPr>
        <w:rPr>
          <w:rFonts w:ascii="Times New Roman" w:hAnsi="Times New Roman" w:cs="Times New Roman"/>
        </w:rPr>
      </w:pPr>
    </w:p>
    <w:p w:rsidR="003B698F" w:rsidRDefault="003B698F">
      <w:pPr>
        <w:rPr>
          <w:rFonts w:ascii="Times New Roman" w:hAnsi="Times New Roman" w:cs="Times New Roman"/>
        </w:rPr>
      </w:pPr>
    </w:p>
    <w:p w:rsidR="003B698F" w:rsidRDefault="003B698F">
      <w:pPr>
        <w:rPr>
          <w:rFonts w:ascii="Times New Roman" w:hAnsi="Times New Roman" w:cs="Times New Roman"/>
        </w:rPr>
      </w:pPr>
    </w:p>
    <w:p w:rsidR="003B698F" w:rsidRDefault="003B698F">
      <w:pPr>
        <w:rPr>
          <w:rFonts w:ascii="Times New Roman" w:hAnsi="Times New Roman" w:cs="Times New Roman"/>
        </w:rPr>
      </w:pPr>
    </w:p>
    <w:p w:rsidR="003B698F" w:rsidRDefault="003B698F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3B698F" w:rsidRDefault="003B698F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3B698F" w:rsidRDefault="003B698F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B698F" w:rsidRDefault="003B698F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3B698F" w:rsidRDefault="003B698F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3B698F" w:rsidRDefault="003B698F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98"/>
        <w:gridCol w:w="660"/>
        <w:gridCol w:w="2750"/>
        <w:gridCol w:w="2750"/>
        <w:gridCol w:w="770"/>
        <w:gridCol w:w="3080"/>
        <w:gridCol w:w="1100"/>
        <w:gridCol w:w="954"/>
        <w:gridCol w:w="1686"/>
      </w:tblGrid>
      <w:tr w:rsidR="003B698F" w:rsidRPr="001D687B">
        <w:tc>
          <w:tcPr>
            <w:tcW w:w="1098" w:type="dxa"/>
            <w:vMerge w:val="restart"/>
            <w:tcBorders>
              <w:top w:val="single" w:sz="4" w:space="0" w:color="auto"/>
            </w:tcBorders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60" w:type="dxa"/>
            <w:vMerge w:val="restart"/>
            <w:shd w:val="clear" w:color="auto" w:fill="FFFFFF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2750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1D687B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2750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1D687B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1D687B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770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3080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2054" w:type="dxa"/>
            <w:gridSpan w:val="2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1D687B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686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1D687B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1D687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vMerge/>
            <w:shd w:val="clear" w:color="auto" w:fill="FFFFFF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vMerge/>
            <w:shd w:val="clear" w:color="auto" w:fill="FFFFFF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  <w:vMerge/>
            <w:shd w:val="clear" w:color="auto" w:fill="FFFFFF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70" w:type="dxa"/>
            <w:vMerge/>
            <w:shd w:val="clear" w:color="auto" w:fill="FFFFFF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80" w:type="dxa"/>
            <w:vMerge/>
            <w:shd w:val="clear" w:color="auto" w:fill="FFFFFF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shd w:val="clear" w:color="auto" w:fill="FFFFFF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1D687B">
              <w:rPr>
                <w:rFonts w:ascii="Tahoma" w:hAnsi="Tahoma" w:cs="Tahoma"/>
                <w:sz w:val="16"/>
                <w:szCs w:val="16"/>
              </w:rPr>
              <w:t>Ț</w:t>
            </w: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1D687B">
              <w:rPr>
                <w:rFonts w:ascii="Tahoma" w:hAnsi="Tahoma" w:cs="Tahoma"/>
                <w:sz w:val="16"/>
                <w:szCs w:val="16"/>
              </w:rPr>
              <w:t>Ț</w:t>
            </w: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1D687B">
              <w:rPr>
                <w:rFonts w:ascii="Tahoma" w:hAnsi="Tahoma" w:cs="Tahoma"/>
                <w:sz w:val="16"/>
                <w:szCs w:val="16"/>
              </w:rPr>
              <w:t>Ș</w:t>
            </w:r>
            <w:r w:rsidRPr="001D687B">
              <w:rPr>
                <w:rFonts w:ascii="Times New Roman" w:hAnsi="Times New Roman" w:cs="Times New Roman"/>
                <w:sz w:val="16"/>
                <w:szCs w:val="16"/>
              </w:rPr>
              <w:t>I NEPR</w:t>
            </w:r>
          </w:p>
        </w:tc>
        <w:tc>
          <w:tcPr>
            <w:tcW w:w="1686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shd w:val="diagStripe" w:color="auto" w:fill="auto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Cozma Gheorghe Cornel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National „I.C Bratianu” Haţeg+ Scoala Gimn „A.Vlad” Orastie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Părăian- Nicoară Ana Maria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National „I.C Bratianu” Haţeg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Inginerie şi management în alimentaţie publică şi agroturism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Ciocoiu Alina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National „I.C Bratianu” Haţeg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080" w:type="dxa"/>
          </w:tcPr>
          <w:p w:rsidR="003B698F" w:rsidRPr="00560273" w:rsidRDefault="003B698F" w:rsidP="001D687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Matematica- Informatica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Pasăre Petronela Larisa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National „I.C Bratianu” Haţeg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Biologie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Completeaza la Sc Gimnaziala Râu de Mori</w:t>
            </w: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Filip Vlăduţ Ionel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National „I.C Bratianu” Haţeg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 w:val="restart"/>
          </w:tcPr>
          <w:p w:rsidR="003B698F" w:rsidRPr="001D687B" w:rsidRDefault="003B698F" w:rsidP="001D687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698F" w:rsidRPr="001D687B">
        <w:tc>
          <w:tcPr>
            <w:tcW w:w="1098" w:type="dxa"/>
            <w:vMerge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687B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5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7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08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00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54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6" w:type="dxa"/>
          </w:tcPr>
          <w:p w:rsidR="003B698F" w:rsidRPr="001D687B" w:rsidRDefault="003B698F" w:rsidP="001D68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3B698F" w:rsidRDefault="003B698F" w:rsidP="003E4758">
      <w:pPr>
        <w:rPr>
          <w:rFonts w:ascii="Times New Roman" w:hAnsi="Times New Roman" w:cs="Times New Roman"/>
        </w:rPr>
      </w:pPr>
    </w:p>
    <w:p w:rsidR="003B698F" w:rsidRDefault="003B698F" w:rsidP="003E4758">
      <w:pPr>
        <w:rPr>
          <w:rFonts w:ascii="Times New Roman" w:hAnsi="Times New Roman" w:cs="Times New Roman"/>
        </w:rPr>
      </w:pPr>
    </w:p>
    <w:p w:rsidR="003B698F" w:rsidRDefault="003B698F" w:rsidP="003E4758">
      <w:pPr>
        <w:rPr>
          <w:rFonts w:ascii="Times New Roman" w:hAnsi="Times New Roman" w:cs="Times New Roman"/>
        </w:rPr>
      </w:pPr>
    </w:p>
    <w:p w:rsidR="003B698F" w:rsidRDefault="003B698F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Director,                                                                                       Secretar şef,</w:t>
      </w:r>
    </w:p>
    <w:p w:rsidR="003B698F" w:rsidRDefault="003B698F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Prof. Badea Rodica                                                                          Cornenci Zinuca</w:t>
      </w:r>
    </w:p>
    <w:sectPr w:rsidR="003B698F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54CEA"/>
    <w:rsid w:val="000731A1"/>
    <w:rsid w:val="000A1AA9"/>
    <w:rsid w:val="000E28FB"/>
    <w:rsid w:val="001A586E"/>
    <w:rsid w:val="001B5651"/>
    <w:rsid w:val="001D687B"/>
    <w:rsid w:val="002C0FD6"/>
    <w:rsid w:val="002C16A7"/>
    <w:rsid w:val="002F6257"/>
    <w:rsid w:val="0030358C"/>
    <w:rsid w:val="003228EC"/>
    <w:rsid w:val="00365B6B"/>
    <w:rsid w:val="00382BE7"/>
    <w:rsid w:val="00385D1C"/>
    <w:rsid w:val="00392002"/>
    <w:rsid w:val="003B698F"/>
    <w:rsid w:val="003E4758"/>
    <w:rsid w:val="004503B9"/>
    <w:rsid w:val="00480BEF"/>
    <w:rsid w:val="004F17B7"/>
    <w:rsid w:val="004F186E"/>
    <w:rsid w:val="0055582D"/>
    <w:rsid w:val="00560273"/>
    <w:rsid w:val="00591BB2"/>
    <w:rsid w:val="005E1410"/>
    <w:rsid w:val="005E20E8"/>
    <w:rsid w:val="005F6C02"/>
    <w:rsid w:val="00613E76"/>
    <w:rsid w:val="00623746"/>
    <w:rsid w:val="006263B0"/>
    <w:rsid w:val="006A49DD"/>
    <w:rsid w:val="006D28F3"/>
    <w:rsid w:val="0070702B"/>
    <w:rsid w:val="00710BE3"/>
    <w:rsid w:val="0074355B"/>
    <w:rsid w:val="007645CC"/>
    <w:rsid w:val="00795687"/>
    <w:rsid w:val="007B20B5"/>
    <w:rsid w:val="0084735C"/>
    <w:rsid w:val="009209D9"/>
    <w:rsid w:val="00986362"/>
    <w:rsid w:val="009B73C3"/>
    <w:rsid w:val="009C1166"/>
    <w:rsid w:val="00A15CD8"/>
    <w:rsid w:val="00AF3DB7"/>
    <w:rsid w:val="00AF5C8C"/>
    <w:rsid w:val="00B07326"/>
    <w:rsid w:val="00B4509E"/>
    <w:rsid w:val="00BB6387"/>
    <w:rsid w:val="00BB7A87"/>
    <w:rsid w:val="00BC1945"/>
    <w:rsid w:val="00C11682"/>
    <w:rsid w:val="00C51A39"/>
    <w:rsid w:val="00C91E91"/>
    <w:rsid w:val="00CC38F1"/>
    <w:rsid w:val="00D12B1C"/>
    <w:rsid w:val="00D24AB1"/>
    <w:rsid w:val="00D67199"/>
    <w:rsid w:val="00DE610B"/>
    <w:rsid w:val="00E85AA0"/>
    <w:rsid w:val="00F3319E"/>
    <w:rsid w:val="00F54FD3"/>
    <w:rsid w:val="00FC23F9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DE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7A87"/>
    <w:rPr>
      <w:rFonts w:ascii="Times New Roman" w:hAnsi="Times New Roman" w:cs="Times New Roman"/>
      <w:sz w:val="2"/>
      <w:szCs w:val="2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</TotalTime>
  <Pages>3</Pages>
  <Words>351</Words>
  <Characters>2038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Secretariat</cp:lastModifiedBy>
  <cp:revision>10</cp:revision>
  <cp:lastPrinted>2013-10-22T06:37:00Z</cp:lastPrinted>
  <dcterms:created xsi:type="dcterms:W3CDTF">2013-10-21T05:38:00Z</dcterms:created>
  <dcterms:modified xsi:type="dcterms:W3CDTF">2013-10-30T06:51:00Z</dcterms:modified>
</cp:coreProperties>
</file>