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F0D" w:rsidRPr="00B16A6E" w:rsidRDefault="00795F0D" w:rsidP="007D0688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CONCURSUL </w:t>
      </w:r>
      <w:r w:rsidRPr="00B16A6E">
        <w:rPr>
          <w:b/>
          <w:bCs/>
          <w:sz w:val="28"/>
          <w:szCs w:val="28"/>
          <w:lang w:val="ro-RO"/>
        </w:rPr>
        <w:t>NAŢIONAL  DE CREAŢIE LITERARĂ</w:t>
      </w:r>
    </w:p>
    <w:p w:rsidR="00795F0D" w:rsidRPr="00B16A6E" w:rsidRDefault="00795F0D" w:rsidP="007D0688">
      <w:pPr>
        <w:jc w:val="center"/>
        <w:rPr>
          <w:rFonts w:ascii="Monotype Corsiva" w:hAnsi="Monotype Corsiva" w:cs="Monotype Corsiva"/>
          <w:b/>
          <w:bCs/>
          <w:sz w:val="48"/>
          <w:szCs w:val="48"/>
          <w:lang w:val="ro-RO"/>
        </w:rPr>
      </w:pPr>
      <w:r>
        <w:rPr>
          <w:rFonts w:ascii="Monotype Corsiva" w:hAnsi="Monotype Corsiva" w:cs="Monotype Corsiva"/>
          <w:b/>
          <w:bCs/>
          <w:sz w:val="48"/>
          <w:szCs w:val="48"/>
          <w:lang w:val="ro-RO"/>
        </w:rPr>
        <w:t>ION CREANGĂ</w:t>
      </w:r>
    </w:p>
    <w:p w:rsidR="00795F0D" w:rsidRPr="009B3238" w:rsidRDefault="00795F0D" w:rsidP="007D0688">
      <w:pPr>
        <w:jc w:val="center"/>
        <w:rPr>
          <w:lang w:val="it-IT"/>
        </w:rPr>
      </w:pPr>
      <w:r>
        <w:rPr>
          <w:sz w:val="28"/>
          <w:szCs w:val="28"/>
          <w:lang w:val="ro-RO"/>
        </w:rPr>
        <w:t>editia a I</w:t>
      </w:r>
      <w:r w:rsidRPr="00765DF3">
        <w:rPr>
          <w:sz w:val="28"/>
          <w:szCs w:val="28"/>
          <w:lang w:val="ro-RO"/>
        </w:rPr>
        <w:t>X-a, 201</w:t>
      </w:r>
      <w:r>
        <w:rPr>
          <w:sz w:val="28"/>
          <w:szCs w:val="28"/>
          <w:lang w:val="ro-RO"/>
        </w:rPr>
        <w:t>4</w:t>
      </w:r>
    </w:p>
    <w:p w:rsidR="00795F0D" w:rsidRPr="009B3238" w:rsidRDefault="00795F0D" w:rsidP="007D0688">
      <w:pPr>
        <w:rPr>
          <w:lang w:val="it-IT"/>
        </w:rPr>
      </w:pPr>
    </w:p>
    <w:p w:rsidR="00795F0D" w:rsidRDefault="00795F0D" w:rsidP="007D0688">
      <w:pPr>
        <w:tabs>
          <w:tab w:val="left" w:pos="3480"/>
        </w:tabs>
        <w:jc w:val="center"/>
        <w:rPr>
          <w:b/>
          <w:bCs/>
          <w:lang w:val="it-IT"/>
        </w:rPr>
      </w:pPr>
      <w:r w:rsidRPr="009B3238">
        <w:rPr>
          <w:b/>
          <w:bCs/>
          <w:lang w:val="it-IT"/>
        </w:rPr>
        <w:t xml:space="preserve"> FORMULAR </w:t>
      </w:r>
      <w:r>
        <w:rPr>
          <w:b/>
          <w:bCs/>
          <w:lang w:val="it-IT"/>
        </w:rPr>
        <w:t xml:space="preserve"> DE Î</w:t>
      </w:r>
      <w:r w:rsidRPr="009B3238">
        <w:rPr>
          <w:b/>
          <w:bCs/>
          <w:lang w:val="it-IT"/>
        </w:rPr>
        <w:t>NSCRIERE</w:t>
      </w:r>
    </w:p>
    <w:p w:rsidR="00795F0D" w:rsidRDefault="00795F0D" w:rsidP="007D0688">
      <w:pPr>
        <w:tabs>
          <w:tab w:val="left" w:pos="3480"/>
        </w:tabs>
        <w:jc w:val="center"/>
        <w:rPr>
          <w:b/>
          <w:bCs/>
          <w:lang w:val="it-IT"/>
        </w:rPr>
      </w:pPr>
      <w:r>
        <w:rPr>
          <w:b/>
          <w:bCs/>
          <w:lang w:val="it-IT"/>
        </w:rPr>
        <w:t>MOTTO LUCRARE</w:t>
      </w:r>
    </w:p>
    <w:p w:rsidR="00795F0D" w:rsidRDefault="00795F0D" w:rsidP="007D0688">
      <w:pPr>
        <w:tabs>
          <w:tab w:val="left" w:pos="3480"/>
        </w:tabs>
        <w:jc w:val="center"/>
        <w:rPr>
          <w:b/>
          <w:bCs/>
          <w:lang w:val="it-IT"/>
        </w:rPr>
      </w:pPr>
      <w:r>
        <w:rPr>
          <w:b/>
          <w:bCs/>
          <w:lang w:val="it-IT"/>
        </w:rPr>
        <w:t>...............................................</w:t>
      </w:r>
    </w:p>
    <w:p w:rsidR="00795F0D" w:rsidRPr="009B3238" w:rsidRDefault="00795F0D" w:rsidP="007D0688">
      <w:pPr>
        <w:rPr>
          <w:lang w:val="it-IT"/>
        </w:rPr>
      </w:pPr>
    </w:p>
    <w:p w:rsidR="00795F0D" w:rsidRPr="009B3238" w:rsidRDefault="00795F0D" w:rsidP="007D0688">
      <w:pPr>
        <w:rPr>
          <w:lang w:val="it-IT"/>
        </w:rPr>
      </w:pPr>
    </w:p>
    <w:p w:rsidR="00795F0D" w:rsidRPr="009B3238" w:rsidRDefault="00795F0D" w:rsidP="007D0688">
      <w:pPr>
        <w:rPr>
          <w:b/>
          <w:bCs/>
          <w:u w:val="single"/>
          <w:lang w:val="it-IT"/>
        </w:rPr>
      </w:pPr>
      <w:r w:rsidRPr="009B3238">
        <w:rPr>
          <w:b/>
          <w:bCs/>
          <w:u w:val="single"/>
          <w:lang w:val="it-IT"/>
        </w:rPr>
        <w:t xml:space="preserve">I. </w:t>
      </w:r>
      <w:r>
        <w:rPr>
          <w:b/>
          <w:bCs/>
          <w:u w:val="single"/>
          <w:lang w:val="it-IT"/>
        </w:rPr>
        <w:t>SECŢIUNEA LA CARE SE SOLICITĂ  Î</w:t>
      </w:r>
      <w:r w:rsidRPr="009B3238">
        <w:rPr>
          <w:b/>
          <w:bCs/>
          <w:u w:val="single"/>
          <w:lang w:val="it-IT"/>
        </w:rPr>
        <w:t>NSCRIEREA</w:t>
      </w:r>
    </w:p>
    <w:p w:rsidR="00795F0D" w:rsidRPr="009B3238" w:rsidRDefault="00795F0D" w:rsidP="007D0688">
      <w:pPr>
        <w:rPr>
          <w:lang w:val="it-IT"/>
        </w:rPr>
      </w:pPr>
    </w:p>
    <w:p w:rsidR="00795F0D" w:rsidRPr="009B3238" w:rsidRDefault="00795F0D" w:rsidP="007D0688">
      <w:pPr>
        <w:rPr>
          <w:b/>
          <w:bCs/>
          <w:u w:val="single"/>
          <w:lang w:val="it-IT"/>
        </w:rPr>
      </w:pPr>
    </w:p>
    <w:p w:rsidR="00795F0D" w:rsidRPr="009B3238" w:rsidRDefault="00795F0D" w:rsidP="007D0688">
      <w:pPr>
        <w:rPr>
          <w:b/>
          <w:bCs/>
          <w:u w:val="single"/>
          <w:lang w:val="it-IT"/>
        </w:rPr>
      </w:pPr>
      <w:r>
        <w:rPr>
          <w:b/>
          <w:bCs/>
          <w:u w:val="single"/>
          <w:lang w:val="it-IT"/>
        </w:rPr>
        <w:t>II. TITLUL CREAŢIEI/CREAŢIILOR</w:t>
      </w:r>
      <w:r w:rsidRPr="009B3238">
        <w:rPr>
          <w:b/>
          <w:bCs/>
          <w:u w:val="single"/>
          <w:lang w:val="it-IT"/>
        </w:rPr>
        <w:t xml:space="preserve"> LITERARE </w:t>
      </w:r>
    </w:p>
    <w:p w:rsidR="00795F0D" w:rsidRPr="009B3238" w:rsidRDefault="00795F0D" w:rsidP="007D0688">
      <w:pPr>
        <w:rPr>
          <w:lang w:val="it-IT"/>
        </w:rPr>
      </w:pPr>
    </w:p>
    <w:p w:rsidR="00795F0D" w:rsidRPr="009B3238" w:rsidRDefault="00795F0D" w:rsidP="007D0688">
      <w:pPr>
        <w:rPr>
          <w:b/>
          <w:bCs/>
          <w:u w:val="single"/>
          <w:lang w:val="it-IT"/>
        </w:rPr>
      </w:pPr>
    </w:p>
    <w:p w:rsidR="00795F0D" w:rsidRPr="009B3238" w:rsidRDefault="00795F0D" w:rsidP="007D0688">
      <w:pPr>
        <w:rPr>
          <w:b/>
          <w:bCs/>
          <w:u w:val="single"/>
          <w:lang w:val="it-IT"/>
        </w:rPr>
      </w:pPr>
    </w:p>
    <w:p w:rsidR="00795F0D" w:rsidRPr="009B3238" w:rsidRDefault="00795F0D" w:rsidP="007D0688">
      <w:pPr>
        <w:rPr>
          <w:b/>
          <w:bCs/>
          <w:u w:val="single"/>
          <w:lang w:val="it-IT"/>
        </w:rPr>
      </w:pPr>
      <w:r w:rsidRPr="009B3238">
        <w:rPr>
          <w:b/>
          <w:bCs/>
          <w:u w:val="single"/>
          <w:lang w:val="it-IT"/>
        </w:rPr>
        <w:t>III. DATE ALE PARTICIPANTULUI</w:t>
      </w:r>
    </w:p>
    <w:p w:rsidR="00795F0D" w:rsidRPr="009B3238" w:rsidRDefault="00795F0D" w:rsidP="007D0688">
      <w:pPr>
        <w:rPr>
          <w:lang w:val="it-IT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8"/>
        <w:gridCol w:w="5760"/>
      </w:tblGrid>
      <w:tr w:rsidR="00795F0D">
        <w:tc>
          <w:tcPr>
            <w:tcW w:w="4788" w:type="dxa"/>
          </w:tcPr>
          <w:p w:rsidR="00795F0D" w:rsidRPr="000B3966" w:rsidRDefault="00795F0D" w:rsidP="00C002AC">
            <w:r w:rsidRPr="000B3966">
              <w:rPr>
                <w:sz w:val="22"/>
                <w:szCs w:val="22"/>
              </w:rPr>
              <w:t>NUMELE SI PRENUMELE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 w:rsidRPr="000B3966">
              <w:rPr>
                <w:sz w:val="22"/>
                <w:szCs w:val="22"/>
              </w:rPr>
              <w:t>CLASA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>
              <w:rPr>
                <w:sz w:val="22"/>
                <w:szCs w:val="22"/>
              </w:rPr>
              <w:t>ŞCOALA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>
              <w:rPr>
                <w:sz w:val="22"/>
                <w:szCs w:val="22"/>
              </w:rPr>
              <w:t>ORAŞUL/SATUL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 w:rsidRPr="000B3966">
              <w:rPr>
                <w:sz w:val="22"/>
                <w:szCs w:val="22"/>
              </w:rPr>
              <w:t>NR. TELEFON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 w:rsidRPr="000B3966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-</w:t>
            </w:r>
            <w:r w:rsidRPr="000B3966">
              <w:rPr>
                <w:sz w:val="22"/>
                <w:szCs w:val="22"/>
              </w:rPr>
              <w:t>MAIL</w:t>
            </w:r>
            <w:r>
              <w:rPr>
                <w:sz w:val="22"/>
                <w:szCs w:val="22"/>
              </w:rPr>
              <w:t xml:space="preserve"> ELEV 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</w:tbl>
    <w:p w:rsidR="00795F0D" w:rsidRDefault="00795F0D" w:rsidP="007D0688"/>
    <w:p w:rsidR="00795F0D" w:rsidRDefault="00795F0D" w:rsidP="007D0688"/>
    <w:p w:rsidR="00795F0D" w:rsidRDefault="00795F0D" w:rsidP="007D0688">
      <w:pPr>
        <w:rPr>
          <w:b/>
          <w:bCs/>
          <w:u w:val="single"/>
        </w:rPr>
      </w:pPr>
    </w:p>
    <w:p w:rsidR="00795F0D" w:rsidRPr="009B3238" w:rsidRDefault="00795F0D" w:rsidP="007D0688">
      <w:pPr>
        <w:rPr>
          <w:b/>
          <w:bCs/>
          <w:u w:val="single"/>
          <w:lang w:val="it-IT"/>
        </w:rPr>
      </w:pPr>
      <w:r w:rsidRPr="009B3238">
        <w:rPr>
          <w:b/>
          <w:bCs/>
          <w:u w:val="single"/>
          <w:lang w:val="it-IT"/>
        </w:rPr>
        <w:t>IV</w:t>
      </w:r>
      <w:r>
        <w:rPr>
          <w:b/>
          <w:bCs/>
          <w:u w:val="single"/>
          <w:lang w:val="it-IT"/>
        </w:rPr>
        <w:t>. DATE DESPRE INSTITUŢIA DE INVĂŢĂMÂ</w:t>
      </w:r>
      <w:r w:rsidRPr="009B3238">
        <w:rPr>
          <w:b/>
          <w:bCs/>
          <w:u w:val="single"/>
          <w:lang w:val="it-IT"/>
        </w:rPr>
        <w:t>NT</w:t>
      </w:r>
    </w:p>
    <w:p w:rsidR="00795F0D" w:rsidRPr="009B3238" w:rsidRDefault="00795F0D" w:rsidP="007D0688">
      <w:pPr>
        <w:rPr>
          <w:lang w:val="it-IT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8"/>
        <w:gridCol w:w="5760"/>
      </w:tblGrid>
      <w:tr w:rsidR="00795F0D">
        <w:tc>
          <w:tcPr>
            <w:tcW w:w="4788" w:type="dxa"/>
          </w:tcPr>
          <w:p w:rsidR="00795F0D" w:rsidRPr="000B3966" w:rsidRDefault="00795F0D" w:rsidP="00C002AC">
            <w:r>
              <w:rPr>
                <w:sz w:val="22"/>
                <w:szCs w:val="22"/>
              </w:rPr>
              <w:t>DENUMIREA UNITĂŢII DE INVĂŢĂMÂ</w:t>
            </w:r>
            <w:r w:rsidRPr="000B3966">
              <w:rPr>
                <w:sz w:val="22"/>
                <w:szCs w:val="22"/>
              </w:rPr>
              <w:t>NT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>
              <w:rPr>
                <w:sz w:val="22"/>
                <w:szCs w:val="22"/>
              </w:rPr>
              <w:t>ADRESA UNITĂŢII DE ÎNVĂTĂMÂ</w:t>
            </w:r>
            <w:r w:rsidRPr="000B3966">
              <w:rPr>
                <w:sz w:val="22"/>
                <w:szCs w:val="22"/>
              </w:rPr>
              <w:t>NT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>
              <w:rPr>
                <w:sz w:val="22"/>
                <w:szCs w:val="22"/>
              </w:rPr>
              <w:t>ORAŞUL/SATUL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 w:rsidRPr="000B3966">
              <w:rPr>
                <w:sz w:val="22"/>
                <w:szCs w:val="22"/>
              </w:rPr>
              <w:t>NR. TELEFON/ FAX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>
        <w:tc>
          <w:tcPr>
            <w:tcW w:w="4788" w:type="dxa"/>
          </w:tcPr>
          <w:p w:rsidR="00795F0D" w:rsidRPr="000B3966" w:rsidRDefault="00795F0D" w:rsidP="00C002AC">
            <w:r w:rsidRPr="000B3966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-</w:t>
            </w:r>
            <w:r w:rsidRPr="000B3966">
              <w:rPr>
                <w:sz w:val="22"/>
                <w:szCs w:val="22"/>
              </w:rPr>
              <w:t>MAIL</w:t>
            </w:r>
          </w:p>
          <w:p w:rsidR="00795F0D" w:rsidRPr="000B3966" w:rsidRDefault="00795F0D" w:rsidP="00C002AC"/>
        </w:tc>
        <w:tc>
          <w:tcPr>
            <w:tcW w:w="5760" w:type="dxa"/>
          </w:tcPr>
          <w:p w:rsidR="00795F0D" w:rsidRPr="000B3966" w:rsidRDefault="00795F0D" w:rsidP="00C002AC"/>
        </w:tc>
      </w:tr>
      <w:tr w:rsidR="00795F0D" w:rsidRPr="009B3238">
        <w:tc>
          <w:tcPr>
            <w:tcW w:w="4788" w:type="dxa"/>
          </w:tcPr>
          <w:p w:rsidR="00795F0D" w:rsidRPr="009B3238" w:rsidRDefault="00795F0D" w:rsidP="00C002AC">
            <w:pPr>
              <w:rPr>
                <w:lang w:val="it-IT"/>
              </w:rPr>
            </w:pPr>
            <w:r w:rsidRPr="009B3238">
              <w:rPr>
                <w:sz w:val="22"/>
                <w:szCs w:val="22"/>
                <w:lang w:val="it-IT"/>
              </w:rPr>
              <w:t>NU</w:t>
            </w:r>
            <w:r>
              <w:rPr>
                <w:sz w:val="22"/>
                <w:szCs w:val="22"/>
                <w:lang w:val="it-IT"/>
              </w:rPr>
              <w:t>MELE SI PRENUMELE PROFESORULUI ÎNDRUMĂ</w:t>
            </w:r>
            <w:r w:rsidRPr="009B3238">
              <w:rPr>
                <w:sz w:val="22"/>
                <w:szCs w:val="22"/>
                <w:lang w:val="it-IT"/>
              </w:rPr>
              <w:t>TOR</w:t>
            </w:r>
          </w:p>
        </w:tc>
        <w:tc>
          <w:tcPr>
            <w:tcW w:w="5760" w:type="dxa"/>
          </w:tcPr>
          <w:p w:rsidR="00795F0D" w:rsidRPr="009B3238" w:rsidRDefault="00795F0D" w:rsidP="00C002AC">
            <w:pPr>
              <w:rPr>
                <w:lang w:val="it-IT"/>
              </w:rPr>
            </w:pPr>
          </w:p>
        </w:tc>
      </w:tr>
      <w:tr w:rsidR="00795F0D" w:rsidRPr="009B3238">
        <w:tc>
          <w:tcPr>
            <w:tcW w:w="4788" w:type="dxa"/>
          </w:tcPr>
          <w:p w:rsidR="00795F0D" w:rsidRPr="009B3238" w:rsidRDefault="00795F0D" w:rsidP="00C002AC">
            <w:pPr>
              <w:rPr>
                <w:lang w:val="it-IT"/>
              </w:rPr>
            </w:pPr>
            <w:r w:rsidRPr="009B3238">
              <w:rPr>
                <w:sz w:val="22"/>
                <w:szCs w:val="22"/>
                <w:lang w:val="it-IT"/>
              </w:rPr>
              <w:t xml:space="preserve">NR. </w:t>
            </w:r>
            <w:r>
              <w:rPr>
                <w:sz w:val="22"/>
                <w:szCs w:val="22"/>
                <w:lang w:val="it-IT"/>
              </w:rPr>
              <w:t>DE TELEFON SI ADRESA ELECTRONICĂ A PROFESORULUI ÎNDRUMĂ</w:t>
            </w:r>
            <w:r w:rsidRPr="009B3238">
              <w:rPr>
                <w:sz w:val="22"/>
                <w:szCs w:val="22"/>
                <w:lang w:val="it-IT"/>
              </w:rPr>
              <w:t>TOR</w:t>
            </w:r>
          </w:p>
        </w:tc>
        <w:tc>
          <w:tcPr>
            <w:tcW w:w="5760" w:type="dxa"/>
          </w:tcPr>
          <w:p w:rsidR="00795F0D" w:rsidRPr="009B3238" w:rsidRDefault="00795F0D" w:rsidP="00C002AC">
            <w:pPr>
              <w:rPr>
                <w:lang w:val="it-IT"/>
              </w:rPr>
            </w:pPr>
          </w:p>
        </w:tc>
      </w:tr>
    </w:tbl>
    <w:p w:rsidR="00795F0D" w:rsidRPr="009B3238" w:rsidRDefault="00795F0D" w:rsidP="007D0688">
      <w:pPr>
        <w:rPr>
          <w:lang w:val="it-IT"/>
        </w:rPr>
      </w:pPr>
    </w:p>
    <w:p w:rsidR="00795F0D" w:rsidRPr="009B3238" w:rsidRDefault="00795F0D" w:rsidP="007D0688">
      <w:pPr>
        <w:rPr>
          <w:lang w:val="it-IT"/>
        </w:rPr>
      </w:pPr>
    </w:p>
    <w:p w:rsidR="00795F0D" w:rsidRPr="009B3238" w:rsidRDefault="00795F0D">
      <w:pPr>
        <w:rPr>
          <w:lang w:val="it-IT"/>
        </w:rPr>
      </w:pPr>
    </w:p>
    <w:sectPr w:rsidR="00795F0D" w:rsidRPr="009B3238" w:rsidSect="00960C7C">
      <w:pgSz w:w="11907" w:h="16840" w:code="9"/>
      <w:pgMar w:top="720" w:right="567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688"/>
    <w:rsid w:val="00040AB0"/>
    <w:rsid w:val="000B3966"/>
    <w:rsid w:val="00305082"/>
    <w:rsid w:val="005522BE"/>
    <w:rsid w:val="00636972"/>
    <w:rsid w:val="00765DF3"/>
    <w:rsid w:val="00795F0D"/>
    <w:rsid w:val="007D0688"/>
    <w:rsid w:val="008760D5"/>
    <w:rsid w:val="00894B32"/>
    <w:rsid w:val="00897C87"/>
    <w:rsid w:val="00960C7C"/>
    <w:rsid w:val="009B3238"/>
    <w:rsid w:val="00B16A6E"/>
    <w:rsid w:val="00C00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688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96</Words>
  <Characters>550</Characters>
  <Application>Microsoft Office Outlook</Application>
  <DocSecurity>0</DocSecurity>
  <Lines>0</Lines>
  <Paragraphs>0</Paragraphs>
  <ScaleCrop>false</ScaleCrop>
  <Company>&lt;arabianhorse&gt;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Olaru</cp:lastModifiedBy>
  <cp:revision>3</cp:revision>
  <dcterms:created xsi:type="dcterms:W3CDTF">2013-03-12T05:16:00Z</dcterms:created>
  <dcterms:modified xsi:type="dcterms:W3CDTF">2013-12-13T20:58:00Z</dcterms:modified>
</cp:coreProperties>
</file>