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5E2" w:rsidRPr="004F18EF" w:rsidRDefault="000505E2" w:rsidP="00D00BC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0505E2" w:rsidRPr="00AC7EAD" w:rsidRDefault="000505E2" w:rsidP="00D00B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505E2" w:rsidRPr="00AC7EAD" w:rsidRDefault="000505E2" w:rsidP="00D00B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0505E2" w:rsidRPr="00AC7EAD" w:rsidRDefault="000505E2" w:rsidP="00D00B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0505E2" w:rsidRPr="00AC7EAD" w:rsidRDefault="000505E2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2014- 2015</w:t>
      </w:r>
    </w:p>
    <w:p w:rsidR="000505E2" w:rsidRPr="00AC7EAD" w:rsidRDefault="000505E2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05E2" w:rsidRPr="00AC7EAD" w:rsidRDefault="000505E2" w:rsidP="00D00BC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0505E2" w:rsidRPr="00AC7EAD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7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6"/>
        <w:gridCol w:w="1260"/>
        <w:gridCol w:w="2052"/>
        <w:gridCol w:w="1908"/>
        <w:gridCol w:w="2016"/>
        <w:gridCol w:w="954"/>
        <w:gridCol w:w="1080"/>
      </w:tblGrid>
      <w:tr w:rsidR="000505E2" w:rsidRPr="00AC7EAD" w:rsidTr="00724BE4">
        <w:tc>
          <w:tcPr>
            <w:tcW w:w="436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6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052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908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2016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954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08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„Cum scriem, cum vorbim…”</w:t>
            </w:r>
          </w:p>
        </w:tc>
        <w:tc>
          <w:tcPr>
            <w:tcW w:w="1908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Mureşan Lucia</w:t>
            </w:r>
          </w:p>
        </w:tc>
        <w:tc>
          <w:tcPr>
            <w:tcW w:w="2016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A</w:t>
            </w:r>
          </w:p>
        </w:tc>
        <w:tc>
          <w:tcPr>
            <w:tcW w:w="954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„Cum scriem, cum vorbim…”</w:t>
            </w:r>
          </w:p>
        </w:tc>
        <w:tc>
          <w:tcPr>
            <w:tcW w:w="1908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Bera Mihaela</w:t>
            </w:r>
          </w:p>
        </w:tc>
        <w:tc>
          <w:tcPr>
            <w:tcW w:w="2016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B</w:t>
            </w:r>
          </w:p>
        </w:tc>
        <w:tc>
          <w:tcPr>
            <w:tcW w:w="954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908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Şarlă Camelia</w:t>
            </w:r>
          </w:p>
        </w:tc>
        <w:tc>
          <w:tcPr>
            <w:tcW w:w="2016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C</w:t>
            </w:r>
          </w:p>
        </w:tc>
        <w:tc>
          <w:tcPr>
            <w:tcW w:w="954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„Să scriem corect”</w:t>
            </w:r>
          </w:p>
        </w:tc>
        <w:tc>
          <w:tcPr>
            <w:tcW w:w="1908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Şerban Domnica</w:t>
            </w:r>
          </w:p>
        </w:tc>
        <w:tc>
          <w:tcPr>
            <w:tcW w:w="2016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A</w:t>
            </w:r>
          </w:p>
        </w:tc>
        <w:tc>
          <w:tcPr>
            <w:tcW w:w="954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„Să scriem corect”</w:t>
            </w:r>
          </w:p>
        </w:tc>
        <w:tc>
          <w:tcPr>
            <w:tcW w:w="1908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Popa Liliana</w:t>
            </w:r>
          </w:p>
        </w:tc>
        <w:tc>
          <w:tcPr>
            <w:tcW w:w="2016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B</w:t>
            </w:r>
          </w:p>
        </w:tc>
        <w:tc>
          <w:tcPr>
            <w:tcW w:w="954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„Să scriem corect, capcanele ortografiei”</w:t>
            </w:r>
          </w:p>
        </w:tc>
        <w:tc>
          <w:tcPr>
            <w:tcW w:w="1908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Frenţ Adrian</w:t>
            </w:r>
          </w:p>
        </w:tc>
        <w:tc>
          <w:tcPr>
            <w:tcW w:w="2016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C</w:t>
            </w:r>
          </w:p>
        </w:tc>
        <w:tc>
          <w:tcPr>
            <w:tcW w:w="954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„Tradiţii şi obiceiuri populare româneşti”</w:t>
            </w:r>
          </w:p>
        </w:tc>
        <w:tc>
          <w:tcPr>
            <w:tcW w:w="1908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Mihai Adriana</w:t>
            </w:r>
          </w:p>
        </w:tc>
        <w:tc>
          <w:tcPr>
            <w:tcW w:w="2016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D</w:t>
            </w:r>
          </w:p>
        </w:tc>
        <w:tc>
          <w:tcPr>
            <w:tcW w:w="954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908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Furca Mirela</w:t>
            </w:r>
          </w:p>
        </w:tc>
        <w:tc>
          <w:tcPr>
            <w:tcW w:w="2016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A,B,C,D</w:t>
            </w:r>
          </w:p>
        </w:tc>
        <w:tc>
          <w:tcPr>
            <w:tcW w:w="954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0505E2" w:rsidRPr="00AC7EAD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908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Ispas Emilia</w:t>
            </w:r>
          </w:p>
        </w:tc>
        <w:tc>
          <w:tcPr>
            <w:tcW w:w="2016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A,B,C</w:t>
            </w:r>
          </w:p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A,B,C</w:t>
            </w:r>
          </w:p>
        </w:tc>
        <w:tc>
          <w:tcPr>
            <w:tcW w:w="954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908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Ciuculesc Daniela</w:t>
            </w:r>
          </w:p>
        </w:tc>
        <w:tc>
          <w:tcPr>
            <w:tcW w:w="2016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A,B,C,D</w:t>
            </w:r>
          </w:p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VIII-a A,B,C,D</w:t>
            </w:r>
          </w:p>
        </w:tc>
        <w:tc>
          <w:tcPr>
            <w:tcW w:w="954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Biologie - extindere</w:t>
            </w:r>
          </w:p>
        </w:tc>
        <w:tc>
          <w:tcPr>
            <w:tcW w:w="1908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Oprişan Mihaela</w:t>
            </w:r>
          </w:p>
        </w:tc>
        <w:tc>
          <w:tcPr>
            <w:tcW w:w="2016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A,B,C</w:t>
            </w:r>
          </w:p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Istorie - extindere</w:t>
            </w:r>
          </w:p>
        </w:tc>
        <w:tc>
          <w:tcPr>
            <w:tcW w:w="1908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Rotaru Jasmina</w:t>
            </w:r>
          </w:p>
        </w:tc>
        <w:tc>
          <w:tcPr>
            <w:tcW w:w="2016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A,B,C</w:t>
            </w:r>
          </w:p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A,B,C,D</w:t>
            </w:r>
          </w:p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A,B,C</w:t>
            </w:r>
          </w:p>
        </w:tc>
        <w:tc>
          <w:tcPr>
            <w:tcW w:w="954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05E2" w:rsidRPr="00AC7EAD" w:rsidTr="00724BE4">
        <w:tc>
          <w:tcPr>
            <w:tcW w:w="436" w:type="dxa"/>
            <w:vAlign w:val="center"/>
          </w:tcPr>
          <w:p w:rsidR="000505E2" w:rsidRPr="00D00BC0" w:rsidRDefault="000505E2" w:rsidP="00724BE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 - aprofundare</w:t>
            </w:r>
          </w:p>
        </w:tc>
        <w:tc>
          <w:tcPr>
            <w:tcW w:w="1908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Ispravnic Monica</w:t>
            </w:r>
          </w:p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Ionescu Mariana</w:t>
            </w:r>
          </w:p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Mureşan Viorica</w:t>
            </w:r>
          </w:p>
        </w:tc>
        <w:tc>
          <w:tcPr>
            <w:tcW w:w="2016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VIII-a A,B,C,D</w:t>
            </w:r>
          </w:p>
        </w:tc>
        <w:tc>
          <w:tcPr>
            <w:tcW w:w="954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0505E2" w:rsidRDefault="000505E2" w:rsidP="00724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Pr="00AC7EAD" w:rsidRDefault="000505E2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0505E2" w:rsidRPr="00724BE4" w:rsidRDefault="000505E2" w:rsidP="00724BE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24BE4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0505E2" w:rsidRPr="00AC7EAD" w:rsidRDefault="000505E2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8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63"/>
        <w:gridCol w:w="1155"/>
        <w:gridCol w:w="1620"/>
        <w:gridCol w:w="2616"/>
        <w:gridCol w:w="1513"/>
        <w:gridCol w:w="1547"/>
        <w:gridCol w:w="900"/>
        <w:gridCol w:w="810"/>
      </w:tblGrid>
      <w:tr w:rsidR="000505E2" w:rsidRPr="00AC7EAD" w:rsidTr="005C0F7A">
        <w:trPr>
          <w:trHeight w:val="210"/>
        </w:trPr>
        <w:tc>
          <w:tcPr>
            <w:tcW w:w="663" w:type="dxa"/>
            <w:vMerge w:val="restart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55" w:type="dxa"/>
            <w:vMerge w:val="restart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620" w:type="dxa"/>
            <w:vMerge w:val="restart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6" w:type="dxa"/>
            <w:vMerge w:val="restart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0505E2" w:rsidRPr="00AC7EAD" w:rsidTr="005C0F7A">
        <w:trPr>
          <w:trHeight w:val="900"/>
        </w:trPr>
        <w:tc>
          <w:tcPr>
            <w:tcW w:w="663" w:type="dxa"/>
            <w:vMerge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Merge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Merge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6" w:type="dxa"/>
            <w:vMerge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A</w:t>
            </w: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„Cum scriem, cum vorbim…”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Mureşan Lucia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Invăţător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B</w:t>
            </w: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„Cum scriem, cum vorbim…”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Bera Mihaela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pentru învăţământul primar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C</w:t>
            </w: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Şarlă Camelia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Invăţător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A</w:t>
            </w: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„Să scriem corect”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Şerban Domnica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Invăţător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B</w:t>
            </w: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„Să scriem corect”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Popa Liliana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pentru învăţământul primar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C</w:t>
            </w: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„Să scriem corect, capcanele ortografiei”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Frenţ Adrian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Invăţător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D</w:t>
            </w: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„Tradiţii şi obiceiuri populare româneşti”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Mihai Adriana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pentru învăţământul primar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 A,B,C,D</w:t>
            </w: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Furca Mirela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consilier şcolar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A,B,C</w:t>
            </w:r>
          </w:p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AA13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Ispas Emilia 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A,B,C,D</w:t>
            </w:r>
          </w:p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Ciuculesc Daniela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A,B,C</w:t>
            </w:r>
          </w:p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AA13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Ispas Emilia 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VIII-a A,B,C,D</w:t>
            </w:r>
          </w:p>
        </w:tc>
        <w:tc>
          <w:tcPr>
            <w:tcW w:w="1620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Ciuculesc Daniela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A,B,C</w:t>
            </w:r>
          </w:p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Oprişan Mihaela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biologie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A,B,C</w:t>
            </w:r>
          </w:p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Rotaru Jasmina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A,B,C,D</w:t>
            </w:r>
          </w:p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Rotaru Jasmina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A,B,C</w:t>
            </w:r>
          </w:p>
        </w:tc>
        <w:tc>
          <w:tcPr>
            <w:tcW w:w="1620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Rotaru Jasmina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0505E2" w:rsidRPr="00AC7EAD" w:rsidTr="005C0F7A">
        <w:tc>
          <w:tcPr>
            <w:tcW w:w="663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VIII-a A,B,C,D</w:t>
            </w:r>
          </w:p>
        </w:tc>
        <w:tc>
          <w:tcPr>
            <w:tcW w:w="1620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616" w:type="dxa"/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Ispravnic Monica</w:t>
            </w:r>
          </w:p>
          <w:p w:rsidR="000505E2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Ionescu Mariana</w:t>
            </w:r>
          </w:p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Mureşan Viorica</w:t>
            </w:r>
          </w:p>
        </w:tc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matematică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0505E2" w:rsidRPr="00AC7EAD" w:rsidRDefault="000505E2" w:rsidP="005C0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</w:tbl>
    <w:p w:rsidR="000505E2" w:rsidRDefault="000505E2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05E2" w:rsidRPr="00AC7EAD" w:rsidRDefault="000505E2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 w:rsidP="00D00BC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505E2" w:rsidRDefault="000505E2" w:rsidP="00EE5447">
      <w:pPr>
        <w:spacing w:after="0" w:line="240" w:lineRule="auto"/>
        <w:ind w:left="720"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Director:</w:t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  <w:t>Dir. Adjunct:</w:t>
      </w:r>
    </w:p>
    <w:p w:rsidR="000505E2" w:rsidRPr="00EE5447" w:rsidRDefault="000505E2" w:rsidP="00EE5447">
      <w:pPr>
        <w:spacing w:after="0" w:line="240" w:lineRule="auto"/>
        <w:ind w:left="720"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IONESCU MARIANA</w:t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  <w:t xml:space="preserve">BUCOIU RUBEN </w:t>
      </w:r>
    </w:p>
    <w:p w:rsidR="000505E2" w:rsidRPr="00AC7EAD" w:rsidRDefault="000505E2" w:rsidP="00D00BC0">
      <w:pPr>
        <w:rPr>
          <w:rFonts w:ascii="Times New Roman" w:hAnsi="Times New Roman"/>
          <w:sz w:val="24"/>
          <w:szCs w:val="24"/>
          <w:lang w:val="ro-RO"/>
        </w:rPr>
      </w:pPr>
    </w:p>
    <w:p w:rsidR="000505E2" w:rsidRDefault="000505E2"/>
    <w:sectPr w:rsidR="000505E2" w:rsidSect="000A6D4B">
      <w:headerReference w:type="default" r:id="rId7"/>
      <w:footerReference w:type="default" r:id="rId8"/>
      <w:pgSz w:w="11907" w:h="16839" w:code="9"/>
      <w:pgMar w:top="1239" w:right="850" w:bottom="142" w:left="990" w:header="28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5E2" w:rsidRDefault="000505E2" w:rsidP="00D00BC0">
      <w:pPr>
        <w:spacing w:after="0" w:line="240" w:lineRule="auto"/>
      </w:pPr>
      <w:r>
        <w:separator/>
      </w:r>
    </w:p>
  </w:endnote>
  <w:endnote w:type="continuationSeparator" w:id="0">
    <w:p w:rsidR="000505E2" w:rsidRDefault="000505E2" w:rsidP="00D00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5E2" w:rsidRDefault="000505E2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0505E2" w:rsidRPr="00517D99" w:rsidRDefault="000505E2" w:rsidP="00E36C76">
    <w:pPr>
      <w:pStyle w:val="Footer"/>
      <w:ind w:left="6521"/>
      <w:jc w:val="right"/>
      <w:rPr>
        <w:rFonts w:ascii="Myriad Pro Black Cond" w:hAnsi="Myriad Pro Black Cond"/>
        <w:color w:val="0F243E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5E2" w:rsidRDefault="000505E2" w:rsidP="00D00BC0">
      <w:pPr>
        <w:spacing w:after="0" w:line="240" w:lineRule="auto"/>
      </w:pPr>
      <w:r>
        <w:separator/>
      </w:r>
    </w:p>
  </w:footnote>
  <w:footnote w:type="continuationSeparator" w:id="0">
    <w:p w:rsidR="000505E2" w:rsidRDefault="000505E2" w:rsidP="00D00BC0">
      <w:pPr>
        <w:spacing w:after="0" w:line="240" w:lineRule="auto"/>
      </w:pPr>
      <w:r>
        <w:continuationSeparator/>
      </w:r>
    </w:p>
  </w:footnote>
  <w:footnote w:id="1">
    <w:p w:rsidR="000505E2" w:rsidRDefault="000505E2" w:rsidP="00D00B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5E2" w:rsidRPr="00072BBE" w:rsidRDefault="000505E2" w:rsidP="00D00BC0">
    <w:pPr>
      <w:spacing w:after="0"/>
      <w:ind w:firstLine="1886"/>
      <w:rPr>
        <w:lang w:val="it-IT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3" o:spid="_x0000_s2049" type="#_x0000_t75" alt="sigla_men" style="position:absolute;left:0;text-align:left;margin-left:348pt;margin-top:0;width:123.75pt;height:1in;z-index:-251658240;visibility:visible" wrapcoords="-131 0 -131 21375 21600 21375 21600 0 -131 0">
          <v:imagedata r:id="rId1" o:title=""/>
          <w10:wrap type="tight"/>
        </v:shape>
      </w:pict>
    </w:r>
    <w:r>
      <w:rPr>
        <w:noProof/>
      </w:rPr>
      <w:pict>
        <v:shape id="Picture 1" o:spid="_x0000_s2050" type="#_x0000_t75" style="position:absolute;left:0;text-align:left;margin-left:-21.75pt;margin-top:0;width:90.85pt;height:78.75pt;z-index:-251659264;visibility:visible" wrapcoords="-179 0 -179 21394 21600 21394 21600 0 -179 0">
          <v:imagedata r:id="rId2" o:title=""/>
          <w10:wrap type="tight"/>
        </v:shape>
      </w:pict>
    </w:r>
    <w:r w:rsidRPr="00072BBE">
      <w:rPr>
        <w:lang w:val="ro-RO"/>
      </w:rPr>
      <w:t>Ş</w:t>
    </w:r>
    <w:r w:rsidRPr="00072BBE">
      <w:rPr>
        <w:lang w:val="it-IT"/>
      </w:rPr>
      <w:t>COALA GIMNAZIALĂ NR.1 HUNEDOARA</w:t>
    </w:r>
  </w:p>
  <w:p w:rsidR="000505E2" w:rsidRPr="00072BBE" w:rsidRDefault="000505E2" w:rsidP="00D00BC0">
    <w:pPr>
      <w:spacing w:after="0"/>
      <w:ind w:firstLine="1886"/>
      <w:rPr>
        <w:lang w:val="it-IT"/>
      </w:rPr>
    </w:pPr>
    <w:r w:rsidRPr="00072BBE">
      <w:rPr>
        <w:lang w:val="it-IT"/>
      </w:rPr>
      <w:t>Str. Trandafirilor Nr.10</w:t>
    </w:r>
  </w:p>
  <w:p w:rsidR="000505E2" w:rsidRPr="00072BBE" w:rsidRDefault="000505E2" w:rsidP="00D00BC0">
    <w:pPr>
      <w:spacing w:after="0"/>
      <w:ind w:firstLine="1886"/>
      <w:rPr>
        <w:lang w:val="it-IT"/>
      </w:rPr>
    </w:pPr>
    <w:r w:rsidRPr="00072BBE">
      <w:rPr>
        <w:lang w:val="it-IT"/>
      </w:rPr>
      <w:t>Tel/ Fax: 0354884499/ 0254711276</w:t>
    </w:r>
  </w:p>
  <w:p w:rsidR="000505E2" w:rsidRPr="00072BBE" w:rsidRDefault="000505E2" w:rsidP="00D00BC0">
    <w:pPr>
      <w:spacing w:after="0"/>
      <w:ind w:firstLine="1886"/>
      <w:rPr>
        <w:lang w:val="it-IT"/>
      </w:rPr>
    </w:pPr>
    <w:r w:rsidRPr="00072BBE">
      <w:rPr>
        <w:lang w:val="it-IT"/>
      </w:rPr>
      <w:t>E-mail: scgim1hd@yahoo.com</w:t>
    </w:r>
  </w:p>
  <w:p w:rsidR="000505E2" w:rsidRPr="00D00BC0" w:rsidRDefault="000505E2" w:rsidP="00D00BC0">
    <w:pPr>
      <w:spacing w:after="0"/>
      <w:ind w:firstLine="1886"/>
      <w:rPr>
        <w:lang w:val="it-IT"/>
      </w:rPr>
    </w:pPr>
    <w:r w:rsidRPr="00072BBE">
      <w:rPr>
        <w:lang w:val="it-IT"/>
      </w:rPr>
      <w:t>Online:  htt</w:t>
    </w:r>
    <w:r>
      <w:rPr>
        <w:lang w:val="it-IT"/>
      </w:rPr>
      <w:t xml:space="preserve">ps://www.facebook.com/scgim1hd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2174C"/>
    <w:multiLevelType w:val="hybridMultilevel"/>
    <w:tmpl w:val="39A82FF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8984DBB"/>
    <w:multiLevelType w:val="hybridMultilevel"/>
    <w:tmpl w:val="39A82F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0BC0"/>
    <w:rsid w:val="000406B8"/>
    <w:rsid w:val="000505E2"/>
    <w:rsid w:val="00072BBE"/>
    <w:rsid w:val="000A6D4B"/>
    <w:rsid w:val="001B0492"/>
    <w:rsid w:val="00212676"/>
    <w:rsid w:val="0045000D"/>
    <w:rsid w:val="004E30FF"/>
    <w:rsid w:val="004F18EF"/>
    <w:rsid w:val="004F46B3"/>
    <w:rsid w:val="00517D99"/>
    <w:rsid w:val="005C0F7A"/>
    <w:rsid w:val="00724BE4"/>
    <w:rsid w:val="00827A22"/>
    <w:rsid w:val="00962AFF"/>
    <w:rsid w:val="00A85CC1"/>
    <w:rsid w:val="00AA13F0"/>
    <w:rsid w:val="00AC7EAD"/>
    <w:rsid w:val="00B71482"/>
    <w:rsid w:val="00D00BC0"/>
    <w:rsid w:val="00E36C76"/>
    <w:rsid w:val="00EE5447"/>
    <w:rsid w:val="00F6344D"/>
    <w:rsid w:val="00F73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BC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0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00BC0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D00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00BC0"/>
    <w:rPr>
      <w:rFonts w:ascii="Calibri" w:eastAsia="Times New Roman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D00BC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00BC0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D00BC0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D00B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485</Words>
  <Characters>2770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4</dc:title>
  <dc:subject/>
  <dc:creator>Director</dc:creator>
  <cp:keywords/>
  <dc:description/>
  <cp:lastModifiedBy>Secretariat</cp:lastModifiedBy>
  <cp:revision>2</cp:revision>
  <cp:lastPrinted>2014-03-24T13:23:00Z</cp:lastPrinted>
  <dcterms:created xsi:type="dcterms:W3CDTF">2014-03-24T13:33:00Z</dcterms:created>
  <dcterms:modified xsi:type="dcterms:W3CDTF">2014-03-24T13:33:00Z</dcterms:modified>
</cp:coreProperties>
</file>