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8EE" w:rsidRPr="00A958FA" w:rsidRDefault="003C08EE" w:rsidP="005B3F86">
      <w:pPr>
        <w:rPr>
          <w:b/>
          <w:bCs/>
          <w:i/>
          <w:iCs/>
          <w:lang w:val="fr-FR"/>
        </w:rPr>
      </w:pPr>
      <w:r>
        <w:rPr>
          <w:noProof/>
          <w:lang w:val="ro-RO" w:eastAsia="ro-RO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alt="sigla scolii" style="position:absolute;margin-left:-36pt;margin-top:-9pt;width:1in;height:1in;z-index:-251658240;visibility:visible">
            <v:imagedata r:id="rId5" o:title=""/>
          </v:shape>
        </w:pict>
      </w:r>
      <w:r w:rsidRPr="00A958FA">
        <w:rPr>
          <w:b/>
          <w:bCs/>
          <w:i/>
          <w:iCs/>
          <w:lang w:val="fr-FR"/>
        </w:rPr>
        <w:t xml:space="preserve">            Liceul Tehnologic Constantin Bursan Hunedoara</w:t>
      </w:r>
    </w:p>
    <w:p w:rsidR="003C08EE" w:rsidRPr="00A958FA" w:rsidRDefault="003C08EE" w:rsidP="005B3F86">
      <w:pPr>
        <w:rPr>
          <w:b/>
          <w:bCs/>
          <w:i/>
          <w:iCs/>
          <w:lang w:val="fr-FR"/>
        </w:rPr>
      </w:pPr>
      <w:r w:rsidRPr="00A958FA">
        <w:rPr>
          <w:b/>
          <w:bCs/>
          <w:i/>
          <w:iCs/>
          <w:lang w:val="fr-FR"/>
        </w:rPr>
        <w:t xml:space="preserve">            Strada Turnătorului, Nr.1</w:t>
      </w:r>
    </w:p>
    <w:p w:rsidR="003C08EE" w:rsidRPr="005B3F86" w:rsidRDefault="003C08EE" w:rsidP="005B3F86">
      <w:pPr>
        <w:rPr>
          <w:b/>
          <w:bCs/>
          <w:i/>
          <w:iCs/>
        </w:rPr>
      </w:pPr>
      <w:r w:rsidRPr="00A958FA">
        <w:rPr>
          <w:b/>
          <w:bCs/>
          <w:i/>
          <w:iCs/>
          <w:lang w:val="fr-FR"/>
        </w:rPr>
        <w:t xml:space="preserve">           </w:t>
      </w:r>
      <w:r w:rsidRPr="005B3F86">
        <w:rPr>
          <w:b/>
          <w:bCs/>
          <w:i/>
          <w:iCs/>
        </w:rPr>
        <w:t>Tel/fax:0254.712391</w:t>
      </w:r>
    </w:p>
    <w:p w:rsidR="003C08EE" w:rsidRPr="005B3F86" w:rsidRDefault="003C08EE" w:rsidP="005B3F86">
      <w:pPr>
        <w:rPr>
          <w:b/>
          <w:bCs/>
          <w:i/>
          <w:iCs/>
        </w:rPr>
      </w:pPr>
      <w:r w:rsidRPr="005B3F86">
        <w:rPr>
          <w:b/>
          <w:bCs/>
          <w:i/>
          <w:iCs/>
        </w:rPr>
        <w:t xml:space="preserve">            e-mail: </w:t>
      </w:r>
      <w:hyperlink r:id="rId6" w:history="1">
        <w:r w:rsidRPr="005B3F86">
          <w:rPr>
            <w:rStyle w:val="Hyperlink"/>
            <w:b/>
            <w:bCs/>
            <w:i/>
            <w:iCs/>
          </w:rPr>
          <w:t>gstlp_hd@yahoo.com</w:t>
        </w:r>
      </w:hyperlink>
    </w:p>
    <w:p w:rsidR="003C08EE" w:rsidRPr="005B3F86" w:rsidRDefault="003C08EE" w:rsidP="005B3F86">
      <w:pPr>
        <w:rPr>
          <w:b/>
          <w:bCs/>
          <w:i/>
          <w:iCs/>
        </w:rPr>
      </w:pPr>
    </w:p>
    <w:p w:rsidR="003C08EE" w:rsidRDefault="003C08EE" w:rsidP="005B3F86"/>
    <w:p w:rsidR="003C08EE" w:rsidRPr="005B3F86" w:rsidRDefault="003C08EE" w:rsidP="005B3F86"/>
    <w:p w:rsidR="003C08EE" w:rsidRPr="00CE46DC" w:rsidRDefault="003C08EE" w:rsidP="005B3F86">
      <w:pPr>
        <w:jc w:val="center"/>
        <w:rPr>
          <w:b/>
          <w:bCs/>
          <w:sz w:val="32"/>
          <w:szCs w:val="32"/>
          <w:lang w:val="ro-RO"/>
        </w:rPr>
      </w:pPr>
      <w:r w:rsidRPr="00CE46DC">
        <w:rPr>
          <w:b/>
          <w:bCs/>
          <w:sz w:val="32"/>
          <w:szCs w:val="32"/>
          <w:lang w:val="ro-RO"/>
        </w:rPr>
        <w:t xml:space="preserve">SĂPTĂMÂNA MESERIILOR </w:t>
      </w:r>
    </w:p>
    <w:p w:rsidR="003C08EE" w:rsidRPr="00CE46DC" w:rsidRDefault="003C08EE" w:rsidP="005B3F86">
      <w:pPr>
        <w:jc w:val="center"/>
        <w:rPr>
          <w:b/>
          <w:bCs/>
          <w:sz w:val="28"/>
          <w:szCs w:val="28"/>
          <w:lang w:val="ro-RO"/>
        </w:rPr>
      </w:pPr>
      <w:r w:rsidRPr="00CE46DC">
        <w:rPr>
          <w:b/>
          <w:bCs/>
          <w:sz w:val="28"/>
          <w:szCs w:val="28"/>
          <w:lang w:val="ro-RO"/>
        </w:rPr>
        <w:t>7 – 11 1PRILIE 2014</w:t>
      </w:r>
    </w:p>
    <w:p w:rsidR="003C08EE" w:rsidRPr="00CE46DC" w:rsidRDefault="003C08EE" w:rsidP="005B3F86">
      <w:pPr>
        <w:jc w:val="center"/>
        <w:rPr>
          <w:b/>
          <w:bCs/>
          <w:sz w:val="28"/>
          <w:szCs w:val="28"/>
          <w:lang w:val="ro-RO"/>
        </w:rPr>
      </w:pPr>
      <w:r w:rsidRPr="00CE46DC">
        <w:rPr>
          <w:b/>
          <w:bCs/>
          <w:sz w:val="28"/>
          <w:szCs w:val="28"/>
          <w:lang w:val="ro-RO"/>
        </w:rPr>
        <w:t>PROGRAM ACTIVITĂŢI</w:t>
      </w:r>
    </w:p>
    <w:p w:rsidR="003C08EE" w:rsidRPr="00CE46DC" w:rsidRDefault="003C08EE" w:rsidP="005B3F86">
      <w:pPr>
        <w:jc w:val="center"/>
        <w:rPr>
          <w:b/>
          <w:bCs/>
          <w:sz w:val="28"/>
          <w:szCs w:val="28"/>
          <w:lang w:val="ro-RO"/>
        </w:rPr>
      </w:pPr>
      <w:r w:rsidRPr="00CE46DC">
        <w:rPr>
          <w:b/>
          <w:bCs/>
          <w:sz w:val="28"/>
          <w:szCs w:val="28"/>
          <w:lang w:val="ro-RO"/>
        </w:rPr>
        <w:t>AN ŞCOLAR 2014 - 2015</w:t>
      </w:r>
    </w:p>
    <w:p w:rsidR="003C08EE" w:rsidRDefault="003C08EE" w:rsidP="005B3F86">
      <w:pPr>
        <w:jc w:val="center"/>
        <w:rPr>
          <w:lang w:val="ro-RO"/>
        </w:rPr>
      </w:pPr>
    </w:p>
    <w:tbl>
      <w:tblPr>
        <w:tblW w:w="103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3"/>
        <w:gridCol w:w="3816"/>
        <w:gridCol w:w="1206"/>
        <w:gridCol w:w="2842"/>
        <w:gridCol w:w="1781"/>
      </w:tblGrid>
      <w:tr w:rsidR="003C08EE" w:rsidTr="00CE46DC">
        <w:tc>
          <w:tcPr>
            <w:tcW w:w="723" w:type="dxa"/>
            <w:vAlign w:val="center"/>
          </w:tcPr>
          <w:p w:rsidR="003C08EE" w:rsidRPr="00465A5D" w:rsidRDefault="003C08EE" w:rsidP="00465A5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465A5D">
              <w:rPr>
                <w:b/>
                <w:bCs/>
                <w:sz w:val="22"/>
                <w:szCs w:val="22"/>
                <w:lang w:val="ro-RO"/>
              </w:rPr>
              <w:t>NR</w:t>
            </w:r>
          </w:p>
          <w:p w:rsidR="003C08EE" w:rsidRPr="00465A5D" w:rsidRDefault="003C08EE" w:rsidP="00465A5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465A5D">
              <w:rPr>
                <w:b/>
                <w:bCs/>
                <w:sz w:val="22"/>
                <w:szCs w:val="22"/>
                <w:lang w:val="ro-RO"/>
              </w:rPr>
              <w:t>CRT</w:t>
            </w:r>
          </w:p>
        </w:tc>
        <w:tc>
          <w:tcPr>
            <w:tcW w:w="3816" w:type="dxa"/>
            <w:vAlign w:val="center"/>
          </w:tcPr>
          <w:p w:rsidR="003C08EE" w:rsidRPr="00465A5D" w:rsidRDefault="003C08EE" w:rsidP="00465A5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465A5D">
              <w:rPr>
                <w:b/>
                <w:bCs/>
                <w:sz w:val="22"/>
                <w:szCs w:val="22"/>
                <w:lang w:val="ro-RO"/>
              </w:rPr>
              <w:t>ACTIVITATE</w:t>
            </w:r>
          </w:p>
        </w:tc>
        <w:tc>
          <w:tcPr>
            <w:tcW w:w="1206" w:type="dxa"/>
            <w:vAlign w:val="center"/>
          </w:tcPr>
          <w:p w:rsidR="003C08EE" w:rsidRPr="00465A5D" w:rsidRDefault="003C08EE" w:rsidP="00465A5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465A5D">
              <w:rPr>
                <w:b/>
                <w:bCs/>
                <w:sz w:val="22"/>
                <w:szCs w:val="22"/>
                <w:lang w:val="ro-RO"/>
              </w:rPr>
              <w:t>DATA</w:t>
            </w:r>
          </w:p>
        </w:tc>
        <w:tc>
          <w:tcPr>
            <w:tcW w:w="2842" w:type="dxa"/>
            <w:vAlign w:val="center"/>
          </w:tcPr>
          <w:p w:rsidR="003C08EE" w:rsidRPr="00465A5D" w:rsidRDefault="003C08EE" w:rsidP="00465A5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465A5D">
              <w:rPr>
                <w:b/>
                <w:bCs/>
                <w:sz w:val="22"/>
                <w:szCs w:val="22"/>
                <w:lang w:val="ro-RO"/>
              </w:rPr>
              <w:t>PERSOANE IMPLICATE ÎN DERULAREA ACTIVITĂŢII</w:t>
            </w:r>
          </w:p>
        </w:tc>
        <w:tc>
          <w:tcPr>
            <w:tcW w:w="1781" w:type="dxa"/>
            <w:vAlign w:val="center"/>
          </w:tcPr>
          <w:p w:rsidR="003C08EE" w:rsidRPr="00465A5D" w:rsidRDefault="003C08EE" w:rsidP="00465A5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465A5D">
              <w:rPr>
                <w:b/>
                <w:bCs/>
                <w:sz w:val="22"/>
                <w:szCs w:val="22"/>
                <w:lang w:val="ro-RO"/>
              </w:rPr>
              <w:t>RESURSE MATERIALE</w:t>
            </w:r>
          </w:p>
        </w:tc>
      </w:tr>
      <w:tr w:rsidR="003C08EE" w:rsidTr="00CE46DC">
        <w:tc>
          <w:tcPr>
            <w:tcW w:w="723" w:type="dxa"/>
            <w:vAlign w:val="center"/>
          </w:tcPr>
          <w:p w:rsidR="003C08EE" w:rsidRPr="00465A5D" w:rsidRDefault="003C08EE" w:rsidP="00465A5D">
            <w:pPr>
              <w:jc w:val="center"/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816" w:type="dxa"/>
          </w:tcPr>
          <w:p w:rsidR="003C08EE" w:rsidRPr="00465A5D" w:rsidRDefault="003C08EE" w:rsidP="00465A5D">
            <w:pPr>
              <w:jc w:val="both"/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 xml:space="preserve">Întîlnirea de lucru a Comisiei de admitere în învăţămîntul profesional şi tehnic de 3 ani în vederea organizării acţiunii „Săptămîna meseriilor”: </w:t>
            </w:r>
          </w:p>
          <w:p w:rsidR="003C08EE" w:rsidRPr="00465A5D" w:rsidRDefault="003C08EE" w:rsidP="00465A5D">
            <w:pPr>
              <w:jc w:val="both"/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-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465A5D">
              <w:rPr>
                <w:sz w:val="22"/>
                <w:szCs w:val="22"/>
                <w:lang w:val="ro-RO"/>
              </w:rPr>
              <w:t>diseminarea prevederilor metodologice privind or</w:t>
            </w:r>
            <w:r>
              <w:rPr>
                <w:sz w:val="22"/>
                <w:szCs w:val="22"/>
                <w:lang w:val="ro-RO"/>
              </w:rPr>
              <w:t>ganizarea şi funcţionarea învăţămâ</w:t>
            </w:r>
            <w:r w:rsidRPr="00465A5D">
              <w:rPr>
                <w:sz w:val="22"/>
                <w:szCs w:val="22"/>
                <w:lang w:val="ro-RO"/>
              </w:rPr>
              <w:t>ntului profesional de 3 an</w:t>
            </w:r>
            <w:r>
              <w:rPr>
                <w:sz w:val="22"/>
                <w:szCs w:val="22"/>
                <w:lang w:val="ro-RO"/>
              </w:rPr>
              <w:t>i începâ</w:t>
            </w:r>
            <w:r w:rsidRPr="00465A5D">
              <w:rPr>
                <w:sz w:val="22"/>
                <w:szCs w:val="22"/>
                <w:lang w:val="ro-RO"/>
              </w:rPr>
              <w:t>nd cu anul şcolar 2014 – 2015 ( Metodologia de organizare şi funcţionare IP – 3 ani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465A5D">
              <w:rPr>
                <w:sz w:val="22"/>
                <w:szCs w:val="22"/>
                <w:lang w:val="ro-RO"/>
              </w:rPr>
              <w:t>/ Anexa 2 la OMEN Nr 3136 din 20.02.2014; Metodologie admitere IP-3ani; Calendarul admiterii în învăţămîntul profesional de stat cu durata de 3 ani pentru anul şcolar 2014 – 2015 )</w:t>
            </w:r>
          </w:p>
          <w:p w:rsidR="003C08EE" w:rsidRPr="00465A5D" w:rsidRDefault="003C08EE" w:rsidP="00465A5D">
            <w:pPr>
              <w:jc w:val="both"/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- calendar activităţi;</w:t>
            </w:r>
          </w:p>
          <w:p w:rsidR="003C08EE" w:rsidRPr="00CE46DC" w:rsidRDefault="003C08EE" w:rsidP="00CE46DC">
            <w:pPr>
              <w:jc w:val="both"/>
              <w:rPr>
                <w:sz w:val="22"/>
                <w:szCs w:val="22"/>
                <w:lang w:val="ro-RO"/>
              </w:rPr>
            </w:pPr>
            <w:r w:rsidRPr="00465A5D">
              <w:rPr>
                <w:lang w:val="ro-RO"/>
              </w:rPr>
              <w:t>- afişarea ofertei educaţionale pentru învăţămîntul profesional cu durata de 3 ani.</w:t>
            </w:r>
          </w:p>
        </w:tc>
        <w:tc>
          <w:tcPr>
            <w:tcW w:w="1206" w:type="dxa"/>
            <w:vAlign w:val="center"/>
          </w:tcPr>
          <w:p w:rsidR="003C08EE" w:rsidRPr="00465A5D" w:rsidRDefault="003C08EE" w:rsidP="00465A5D">
            <w:pPr>
              <w:jc w:val="center"/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07.04.2014</w:t>
            </w:r>
          </w:p>
        </w:tc>
        <w:tc>
          <w:tcPr>
            <w:tcW w:w="2842" w:type="dxa"/>
            <w:vAlign w:val="center"/>
          </w:tcPr>
          <w:p w:rsidR="003C08EE" w:rsidRPr="00465A5D" w:rsidRDefault="003C08EE" w:rsidP="00CE46D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Dir. </w:t>
            </w:r>
            <w:r w:rsidRPr="00465A5D">
              <w:rPr>
                <w:sz w:val="22"/>
                <w:szCs w:val="22"/>
                <w:lang w:val="ro-RO"/>
              </w:rPr>
              <w:t xml:space="preserve">Todor </w:t>
            </w:r>
            <w:r>
              <w:rPr>
                <w:sz w:val="22"/>
                <w:szCs w:val="22"/>
                <w:lang w:val="ro-RO"/>
              </w:rPr>
              <w:t xml:space="preserve">Ioana </w:t>
            </w:r>
            <w:r w:rsidRPr="00465A5D">
              <w:rPr>
                <w:sz w:val="22"/>
                <w:szCs w:val="22"/>
                <w:lang w:val="ro-RO"/>
              </w:rPr>
              <w:t>Manuella;</w:t>
            </w:r>
          </w:p>
          <w:p w:rsidR="003C08EE" w:rsidRPr="00465A5D" w:rsidRDefault="003C08EE" w:rsidP="00CE46DC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Dir. Adj</w:t>
            </w:r>
            <w:r>
              <w:rPr>
                <w:sz w:val="22"/>
                <w:szCs w:val="22"/>
                <w:lang w:val="ro-RO"/>
              </w:rPr>
              <w:t>.</w:t>
            </w:r>
            <w:r w:rsidRPr="00465A5D">
              <w:rPr>
                <w:sz w:val="22"/>
                <w:szCs w:val="22"/>
                <w:lang w:val="ro-RO"/>
              </w:rPr>
              <w:t xml:space="preserve"> Ardelean Daniel;</w:t>
            </w:r>
          </w:p>
          <w:p w:rsidR="003C08EE" w:rsidRPr="00465A5D" w:rsidRDefault="003C08EE" w:rsidP="00CE46DC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Prof. Gîscă Angela;</w:t>
            </w:r>
          </w:p>
          <w:p w:rsidR="003C08EE" w:rsidRPr="00465A5D" w:rsidRDefault="003C08EE" w:rsidP="00CE46DC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Prof. Bucureştean Elena;</w:t>
            </w:r>
          </w:p>
          <w:p w:rsidR="003C08EE" w:rsidRPr="00465A5D" w:rsidRDefault="003C08EE" w:rsidP="00CE46D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Prof. Popovici Petru</w:t>
            </w:r>
            <w:r w:rsidRPr="00465A5D">
              <w:rPr>
                <w:sz w:val="22"/>
                <w:szCs w:val="22"/>
                <w:lang w:val="ro-RO"/>
              </w:rPr>
              <w:t>;</w:t>
            </w:r>
          </w:p>
          <w:p w:rsidR="003C08EE" w:rsidRPr="00465A5D" w:rsidRDefault="003C08EE" w:rsidP="00CE46DC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Prof. Sima Maria;</w:t>
            </w:r>
          </w:p>
          <w:p w:rsidR="003C08EE" w:rsidRPr="00465A5D" w:rsidRDefault="003C08EE" w:rsidP="00CE46DC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Prof. Susan Marius;</w:t>
            </w:r>
          </w:p>
          <w:p w:rsidR="003C08EE" w:rsidRPr="00465A5D" w:rsidRDefault="003C08EE" w:rsidP="00CE46DC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Prof. Dănăilă Sorin;</w:t>
            </w:r>
          </w:p>
          <w:p w:rsidR="003C08EE" w:rsidRPr="00465A5D" w:rsidRDefault="003C08EE" w:rsidP="00CE46DC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Ing. Orosz Anca;</w:t>
            </w:r>
          </w:p>
          <w:p w:rsidR="003C08EE" w:rsidRPr="00465A5D" w:rsidRDefault="003C08EE" w:rsidP="00CE46DC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Ing. Pruteanu Ana – Maria.</w:t>
            </w:r>
          </w:p>
        </w:tc>
        <w:tc>
          <w:tcPr>
            <w:tcW w:w="1781" w:type="dxa"/>
            <w:vAlign w:val="center"/>
          </w:tcPr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Metodologia de organizare şi funcţionare IP – 3 ani/ Anexa 2 la OMEN Nr 3136 din 20.02.2014;</w:t>
            </w:r>
          </w:p>
        </w:tc>
      </w:tr>
      <w:tr w:rsidR="003C08EE" w:rsidRPr="00CE46DC" w:rsidTr="00CE46DC">
        <w:tc>
          <w:tcPr>
            <w:tcW w:w="723" w:type="dxa"/>
            <w:vAlign w:val="center"/>
          </w:tcPr>
          <w:p w:rsidR="003C08EE" w:rsidRPr="00465A5D" w:rsidRDefault="003C08EE" w:rsidP="00465A5D">
            <w:pPr>
              <w:jc w:val="center"/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816" w:type="dxa"/>
          </w:tcPr>
          <w:p w:rsidR="003C08EE" w:rsidRPr="00465A5D" w:rsidRDefault="003C08EE" w:rsidP="00465A5D">
            <w:pPr>
              <w:jc w:val="both"/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Activitate de orientare şi consil</w:t>
            </w:r>
            <w:r>
              <w:rPr>
                <w:sz w:val="22"/>
                <w:szCs w:val="22"/>
                <w:lang w:val="ro-RO"/>
              </w:rPr>
              <w:t>iere a elevilor de clasa a VIII-</w:t>
            </w:r>
            <w:r w:rsidRPr="00465A5D">
              <w:rPr>
                <w:sz w:val="22"/>
                <w:szCs w:val="22"/>
                <w:lang w:val="ro-RO"/>
              </w:rPr>
              <w:t xml:space="preserve">a în ce priveşte învăţămîntul profesional de 3 ani ( Colegiul Naţional de Informatică „Traian Lalescu’’ Hunedoara, Colegiul Naţional „Iancu de Hunedoara”, Hunedoara, Colegiul Naţional „Matei </w:t>
            </w:r>
            <w:r>
              <w:rPr>
                <w:sz w:val="22"/>
                <w:szCs w:val="22"/>
                <w:lang w:val="ro-RO"/>
              </w:rPr>
              <w:t>Corvin</w:t>
            </w:r>
            <w:r w:rsidRPr="00465A5D">
              <w:rPr>
                <w:sz w:val="22"/>
                <w:szCs w:val="22"/>
                <w:lang w:val="ro-RO"/>
              </w:rPr>
              <w:t>”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465A5D">
              <w:rPr>
                <w:sz w:val="22"/>
                <w:szCs w:val="22"/>
                <w:lang w:val="ro-RO"/>
              </w:rPr>
              <w:t>Hunedoara):</w:t>
            </w:r>
          </w:p>
          <w:p w:rsidR="003C08EE" w:rsidRPr="00465A5D" w:rsidRDefault="003C08EE" w:rsidP="00465A5D">
            <w:pPr>
              <w:jc w:val="both"/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-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465A5D">
              <w:rPr>
                <w:sz w:val="22"/>
                <w:szCs w:val="22"/>
                <w:lang w:val="ro-RO"/>
              </w:rPr>
              <w:t>structura şi durata studiilor;</w:t>
            </w:r>
          </w:p>
          <w:p w:rsidR="003C08EE" w:rsidRPr="00465A5D" w:rsidRDefault="003C08EE" w:rsidP="00465A5D">
            <w:pPr>
              <w:jc w:val="both"/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-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465A5D">
              <w:rPr>
                <w:sz w:val="22"/>
                <w:szCs w:val="22"/>
                <w:lang w:val="ro-RO"/>
              </w:rPr>
              <w:t>condiţii de înscriere şi selecţie;</w:t>
            </w:r>
          </w:p>
          <w:p w:rsidR="003C08EE" w:rsidRPr="00465A5D" w:rsidRDefault="003C08EE" w:rsidP="00CE46DC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-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465A5D">
              <w:rPr>
                <w:sz w:val="22"/>
                <w:szCs w:val="22"/>
                <w:lang w:val="ro-RO"/>
              </w:rPr>
              <w:t>beneficii: calificări profesionale recunoscute la nivel UE pe piaţa muncii;</w:t>
            </w:r>
          </w:p>
          <w:p w:rsidR="003C08EE" w:rsidRPr="00465A5D" w:rsidRDefault="003C08EE" w:rsidP="00CE46DC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-</w:t>
            </w:r>
            <w:r>
              <w:rPr>
                <w:sz w:val="22"/>
                <w:szCs w:val="22"/>
                <w:lang w:val="ro-RO"/>
              </w:rPr>
              <w:t xml:space="preserve"> forme de sprijin financiar</w:t>
            </w:r>
            <w:r w:rsidRPr="00465A5D">
              <w:rPr>
                <w:sz w:val="22"/>
                <w:szCs w:val="22"/>
                <w:lang w:val="ro-RO"/>
              </w:rPr>
              <w:t>: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465A5D">
              <w:rPr>
                <w:sz w:val="22"/>
                <w:szCs w:val="22"/>
                <w:lang w:val="ro-RO"/>
              </w:rPr>
              <w:t>”Bursa Profesională”;</w:t>
            </w:r>
          </w:p>
          <w:p w:rsidR="003C08EE" w:rsidRPr="00465A5D" w:rsidRDefault="003C08EE" w:rsidP="00465A5D">
            <w:pPr>
              <w:jc w:val="both"/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-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465A5D">
              <w:rPr>
                <w:sz w:val="22"/>
                <w:szCs w:val="22"/>
                <w:lang w:val="ro-RO"/>
              </w:rPr>
              <w:t xml:space="preserve">posibilitatea continuării studiilor în învăţămîntul </w:t>
            </w:r>
            <w:r>
              <w:rPr>
                <w:sz w:val="22"/>
                <w:szCs w:val="22"/>
                <w:lang w:val="ro-RO"/>
              </w:rPr>
              <w:t>liceal concomitent cu jobul dobâ</w:t>
            </w:r>
            <w:r w:rsidRPr="00465A5D">
              <w:rPr>
                <w:sz w:val="22"/>
                <w:szCs w:val="22"/>
                <w:lang w:val="ro-RO"/>
              </w:rPr>
              <w:t>ndit.</w:t>
            </w:r>
          </w:p>
        </w:tc>
        <w:tc>
          <w:tcPr>
            <w:tcW w:w="1206" w:type="dxa"/>
            <w:vAlign w:val="center"/>
          </w:tcPr>
          <w:p w:rsidR="003C08EE" w:rsidRPr="00465A5D" w:rsidRDefault="003C08EE" w:rsidP="00465A5D">
            <w:pPr>
              <w:jc w:val="center"/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08.04.2014</w:t>
            </w:r>
          </w:p>
        </w:tc>
        <w:tc>
          <w:tcPr>
            <w:tcW w:w="2842" w:type="dxa"/>
            <w:vAlign w:val="center"/>
          </w:tcPr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Elevii claselor a VIII-</w:t>
            </w:r>
            <w:r w:rsidRPr="00465A5D">
              <w:rPr>
                <w:sz w:val="22"/>
                <w:szCs w:val="22"/>
                <w:lang w:val="ro-RO"/>
              </w:rPr>
              <w:t>a ;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Directori</w:t>
            </w:r>
            <w:r>
              <w:rPr>
                <w:sz w:val="22"/>
                <w:szCs w:val="22"/>
                <w:lang w:val="ro-RO"/>
              </w:rPr>
              <w:t>i şi diriginţii claselor a VIII-</w:t>
            </w:r>
            <w:r w:rsidRPr="00465A5D">
              <w:rPr>
                <w:sz w:val="22"/>
                <w:szCs w:val="22"/>
                <w:lang w:val="ro-RO"/>
              </w:rPr>
              <w:t>a ;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Prof. Sima Maria;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Prof. Susan Marius;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Prof.  Popovici Petru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781" w:type="dxa"/>
          </w:tcPr>
          <w:p w:rsidR="003C08EE" w:rsidRDefault="003C08EE" w:rsidP="007634A8">
            <w:pPr>
              <w:rPr>
                <w:sz w:val="22"/>
                <w:szCs w:val="22"/>
                <w:lang w:val="ro-RO"/>
              </w:rPr>
            </w:pPr>
          </w:p>
          <w:p w:rsidR="003C08EE" w:rsidRDefault="003C08EE" w:rsidP="007634A8">
            <w:pPr>
              <w:rPr>
                <w:sz w:val="22"/>
                <w:szCs w:val="22"/>
                <w:lang w:val="ro-RO"/>
              </w:rPr>
            </w:pPr>
          </w:p>
          <w:p w:rsidR="003C08EE" w:rsidRDefault="003C08EE" w:rsidP="007634A8">
            <w:pPr>
              <w:rPr>
                <w:sz w:val="22"/>
                <w:szCs w:val="22"/>
                <w:lang w:val="ro-RO"/>
              </w:rPr>
            </w:pPr>
          </w:p>
          <w:p w:rsidR="003C08EE" w:rsidRDefault="003C08EE" w:rsidP="007634A8">
            <w:pPr>
              <w:rPr>
                <w:sz w:val="22"/>
                <w:szCs w:val="22"/>
                <w:lang w:val="ro-RO"/>
              </w:rPr>
            </w:pPr>
          </w:p>
          <w:p w:rsidR="003C08EE" w:rsidRDefault="003C08EE" w:rsidP="007634A8">
            <w:pPr>
              <w:rPr>
                <w:sz w:val="22"/>
                <w:szCs w:val="22"/>
                <w:lang w:val="ro-RO"/>
              </w:rPr>
            </w:pP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-Filmuleţe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-Pliante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-Prezentare Pow</w:t>
            </w:r>
            <w:r w:rsidRPr="00465A5D">
              <w:rPr>
                <w:sz w:val="22"/>
                <w:szCs w:val="22"/>
                <w:lang w:val="ro-RO"/>
              </w:rPr>
              <w:t>er Point</w:t>
            </w:r>
          </w:p>
        </w:tc>
      </w:tr>
      <w:tr w:rsidR="003C08EE" w:rsidRPr="00C35617" w:rsidTr="00CE46DC">
        <w:trPr>
          <w:trHeight w:val="3405"/>
        </w:trPr>
        <w:tc>
          <w:tcPr>
            <w:tcW w:w="723" w:type="dxa"/>
            <w:vAlign w:val="center"/>
          </w:tcPr>
          <w:p w:rsidR="003C08EE" w:rsidRPr="00465A5D" w:rsidRDefault="003C08EE" w:rsidP="00465A5D">
            <w:pPr>
              <w:jc w:val="center"/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816" w:type="dxa"/>
          </w:tcPr>
          <w:p w:rsidR="003C08EE" w:rsidRPr="00465A5D" w:rsidRDefault="003C08EE" w:rsidP="00465A5D">
            <w:pPr>
              <w:jc w:val="both"/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Activitate de orientare şi consil</w:t>
            </w:r>
            <w:r>
              <w:rPr>
                <w:sz w:val="22"/>
                <w:szCs w:val="22"/>
                <w:lang w:val="ro-RO"/>
              </w:rPr>
              <w:t>iere a elevilor de clasa a VIII-</w:t>
            </w:r>
            <w:r w:rsidRPr="00465A5D">
              <w:rPr>
                <w:sz w:val="22"/>
                <w:szCs w:val="22"/>
                <w:lang w:val="ro-RO"/>
              </w:rPr>
              <w:t>a în ce priveşte învăţămîntul profesional de 3 ani ( Şcoala Gimnazială nr 1, Şcoala Gimnazială nr 2, Colegiul Economic „Emanoil Gojdu” Hunedoara):</w:t>
            </w:r>
          </w:p>
          <w:p w:rsidR="003C08EE" w:rsidRPr="00465A5D" w:rsidRDefault="003C08EE" w:rsidP="00465A5D">
            <w:pPr>
              <w:jc w:val="both"/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-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465A5D">
              <w:rPr>
                <w:sz w:val="22"/>
                <w:szCs w:val="22"/>
                <w:lang w:val="ro-RO"/>
              </w:rPr>
              <w:t>structura şi durata studiilor;</w:t>
            </w:r>
          </w:p>
          <w:p w:rsidR="003C08EE" w:rsidRPr="00465A5D" w:rsidRDefault="003C08EE" w:rsidP="00465A5D">
            <w:pPr>
              <w:jc w:val="both"/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-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465A5D">
              <w:rPr>
                <w:sz w:val="22"/>
                <w:szCs w:val="22"/>
                <w:lang w:val="ro-RO"/>
              </w:rPr>
              <w:t>c</w:t>
            </w:r>
            <w:bookmarkStart w:id="0" w:name="_GoBack"/>
            <w:bookmarkEnd w:id="0"/>
            <w:r w:rsidRPr="00465A5D">
              <w:rPr>
                <w:sz w:val="22"/>
                <w:szCs w:val="22"/>
                <w:lang w:val="ro-RO"/>
              </w:rPr>
              <w:t>ondiţii de înscriere şi selecţie;</w:t>
            </w:r>
          </w:p>
          <w:p w:rsidR="003C08EE" w:rsidRPr="00465A5D" w:rsidRDefault="003C08EE" w:rsidP="00CE46DC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-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465A5D">
              <w:rPr>
                <w:sz w:val="22"/>
                <w:szCs w:val="22"/>
                <w:lang w:val="ro-RO"/>
              </w:rPr>
              <w:t>beneficii: calificări profesionale recunoscute la nivel UE pe piaţa muncii;</w:t>
            </w:r>
          </w:p>
          <w:p w:rsidR="003C08EE" w:rsidRPr="00465A5D" w:rsidRDefault="003C08EE" w:rsidP="00CE46DC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-</w:t>
            </w:r>
            <w:r>
              <w:rPr>
                <w:sz w:val="22"/>
                <w:szCs w:val="22"/>
                <w:lang w:val="ro-RO"/>
              </w:rPr>
              <w:t xml:space="preserve"> forme de sprijin financiar</w:t>
            </w:r>
            <w:r w:rsidRPr="00465A5D">
              <w:rPr>
                <w:sz w:val="22"/>
                <w:szCs w:val="22"/>
                <w:lang w:val="ro-RO"/>
              </w:rPr>
              <w:t>: „Bursa Profesională’’;</w:t>
            </w:r>
          </w:p>
          <w:p w:rsidR="003C08EE" w:rsidRPr="00465A5D" w:rsidRDefault="003C08EE" w:rsidP="00CE46DC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-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465A5D">
              <w:rPr>
                <w:sz w:val="22"/>
                <w:szCs w:val="22"/>
                <w:lang w:val="ro-RO"/>
              </w:rPr>
              <w:t>posibilitatea continuării studiilor în învăţămîntul liceal concomitent cu jobul dobîndit.</w:t>
            </w:r>
          </w:p>
        </w:tc>
        <w:tc>
          <w:tcPr>
            <w:tcW w:w="1206" w:type="dxa"/>
            <w:vAlign w:val="center"/>
          </w:tcPr>
          <w:p w:rsidR="003C08EE" w:rsidRDefault="003C08EE" w:rsidP="00465A5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3C08EE" w:rsidRDefault="003C08EE" w:rsidP="00465A5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3C08EE" w:rsidRDefault="003C08EE" w:rsidP="00465A5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3C08EE" w:rsidRDefault="003C08EE" w:rsidP="00465A5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3C08EE" w:rsidRPr="00465A5D" w:rsidRDefault="003C08EE" w:rsidP="00465A5D">
            <w:pPr>
              <w:jc w:val="center"/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09.04.2014</w:t>
            </w:r>
          </w:p>
        </w:tc>
        <w:tc>
          <w:tcPr>
            <w:tcW w:w="2842" w:type="dxa"/>
            <w:vAlign w:val="center"/>
          </w:tcPr>
          <w:p w:rsidR="003C08EE" w:rsidRDefault="003C08EE" w:rsidP="00C35617">
            <w:pPr>
              <w:rPr>
                <w:sz w:val="22"/>
                <w:szCs w:val="22"/>
                <w:lang w:val="ro-RO"/>
              </w:rPr>
            </w:pPr>
          </w:p>
          <w:p w:rsidR="003C08EE" w:rsidRPr="00465A5D" w:rsidRDefault="003C08EE" w:rsidP="00C35617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Elevii claselor a VIII a ;</w:t>
            </w:r>
          </w:p>
          <w:p w:rsidR="003C08EE" w:rsidRPr="00465A5D" w:rsidRDefault="003C08EE" w:rsidP="00C35617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Directorii şi diriginţii claselor a VIII a ;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Prof. Sima Maria;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Prof. Susan Marius;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Prof. Popovici Petru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Prof. Dănăilă Sorin.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1781" w:type="dxa"/>
            <w:vAlign w:val="center"/>
          </w:tcPr>
          <w:p w:rsidR="003C08EE" w:rsidRDefault="003C08EE" w:rsidP="007634A8">
            <w:pPr>
              <w:rPr>
                <w:sz w:val="22"/>
                <w:szCs w:val="22"/>
                <w:lang w:val="ro-RO"/>
              </w:rPr>
            </w:pP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-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465A5D">
              <w:rPr>
                <w:sz w:val="22"/>
                <w:szCs w:val="22"/>
                <w:lang w:val="ro-RO"/>
              </w:rPr>
              <w:t>Filmuleţe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-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465A5D">
              <w:rPr>
                <w:sz w:val="22"/>
                <w:szCs w:val="22"/>
                <w:lang w:val="ro-RO"/>
              </w:rPr>
              <w:t>Pliante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 Prezentare Pow</w:t>
            </w:r>
            <w:r w:rsidRPr="00465A5D">
              <w:rPr>
                <w:sz w:val="22"/>
                <w:szCs w:val="22"/>
                <w:lang w:val="ro-RO"/>
              </w:rPr>
              <w:t>er Point</w:t>
            </w:r>
          </w:p>
        </w:tc>
      </w:tr>
      <w:tr w:rsidR="003C08EE" w:rsidTr="00CE46DC">
        <w:tc>
          <w:tcPr>
            <w:tcW w:w="723" w:type="dxa"/>
            <w:vAlign w:val="center"/>
          </w:tcPr>
          <w:p w:rsidR="003C08EE" w:rsidRPr="00465A5D" w:rsidRDefault="003C08EE" w:rsidP="00465A5D">
            <w:pPr>
              <w:jc w:val="center"/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3816" w:type="dxa"/>
            <w:vAlign w:val="center"/>
          </w:tcPr>
          <w:p w:rsidR="003C08EE" w:rsidRPr="00465A5D" w:rsidRDefault="003C08EE" w:rsidP="00C35617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V</w:t>
            </w:r>
            <w:r>
              <w:rPr>
                <w:sz w:val="22"/>
                <w:szCs w:val="22"/>
                <w:lang w:val="ro-RO"/>
              </w:rPr>
              <w:t>izite cu elevii claselor a VIII-a la agenţii economici (SC. LISA</w:t>
            </w:r>
            <w:r w:rsidRPr="00465A5D">
              <w:rPr>
                <w:sz w:val="22"/>
                <w:szCs w:val="22"/>
                <w:lang w:val="ro-RO"/>
              </w:rPr>
              <w:t xml:space="preserve"> DRAEXMAIER SRL; SC ASSA ABLOY SRL ) ,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465A5D">
              <w:rPr>
                <w:sz w:val="22"/>
                <w:szCs w:val="22"/>
                <w:lang w:val="ro-RO"/>
              </w:rPr>
              <w:t>parteneri în derularea stagiilor de pregătire practică în anul şcolar 2014 – 2015 în conformitate cu contractul cadru semnat şi aflat în vigoare.</w:t>
            </w:r>
          </w:p>
        </w:tc>
        <w:tc>
          <w:tcPr>
            <w:tcW w:w="1206" w:type="dxa"/>
            <w:vAlign w:val="center"/>
          </w:tcPr>
          <w:p w:rsidR="003C08EE" w:rsidRPr="00465A5D" w:rsidRDefault="003C08EE" w:rsidP="00465A5D">
            <w:pPr>
              <w:jc w:val="center"/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10.04.2014</w:t>
            </w:r>
          </w:p>
        </w:tc>
        <w:tc>
          <w:tcPr>
            <w:tcW w:w="2842" w:type="dxa"/>
            <w:vAlign w:val="center"/>
          </w:tcPr>
          <w:p w:rsidR="003C08EE" w:rsidRPr="00465A5D" w:rsidRDefault="003C08EE" w:rsidP="00C35617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Elevii claselor a VIII-</w:t>
            </w:r>
            <w:r w:rsidRPr="00465A5D">
              <w:rPr>
                <w:sz w:val="22"/>
                <w:szCs w:val="22"/>
                <w:lang w:val="ro-RO"/>
              </w:rPr>
              <w:t>a ;</w:t>
            </w:r>
          </w:p>
          <w:p w:rsidR="003C08EE" w:rsidRPr="00465A5D" w:rsidRDefault="003C08EE" w:rsidP="00C35617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Directori</w:t>
            </w:r>
            <w:r>
              <w:rPr>
                <w:sz w:val="22"/>
                <w:szCs w:val="22"/>
                <w:lang w:val="ro-RO"/>
              </w:rPr>
              <w:t>i şi diriginţii claselor a VIII-</w:t>
            </w:r>
            <w:r w:rsidRPr="00465A5D">
              <w:rPr>
                <w:sz w:val="22"/>
                <w:szCs w:val="22"/>
                <w:lang w:val="ro-RO"/>
              </w:rPr>
              <w:t>a ;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Prof. Sima Maria;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Prof. Susan Marius;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Prof. Buda Eugenia;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Prof. Sima Maria;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Prof. Susan Marius;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Prof. Popovici Petru;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Prof. Dănăilă Sorin;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Ing. Orosz Anca;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Ing. Pruteanu Ana – Maria.</w:t>
            </w:r>
          </w:p>
        </w:tc>
        <w:tc>
          <w:tcPr>
            <w:tcW w:w="1781" w:type="dxa"/>
            <w:vAlign w:val="center"/>
          </w:tcPr>
          <w:p w:rsidR="003C08EE" w:rsidRPr="00465A5D" w:rsidRDefault="003C08EE" w:rsidP="00CE46DC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-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465A5D">
              <w:rPr>
                <w:sz w:val="22"/>
                <w:szCs w:val="22"/>
                <w:lang w:val="ro-RO"/>
              </w:rPr>
              <w:t>Filmuleţe</w:t>
            </w:r>
          </w:p>
          <w:p w:rsidR="003C08EE" w:rsidRPr="00465A5D" w:rsidRDefault="003C08EE" w:rsidP="00465A5D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3C08EE" w:rsidRPr="000E356A" w:rsidTr="00CE46DC">
        <w:tc>
          <w:tcPr>
            <w:tcW w:w="723" w:type="dxa"/>
            <w:vAlign w:val="center"/>
          </w:tcPr>
          <w:p w:rsidR="003C08EE" w:rsidRPr="00465A5D" w:rsidRDefault="003C08EE" w:rsidP="00465A5D">
            <w:pPr>
              <w:jc w:val="center"/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3816" w:type="dxa"/>
            <w:vAlign w:val="center"/>
          </w:tcPr>
          <w:p w:rsidR="003C08EE" w:rsidRPr="00465A5D" w:rsidRDefault="003C08EE" w:rsidP="00C35617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Organizarea de c</w:t>
            </w:r>
            <w:r>
              <w:rPr>
                <w:sz w:val="22"/>
                <w:szCs w:val="22"/>
                <w:lang w:val="ro-RO"/>
              </w:rPr>
              <w:t>ătre diriginţii claselor a VIII-</w:t>
            </w:r>
            <w:r w:rsidRPr="00465A5D">
              <w:rPr>
                <w:sz w:val="22"/>
                <w:szCs w:val="22"/>
                <w:lang w:val="ro-RO"/>
              </w:rPr>
              <w:t>a  a unor sesiuni de orientare şcolară şi profesională a elevilor cu invitaţia părinţilor, partenerilor în derularea stagiilor de pregătire practică, referitoare la oportunităţile oferite de învăţămîntul profesional pe plan local / regional.</w:t>
            </w:r>
          </w:p>
        </w:tc>
        <w:tc>
          <w:tcPr>
            <w:tcW w:w="1206" w:type="dxa"/>
            <w:vAlign w:val="center"/>
          </w:tcPr>
          <w:p w:rsidR="003C08EE" w:rsidRPr="00465A5D" w:rsidRDefault="003C08EE" w:rsidP="00465A5D">
            <w:pPr>
              <w:jc w:val="center"/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11.04.2014</w:t>
            </w:r>
          </w:p>
        </w:tc>
        <w:tc>
          <w:tcPr>
            <w:tcW w:w="2842" w:type="dxa"/>
          </w:tcPr>
          <w:p w:rsidR="003C08EE" w:rsidRPr="00465A5D" w:rsidRDefault="003C08EE" w:rsidP="00C35617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Elevii claselor a VIII a ;</w:t>
            </w:r>
          </w:p>
          <w:p w:rsidR="003C08EE" w:rsidRPr="00465A5D" w:rsidRDefault="003C08EE" w:rsidP="00C35617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Directorii şi diriginţii claselor a VIII a ;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Părinţi ;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Prof. Sima Maria;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Prof. Susan Marius;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Prof.Popovici Petru;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Prof. Dănăilă Sorin: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Ing. Orosz Anca;</w:t>
            </w:r>
          </w:p>
          <w:p w:rsidR="003C08EE" w:rsidRPr="00465A5D" w:rsidRDefault="003C08EE" w:rsidP="007634A8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Ing. Pruteanu Ana – Maria.</w:t>
            </w:r>
          </w:p>
        </w:tc>
        <w:tc>
          <w:tcPr>
            <w:tcW w:w="1781" w:type="dxa"/>
          </w:tcPr>
          <w:p w:rsidR="003C08EE" w:rsidRDefault="003C08EE" w:rsidP="00AF4D1F">
            <w:pPr>
              <w:rPr>
                <w:sz w:val="22"/>
                <w:szCs w:val="22"/>
                <w:lang w:val="ro-RO"/>
              </w:rPr>
            </w:pPr>
          </w:p>
          <w:p w:rsidR="003C08EE" w:rsidRPr="00465A5D" w:rsidRDefault="003C08EE" w:rsidP="00AF4D1F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-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465A5D">
              <w:rPr>
                <w:sz w:val="22"/>
                <w:szCs w:val="22"/>
                <w:lang w:val="ro-RO"/>
              </w:rPr>
              <w:t>Filmuleţe</w:t>
            </w:r>
          </w:p>
          <w:p w:rsidR="003C08EE" w:rsidRPr="00465A5D" w:rsidRDefault="003C08EE" w:rsidP="00AF4D1F">
            <w:pPr>
              <w:rPr>
                <w:sz w:val="22"/>
                <w:szCs w:val="22"/>
                <w:lang w:val="ro-RO"/>
              </w:rPr>
            </w:pPr>
            <w:r w:rsidRPr="00465A5D">
              <w:rPr>
                <w:sz w:val="22"/>
                <w:szCs w:val="22"/>
                <w:lang w:val="ro-RO"/>
              </w:rPr>
              <w:t>-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465A5D">
              <w:rPr>
                <w:sz w:val="22"/>
                <w:szCs w:val="22"/>
                <w:lang w:val="ro-RO"/>
              </w:rPr>
              <w:t>Pliante</w:t>
            </w:r>
          </w:p>
          <w:p w:rsidR="003C08EE" w:rsidRPr="00465A5D" w:rsidRDefault="003C08EE" w:rsidP="00AF4D1F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 Prezentare Pow</w:t>
            </w:r>
            <w:r w:rsidRPr="00465A5D">
              <w:rPr>
                <w:sz w:val="22"/>
                <w:szCs w:val="22"/>
                <w:lang w:val="ro-RO"/>
              </w:rPr>
              <w:t>er Point</w:t>
            </w:r>
          </w:p>
        </w:tc>
      </w:tr>
    </w:tbl>
    <w:p w:rsidR="003C08EE" w:rsidRDefault="003C08EE" w:rsidP="005B3F86">
      <w:pPr>
        <w:jc w:val="center"/>
        <w:rPr>
          <w:lang w:val="ro-RO"/>
        </w:rPr>
      </w:pPr>
      <w:r>
        <w:rPr>
          <w:lang w:val="ro-RO"/>
        </w:rPr>
        <w:t xml:space="preserve"> </w:t>
      </w:r>
    </w:p>
    <w:p w:rsidR="003C08EE" w:rsidRDefault="003C08EE" w:rsidP="005B3F86">
      <w:pPr>
        <w:jc w:val="center"/>
        <w:rPr>
          <w:lang w:val="ro-RO"/>
        </w:rPr>
      </w:pPr>
    </w:p>
    <w:p w:rsidR="003C08EE" w:rsidRDefault="003C08EE" w:rsidP="005B3F86">
      <w:pPr>
        <w:jc w:val="center"/>
        <w:rPr>
          <w:lang w:val="ro-RO"/>
        </w:rPr>
      </w:pPr>
    </w:p>
    <w:p w:rsidR="003C08EE" w:rsidRDefault="003C08EE" w:rsidP="005B3F86">
      <w:pPr>
        <w:jc w:val="center"/>
        <w:rPr>
          <w:lang w:val="ro-RO"/>
        </w:rPr>
      </w:pPr>
    </w:p>
    <w:p w:rsidR="003C08EE" w:rsidRDefault="003C08EE" w:rsidP="005B3F86">
      <w:pPr>
        <w:jc w:val="center"/>
        <w:rPr>
          <w:lang w:val="ro-RO"/>
        </w:rPr>
      </w:pPr>
      <w:r>
        <w:rPr>
          <w:lang w:val="ro-RO"/>
        </w:rPr>
        <w:t xml:space="preserve">                                            Director,</w:t>
      </w:r>
    </w:p>
    <w:p w:rsidR="003C08EE" w:rsidRDefault="003C08EE" w:rsidP="005B3F86">
      <w:pPr>
        <w:jc w:val="center"/>
        <w:rPr>
          <w:lang w:val="ro-RO"/>
        </w:rPr>
      </w:pPr>
    </w:p>
    <w:p w:rsidR="003C08EE" w:rsidRPr="005B3F86" w:rsidRDefault="003C08EE" w:rsidP="005B3F86">
      <w:pPr>
        <w:jc w:val="center"/>
        <w:rPr>
          <w:lang w:val="ro-RO"/>
        </w:rPr>
      </w:pPr>
      <w:r>
        <w:rPr>
          <w:lang w:val="ro-RO"/>
        </w:rPr>
        <w:t xml:space="preserve">                                                         Prof.  Ioana Manuella Todor</w:t>
      </w:r>
    </w:p>
    <w:sectPr w:rsidR="003C08EE" w:rsidRPr="005B3F86" w:rsidSect="00CE46DC">
      <w:pgSz w:w="12240" w:h="15840"/>
      <w:pgMar w:top="851" w:right="1134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8951CB"/>
    <w:multiLevelType w:val="hybridMultilevel"/>
    <w:tmpl w:val="60F046EE"/>
    <w:lvl w:ilvl="0" w:tplc="1564E1A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3F86"/>
    <w:rsid w:val="000E356A"/>
    <w:rsid w:val="00103316"/>
    <w:rsid w:val="00142840"/>
    <w:rsid w:val="002A2649"/>
    <w:rsid w:val="003C08EE"/>
    <w:rsid w:val="00465A5D"/>
    <w:rsid w:val="0056759F"/>
    <w:rsid w:val="005B3F86"/>
    <w:rsid w:val="0075386B"/>
    <w:rsid w:val="007634A8"/>
    <w:rsid w:val="0077224E"/>
    <w:rsid w:val="007E735D"/>
    <w:rsid w:val="00882411"/>
    <w:rsid w:val="008B268F"/>
    <w:rsid w:val="008E0693"/>
    <w:rsid w:val="00A958FA"/>
    <w:rsid w:val="00AF4D1F"/>
    <w:rsid w:val="00B604C2"/>
    <w:rsid w:val="00C35617"/>
    <w:rsid w:val="00C4370E"/>
    <w:rsid w:val="00CE4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F86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B3F86"/>
    <w:rPr>
      <w:color w:val="0000FF"/>
      <w:u w:val="single"/>
    </w:rPr>
  </w:style>
  <w:style w:type="table" w:styleId="TableGrid">
    <w:name w:val="Table Grid"/>
    <w:basedOn w:val="TableNormal"/>
    <w:uiPriority w:val="99"/>
    <w:rsid w:val="005B3F8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2A2649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stlp_hd@yahoo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70</TotalTime>
  <Pages>2</Pages>
  <Words>599</Words>
  <Characters>3477</Characters>
  <Application>Microsoft Office Outlook</Application>
  <DocSecurity>0</DocSecurity>
  <Lines>0</Lines>
  <Paragraphs>0</Paragraphs>
  <ScaleCrop>false</ScaleCrop>
  <Company>Lic 3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Liceul Tehnologic Constantin Bursan Hunedoara</dc:title>
  <dc:subject/>
  <dc:creator>Gasca</dc:creator>
  <cp:keywords/>
  <dc:description/>
  <cp:lastModifiedBy>Inginer</cp:lastModifiedBy>
  <cp:revision>4</cp:revision>
  <dcterms:created xsi:type="dcterms:W3CDTF">2014-04-02T09:16:00Z</dcterms:created>
  <dcterms:modified xsi:type="dcterms:W3CDTF">2014-04-02T10:10:00Z</dcterms:modified>
</cp:coreProperties>
</file>